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37A" w:rsidRPr="00D37BED" w:rsidRDefault="008C74F1" w:rsidP="00D37BED">
      <w:pPr>
        <w:spacing w:after="0"/>
        <w:rPr>
          <w:sz w:val="8"/>
        </w:rPr>
      </w:pPr>
      <w:bookmarkStart w:id="0" w:name="_GoBack"/>
      <w:bookmarkEnd w:id="0"/>
      <w:r w:rsidRPr="0096137A">
        <w:rPr>
          <w:rFonts w:ascii="Impact" w:hAnsi="Impact" w:cs="Arial"/>
          <w:bCs/>
          <w:noProof/>
          <w:sz w:val="48"/>
          <w:szCs w:val="40"/>
        </w:rPr>
        <w:drawing>
          <wp:anchor distT="0" distB="0" distL="114300" distR="114300" simplePos="0" relativeHeight="251659264" behindDoc="0" locked="0" layoutInCell="1" allowOverlap="1" wp14:anchorId="27A6EB0C" wp14:editId="4993ECD9">
            <wp:simplePos x="0" y="0"/>
            <wp:positionH relativeFrom="margin">
              <wp:posOffset>200359</wp:posOffset>
            </wp:positionH>
            <wp:positionV relativeFrom="paragraph">
              <wp:posOffset>-834390</wp:posOffset>
            </wp:positionV>
            <wp:extent cx="676275" cy="726799"/>
            <wp:effectExtent l="0" t="0" r="0" b="0"/>
            <wp:wrapNone/>
            <wp:docPr id="1" name="Picture 1" descr="Holy Trin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oly Trini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8" t="2316" r="2478" b="2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6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137A" w:rsidRDefault="0096137A" w:rsidP="0096137A">
      <w:pPr>
        <w:spacing w:after="0"/>
        <w:ind w:right="48"/>
      </w:pPr>
    </w:p>
    <w:tbl>
      <w:tblPr>
        <w:tblStyle w:val="TableGrid"/>
        <w:tblW w:w="15772" w:type="dxa"/>
        <w:tblInd w:w="-282" w:type="dxa"/>
        <w:tblCellMar>
          <w:top w:w="5" w:type="dxa"/>
          <w:left w:w="107" w:type="dxa"/>
          <w:right w:w="55" w:type="dxa"/>
        </w:tblCellMar>
        <w:tblLook w:val="04A0" w:firstRow="1" w:lastRow="0" w:firstColumn="1" w:lastColumn="0" w:noHBand="0" w:noVBand="1"/>
      </w:tblPr>
      <w:tblGrid>
        <w:gridCol w:w="2350"/>
        <w:gridCol w:w="2277"/>
        <w:gridCol w:w="2300"/>
        <w:gridCol w:w="2402"/>
        <w:gridCol w:w="2471"/>
        <w:gridCol w:w="2135"/>
        <w:gridCol w:w="1837"/>
      </w:tblGrid>
      <w:tr w:rsidR="00B421F9" w:rsidTr="00B421F9">
        <w:trPr>
          <w:trHeight w:val="283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B421F9" w:rsidRDefault="00B421F9" w:rsidP="00D37BED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Set 1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B421F9" w:rsidRDefault="00B421F9" w:rsidP="00D37BED">
            <w:pPr>
              <w:ind w:left="1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Set 2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B421F9" w:rsidRDefault="00B421F9" w:rsidP="00D37BED">
            <w:pPr>
              <w:ind w:left="1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Set 3</w:t>
            </w: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B421F9" w:rsidRDefault="00B421F9" w:rsidP="00D37BED">
            <w:pPr>
              <w:ind w:left="1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Set 4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B421F9" w:rsidRDefault="00B421F9" w:rsidP="00D37BED">
            <w:pPr>
              <w:ind w:left="1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Set 5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B421F9" w:rsidRDefault="00B421F9" w:rsidP="00D37BED">
            <w:pPr>
              <w:ind w:left="1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Set 6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B421F9" w:rsidRDefault="00092065" w:rsidP="00D37BED">
            <w:pPr>
              <w:ind w:left="1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Set 7</w:t>
            </w:r>
          </w:p>
        </w:tc>
      </w:tr>
      <w:tr w:rsidR="00B421F9" w:rsidTr="00B421F9">
        <w:trPr>
          <w:trHeight w:val="440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B421F9" w:rsidRDefault="00B421F9" w:rsidP="00B421F9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Monday 8</w:t>
            </w:r>
            <w:r w:rsidRPr="00D37BED">
              <w:rPr>
                <w:rFonts w:ascii="Arial" w:eastAsia="Arial" w:hAnsi="Arial" w:cs="Arial"/>
                <w:b/>
                <w:sz w:val="20"/>
                <w:vertAlign w:val="superscript"/>
              </w:rPr>
              <w:t>th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September 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B421F9" w:rsidRPr="00D37BED" w:rsidRDefault="00B421F9" w:rsidP="00B421F9">
            <w:pPr>
              <w:ind w:left="1"/>
              <w:jc w:val="center"/>
              <w:rPr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Monday 15</w:t>
            </w:r>
            <w:r w:rsidRPr="00D37BED">
              <w:rPr>
                <w:rFonts w:ascii="Arial" w:eastAsia="Arial" w:hAnsi="Arial" w:cs="Arial"/>
                <w:b/>
                <w:sz w:val="20"/>
                <w:vertAlign w:val="superscript"/>
              </w:rPr>
              <w:t>th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September 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B421F9" w:rsidRPr="00D37BED" w:rsidRDefault="00B421F9" w:rsidP="00B421F9">
            <w:pPr>
              <w:ind w:left="1"/>
              <w:jc w:val="center"/>
              <w:rPr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Monday 22</w:t>
            </w:r>
            <w:r w:rsidRPr="00B421F9">
              <w:rPr>
                <w:rFonts w:ascii="Arial" w:eastAsia="Arial" w:hAnsi="Arial" w:cs="Arial"/>
                <w:b/>
                <w:sz w:val="20"/>
                <w:vertAlign w:val="superscript"/>
              </w:rPr>
              <w:t>nd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September</w:t>
            </w: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B421F9" w:rsidRPr="00D37BED" w:rsidRDefault="00B421F9" w:rsidP="00B421F9">
            <w:pPr>
              <w:ind w:left="1"/>
              <w:jc w:val="center"/>
              <w:rPr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Monday 29</w:t>
            </w:r>
            <w:r w:rsidRPr="00B421F9">
              <w:rPr>
                <w:rFonts w:ascii="Arial" w:eastAsia="Arial" w:hAnsi="Arial" w:cs="Arial"/>
                <w:b/>
                <w:sz w:val="20"/>
                <w:vertAlign w:val="superscript"/>
              </w:rPr>
              <w:t>th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September 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B421F9" w:rsidRPr="00D37BED" w:rsidRDefault="00B421F9" w:rsidP="00B421F9">
            <w:pPr>
              <w:ind w:left="1"/>
              <w:jc w:val="center"/>
              <w:rPr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Monday 6</w:t>
            </w:r>
            <w:r w:rsidRPr="00B421F9">
              <w:rPr>
                <w:rFonts w:ascii="Arial" w:eastAsia="Arial" w:hAnsi="Arial" w:cs="Arial"/>
                <w:b/>
                <w:sz w:val="20"/>
                <w:vertAlign w:val="superscript"/>
              </w:rPr>
              <w:t>th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October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B421F9" w:rsidRPr="00D37BED" w:rsidRDefault="00B421F9" w:rsidP="00B421F9">
            <w:pPr>
              <w:ind w:left="1"/>
              <w:jc w:val="center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Monday 13</w:t>
            </w:r>
            <w:r w:rsidRPr="00D37BED">
              <w:rPr>
                <w:rFonts w:ascii="Arial" w:eastAsia="Arial" w:hAnsi="Arial" w:cs="Arial"/>
                <w:b/>
                <w:sz w:val="20"/>
                <w:vertAlign w:val="superscript"/>
              </w:rPr>
              <w:t>th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October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B421F9" w:rsidRDefault="00B421F9" w:rsidP="00B421F9">
            <w:pPr>
              <w:ind w:left="1"/>
              <w:jc w:val="center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Monday 20</w:t>
            </w:r>
            <w:r w:rsidRPr="00B421F9">
              <w:rPr>
                <w:rFonts w:ascii="Arial" w:eastAsia="Arial" w:hAnsi="Arial" w:cs="Arial"/>
                <w:b/>
                <w:sz w:val="20"/>
                <w:vertAlign w:val="superscript"/>
              </w:rPr>
              <w:t>th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October</w:t>
            </w:r>
          </w:p>
        </w:tc>
      </w:tr>
      <w:tr w:rsidR="00B421F9" w:rsidTr="00B421F9">
        <w:trPr>
          <w:trHeight w:val="699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1F9" w:rsidRPr="00D37BED" w:rsidRDefault="00B421F9" w:rsidP="00D37BE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  <w:proofErr w:type="spellStart"/>
            <w:r>
              <w:rPr>
                <w:rFonts w:asciiTheme="minorHAnsi" w:hAnsiTheme="minorHAnsi" w:cstheme="minorHAnsi"/>
              </w:rPr>
              <w:t>ed</w:t>
            </w:r>
            <w:proofErr w:type="spellEnd"/>
            <w:r>
              <w:rPr>
                <w:rFonts w:asciiTheme="minorHAnsi" w:hAnsiTheme="minorHAnsi" w:cstheme="minorHAnsi"/>
              </w:rPr>
              <w:t xml:space="preserve"> suffix making a /d/ sound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1F9" w:rsidRPr="00D37BED" w:rsidRDefault="00092065" w:rsidP="00D37BED">
            <w:pPr>
              <w:ind w:left="1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Words beginning with un- and dis- prefixes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1F9" w:rsidRPr="00D37BED" w:rsidRDefault="00092065" w:rsidP="00D37BED">
            <w:pPr>
              <w:ind w:left="361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Contractions</w:t>
            </w: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1F9" w:rsidRPr="00D37BED" w:rsidRDefault="00092065" w:rsidP="00D37BED">
            <w:pPr>
              <w:ind w:left="361"/>
              <w:jc w:val="center"/>
              <w:rPr>
                <w:rFonts w:asciiTheme="minorHAnsi" w:hAnsiTheme="minorHAnsi" w:cstheme="minorHAnsi"/>
                <w:sz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</w:rPr>
              <w:t>eigh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making an /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ee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>/ sound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1F9" w:rsidRPr="00D37BED" w:rsidRDefault="00092065" w:rsidP="00092065">
            <w:pPr>
              <w:ind w:left="362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Words taken form the Year 3 statutory spelling list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1F9" w:rsidRPr="00D37BED" w:rsidRDefault="00092065" w:rsidP="00D37BED">
            <w:pPr>
              <w:spacing w:after="15" w:line="241" w:lineRule="auto"/>
              <w:ind w:left="362"/>
              <w:jc w:val="center"/>
              <w:rPr>
                <w:rFonts w:asciiTheme="minorHAnsi" w:eastAsia="Arial" w:hAnsiTheme="minorHAnsi" w:cstheme="minorHAnsi"/>
                <w:sz w:val="20"/>
              </w:rPr>
            </w:pPr>
            <w:r>
              <w:t>Words where the digraph ‘</w:t>
            </w:r>
            <w:proofErr w:type="spellStart"/>
            <w:r>
              <w:t>ou</w:t>
            </w:r>
            <w:proofErr w:type="spellEnd"/>
            <w:r>
              <w:t>’ sounds like /ow/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1F9" w:rsidRPr="00186BB2" w:rsidRDefault="000A603B" w:rsidP="00D37BED">
            <w:pPr>
              <w:spacing w:after="15" w:line="241" w:lineRule="auto"/>
              <w:ind w:left="362"/>
              <w:jc w:val="center"/>
              <w:rPr>
                <w:rFonts w:asciiTheme="minorHAnsi" w:eastAsia="Arial" w:hAnsiTheme="minorHAnsi" w:cstheme="minorHAnsi"/>
                <w:sz w:val="20"/>
                <w:highlight w:val="lightGray"/>
              </w:rPr>
            </w:pPr>
            <w:r>
              <w:t>Words where the digraph ‘</w:t>
            </w:r>
            <w:proofErr w:type="spellStart"/>
            <w:r>
              <w:t>ou</w:t>
            </w:r>
            <w:proofErr w:type="spellEnd"/>
            <w:r>
              <w:t>’ sounds like /u/</w:t>
            </w:r>
          </w:p>
        </w:tc>
      </w:tr>
      <w:tr w:rsidR="00B421F9" w:rsidRPr="00092065" w:rsidTr="00092065">
        <w:trPr>
          <w:trHeight w:val="94"/>
        </w:trPr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1F9" w:rsidRPr="00092065" w:rsidRDefault="00B421F9" w:rsidP="00D37BED">
            <w:pPr>
              <w:jc w:val="center"/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 w:cstheme="minorHAnsi"/>
                <w:color w:val="002060"/>
                <w:sz w:val="24"/>
                <w:szCs w:val="24"/>
              </w:rPr>
              <w:t>played</w:t>
            </w:r>
          </w:p>
          <w:p w:rsidR="00B421F9" w:rsidRPr="00092065" w:rsidRDefault="00B421F9" w:rsidP="00D37BED">
            <w:pPr>
              <w:jc w:val="center"/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 w:cstheme="minorHAnsi"/>
                <w:color w:val="002060"/>
                <w:sz w:val="24"/>
                <w:szCs w:val="24"/>
              </w:rPr>
              <w:t>stayed</w:t>
            </w:r>
          </w:p>
          <w:p w:rsidR="00B421F9" w:rsidRPr="00092065" w:rsidRDefault="00B421F9" w:rsidP="00D37BED">
            <w:pPr>
              <w:jc w:val="center"/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 w:cstheme="minorHAnsi"/>
                <w:color w:val="002060"/>
                <w:sz w:val="24"/>
                <w:szCs w:val="24"/>
              </w:rPr>
              <w:t>called</w:t>
            </w:r>
          </w:p>
          <w:p w:rsidR="00B421F9" w:rsidRPr="00092065" w:rsidRDefault="00B421F9" w:rsidP="00D37BED">
            <w:pPr>
              <w:jc w:val="center"/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 w:cstheme="minorHAnsi"/>
                <w:color w:val="002060"/>
                <w:sz w:val="24"/>
                <w:szCs w:val="24"/>
              </w:rPr>
              <w:t>enjoyed</w:t>
            </w:r>
          </w:p>
          <w:p w:rsidR="00B421F9" w:rsidRPr="00092065" w:rsidRDefault="00B421F9" w:rsidP="00D37BED">
            <w:pPr>
              <w:jc w:val="center"/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 w:cstheme="minorHAnsi"/>
                <w:color w:val="002060"/>
                <w:sz w:val="24"/>
                <w:szCs w:val="24"/>
              </w:rPr>
              <w:t>cleaned</w:t>
            </w:r>
          </w:p>
          <w:p w:rsidR="00B421F9" w:rsidRPr="00092065" w:rsidRDefault="00B421F9" w:rsidP="00D37BED">
            <w:pPr>
              <w:jc w:val="center"/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 w:cstheme="minorHAnsi"/>
                <w:color w:val="002060"/>
                <w:sz w:val="24"/>
                <w:szCs w:val="24"/>
              </w:rPr>
              <w:t>amazed</w:t>
            </w:r>
          </w:p>
          <w:p w:rsidR="00B421F9" w:rsidRPr="00092065" w:rsidRDefault="00B421F9" w:rsidP="00D37BED">
            <w:pPr>
              <w:jc w:val="center"/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 w:cstheme="minorHAnsi"/>
                <w:color w:val="002060"/>
                <w:sz w:val="24"/>
                <w:szCs w:val="24"/>
              </w:rPr>
              <w:t>looked</w:t>
            </w:r>
          </w:p>
          <w:p w:rsidR="00B421F9" w:rsidRPr="00092065" w:rsidRDefault="00B421F9" w:rsidP="00D37BED">
            <w:pPr>
              <w:jc w:val="center"/>
              <w:rPr>
                <w:rFonts w:ascii="Comic Sans MS" w:hAnsi="Comic Sans MS" w:cstheme="minorHAnsi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 w:cstheme="minorHAnsi"/>
                <w:color w:val="002060"/>
                <w:sz w:val="24"/>
                <w:szCs w:val="24"/>
              </w:rPr>
              <w:t>loved</w:t>
            </w:r>
          </w:p>
          <w:p w:rsidR="00B421F9" w:rsidRPr="00092065" w:rsidRDefault="00B421F9" w:rsidP="00D37BE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92065">
              <w:rPr>
                <w:rFonts w:ascii="Comic Sans MS" w:hAnsi="Comic Sans MS" w:cstheme="minorHAnsi"/>
                <w:color w:val="002060"/>
                <w:sz w:val="24"/>
                <w:szCs w:val="24"/>
              </w:rPr>
              <w:t>saved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065" w:rsidRPr="00092065" w:rsidRDefault="00092065" w:rsidP="00092065">
            <w:pPr>
              <w:pStyle w:val="NormalWeb"/>
              <w:spacing w:before="0" w:beforeAutospacing="0" w:after="0" w:afterAutospacing="0"/>
              <w:jc w:val="center"/>
            </w:pPr>
            <w:r w:rsidRPr="00092065">
              <w:rPr>
                <w:rFonts w:ascii="Comic Sans MS" w:hAnsi="Comic Sans MS"/>
                <w:color w:val="000096"/>
              </w:rPr>
              <w:t>unhappy</w:t>
            </w:r>
          </w:p>
          <w:p w:rsidR="00092065" w:rsidRPr="00092065" w:rsidRDefault="00092065" w:rsidP="00092065">
            <w:pPr>
              <w:pStyle w:val="NormalWeb"/>
              <w:spacing w:before="0" w:beforeAutospacing="0" w:after="0" w:afterAutospacing="0"/>
              <w:jc w:val="center"/>
            </w:pPr>
            <w:r w:rsidRPr="00092065">
              <w:rPr>
                <w:rFonts w:ascii="Comic Sans MS" w:hAnsi="Comic Sans MS"/>
                <w:color w:val="000096"/>
              </w:rPr>
              <w:t>unusual</w:t>
            </w:r>
          </w:p>
          <w:p w:rsidR="00092065" w:rsidRPr="00092065" w:rsidRDefault="00092065" w:rsidP="00092065">
            <w:pPr>
              <w:pStyle w:val="NormalWeb"/>
              <w:spacing w:before="0" w:beforeAutospacing="0" w:after="0" w:afterAutospacing="0"/>
              <w:jc w:val="center"/>
            </w:pPr>
            <w:r w:rsidRPr="00092065">
              <w:rPr>
                <w:rFonts w:ascii="Comic Sans MS" w:hAnsi="Comic Sans MS"/>
                <w:color w:val="000096"/>
              </w:rPr>
              <w:t>unkind</w:t>
            </w:r>
          </w:p>
          <w:p w:rsidR="00092065" w:rsidRPr="00092065" w:rsidRDefault="00092065" w:rsidP="00092065">
            <w:pPr>
              <w:pStyle w:val="NormalWeb"/>
              <w:spacing w:before="0" w:beforeAutospacing="0" w:after="0" w:afterAutospacing="0"/>
              <w:jc w:val="center"/>
            </w:pPr>
            <w:r w:rsidRPr="00092065">
              <w:rPr>
                <w:rFonts w:ascii="Comic Sans MS" w:hAnsi="Comic Sans MS"/>
                <w:color w:val="000096"/>
              </w:rPr>
              <w:t>untie</w:t>
            </w:r>
          </w:p>
          <w:p w:rsidR="00092065" w:rsidRPr="00092065" w:rsidRDefault="00092065" w:rsidP="00092065">
            <w:pPr>
              <w:pStyle w:val="NormalWeb"/>
              <w:spacing w:before="0" w:beforeAutospacing="0" w:after="0" w:afterAutospacing="0"/>
              <w:jc w:val="center"/>
            </w:pPr>
            <w:r w:rsidRPr="00092065">
              <w:rPr>
                <w:rFonts w:ascii="Comic Sans MS" w:hAnsi="Comic Sans MS"/>
                <w:color w:val="000096"/>
              </w:rPr>
              <w:t>unlike</w:t>
            </w:r>
          </w:p>
          <w:p w:rsidR="00092065" w:rsidRPr="00092065" w:rsidRDefault="00092065" w:rsidP="00092065">
            <w:pPr>
              <w:pStyle w:val="NormalWeb"/>
              <w:spacing w:before="0" w:beforeAutospacing="0" w:after="0" w:afterAutospacing="0"/>
              <w:jc w:val="center"/>
            </w:pPr>
            <w:r w:rsidRPr="00092065">
              <w:rPr>
                <w:rFonts w:ascii="Comic Sans MS" w:hAnsi="Comic Sans MS"/>
                <w:color w:val="000096"/>
              </w:rPr>
              <w:t>dislike</w:t>
            </w:r>
          </w:p>
          <w:p w:rsidR="00092065" w:rsidRPr="00092065" w:rsidRDefault="00092065" w:rsidP="00092065">
            <w:pPr>
              <w:pStyle w:val="NormalWeb"/>
              <w:spacing w:before="0" w:beforeAutospacing="0" w:after="0" w:afterAutospacing="0"/>
              <w:jc w:val="center"/>
            </w:pPr>
            <w:r w:rsidRPr="00092065">
              <w:rPr>
                <w:rFonts w:ascii="Comic Sans MS" w:hAnsi="Comic Sans MS"/>
                <w:color w:val="000096"/>
              </w:rPr>
              <w:t>disobey</w:t>
            </w:r>
          </w:p>
          <w:p w:rsidR="00092065" w:rsidRPr="00092065" w:rsidRDefault="00092065" w:rsidP="00092065">
            <w:pPr>
              <w:pStyle w:val="NormalWeb"/>
              <w:spacing w:before="0" w:beforeAutospacing="0" w:after="0" w:afterAutospacing="0"/>
              <w:jc w:val="center"/>
            </w:pPr>
            <w:r w:rsidRPr="00092065">
              <w:rPr>
                <w:rFonts w:ascii="Comic Sans MS" w:hAnsi="Comic Sans MS"/>
                <w:color w:val="000096"/>
              </w:rPr>
              <w:t>disagree</w:t>
            </w:r>
          </w:p>
          <w:p w:rsidR="00092065" w:rsidRPr="00092065" w:rsidRDefault="00092065" w:rsidP="00092065">
            <w:pPr>
              <w:pStyle w:val="NormalWeb"/>
              <w:spacing w:before="0" w:beforeAutospacing="0" w:after="0" w:afterAutospacing="0"/>
              <w:jc w:val="center"/>
            </w:pPr>
            <w:r w:rsidRPr="00092065">
              <w:rPr>
                <w:rFonts w:ascii="Comic Sans MS" w:hAnsi="Comic Sans MS"/>
                <w:color w:val="000096"/>
              </w:rPr>
              <w:t>dishonest</w:t>
            </w:r>
          </w:p>
          <w:p w:rsidR="00B421F9" w:rsidRPr="00092065" w:rsidRDefault="00092065" w:rsidP="00092065">
            <w:pPr>
              <w:spacing w:line="248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92065">
              <w:rPr>
                <w:rFonts w:ascii="Comic Sans MS" w:hAnsi="Comic Sans MS"/>
                <w:color w:val="000096"/>
                <w:sz w:val="24"/>
                <w:szCs w:val="24"/>
              </w:rPr>
              <w:t>disappear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  <w:szCs w:val="24"/>
              </w:rPr>
              <w:t>don’t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  <w:szCs w:val="24"/>
              </w:rPr>
              <w:t>can’t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  <w:szCs w:val="24"/>
              </w:rPr>
              <w:t>won’t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  <w:szCs w:val="24"/>
              </w:rPr>
              <w:t>didn’t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  <w:szCs w:val="24"/>
              </w:rPr>
              <w:t>he’ll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  <w:szCs w:val="24"/>
              </w:rPr>
              <w:t>we’ll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  <w:szCs w:val="24"/>
              </w:rPr>
              <w:t>it’s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  <w:szCs w:val="24"/>
              </w:rPr>
              <w:t>he’s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  <w:szCs w:val="24"/>
              </w:rPr>
              <w:t>they’ve</w:t>
            </w:r>
          </w:p>
          <w:p w:rsidR="00B421F9" w:rsidRPr="00092065" w:rsidRDefault="00092065" w:rsidP="00092065">
            <w:pPr>
              <w:ind w:left="84" w:right="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  <w:szCs w:val="24"/>
              </w:rPr>
              <w:t>we’ve</w:t>
            </w: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  <w:szCs w:val="24"/>
              </w:rPr>
              <w:t>sleigh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  <w:szCs w:val="24"/>
              </w:rPr>
              <w:t>weigh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  <w:szCs w:val="24"/>
              </w:rPr>
              <w:t>weight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  <w:szCs w:val="24"/>
              </w:rPr>
              <w:t>eight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  <w:szCs w:val="24"/>
              </w:rPr>
              <w:t>eighty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  <w:szCs w:val="24"/>
              </w:rPr>
              <w:t>neighbour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  <w:szCs w:val="24"/>
              </w:rPr>
              <w:t>vein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  <w:szCs w:val="24"/>
              </w:rPr>
              <w:t>reindeer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  <w:szCs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  <w:szCs w:val="24"/>
              </w:rPr>
              <w:t>veil</w:t>
            </w:r>
          </w:p>
          <w:p w:rsidR="00B421F9" w:rsidRPr="00092065" w:rsidRDefault="00092065" w:rsidP="00092065">
            <w:pPr>
              <w:ind w:left="4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  <w:szCs w:val="24"/>
              </w:rPr>
              <w:t>beige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</w:rPr>
              <w:t>accident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</w:rPr>
              <w:t>accidentally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</w:rPr>
              <w:t>actual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</w:rPr>
              <w:t>actually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</w:rPr>
              <w:t>address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</w:rPr>
              <w:t>although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</w:rPr>
              <w:t>answer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</w:rPr>
              <w:t>appear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</w:rPr>
              <w:t>arrive</w:t>
            </w:r>
          </w:p>
          <w:p w:rsidR="00B421F9" w:rsidRPr="00092065" w:rsidRDefault="00092065" w:rsidP="00092065">
            <w:pPr>
              <w:ind w:left="5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</w:rPr>
              <w:t>believe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</w:rPr>
              <w:t>mouth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</w:rPr>
              <w:t>sprout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</w:rPr>
              <w:t>around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</w:rPr>
              <w:t>sound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</w:rPr>
              <w:t>spout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</w:rPr>
              <w:t>ouch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</w:rPr>
              <w:t>hound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</w:rPr>
              <w:t>trout</w:t>
            </w:r>
          </w:p>
          <w:p w:rsidR="00092065" w:rsidRPr="00092065" w:rsidRDefault="00092065" w:rsidP="00092065">
            <w:pPr>
              <w:jc w:val="center"/>
              <w:rPr>
                <w:rFonts w:ascii="Comic Sans MS" w:hAnsi="Comic Sans MS"/>
                <w:color w:val="002060"/>
                <w:sz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</w:rPr>
              <w:t>found</w:t>
            </w:r>
          </w:p>
          <w:p w:rsidR="00B421F9" w:rsidRPr="00092065" w:rsidRDefault="00092065" w:rsidP="00092065">
            <w:pPr>
              <w:spacing w:after="13" w:line="243" w:lineRule="auto"/>
              <w:ind w:left="-4"/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092065">
              <w:rPr>
                <w:rFonts w:ascii="Comic Sans MS" w:hAnsi="Comic Sans MS"/>
                <w:color w:val="002060"/>
                <w:sz w:val="24"/>
              </w:rPr>
              <w:t>proud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065" w:rsidRDefault="000A603B" w:rsidP="00092065">
            <w:pPr>
              <w:spacing w:after="13" w:line="243" w:lineRule="auto"/>
              <w:ind w:left="-14"/>
              <w:jc w:val="center"/>
              <w:rPr>
                <w:rFonts w:ascii="Comic Sans MS" w:eastAsia="Arial" w:hAnsi="Comic Sans MS" w:cstheme="minorHAnsi"/>
                <w:color w:val="002060"/>
                <w:sz w:val="24"/>
                <w:szCs w:val="24"/>
              </w:rPr>
            </w:pPr>
            <w:r>
              <w:rPr>
                <w:rFonts w:ascii="Comic Sans MS" w:eastAsia="Arial" w:hAnsi="Comic Sans MS" w:cstheme="minorHAnsi"/>
                <w:color w:val="002060"/>
                <w:sz w:val="24"/>
                <w:szCs w:val="24"/>
              </w:rPr>
              <w:t>touch</w:t>
            </w:r>
          </w:p>
          <w:p w:rsidR="000A603B" w:rsidRDefault="000A603B" w:rsidP="00092065">
            <w:pPr>
              <w:spacing w:after="13" w:line="243" w:lineRule="auto"/>
              <w:ind w:left="-14"/>
              <w:jc w:val="center"/>
              <w:rPr>
                <w:rFonts w:ascii="Comic Sans MS" w:eastAsia="Arial" w:hAnsi="Comic Sans MS" w:cstheme="minorHAnsi"/>
                <w:color w:val="002060"/>
                <w:sz w:val="24"/>
                <w:szCs w:val="24"/>
              </w:rPr>
            </w:pPr>
            <w:r>
              <w:rPr>
                <w:rFonts w:ascii="Comic Sans MS" w:eastAsia="Arial" w:hAnsi="Comic Sans MS" w:cstheme="minorHAnsi"/>
                <w:color w:val="002060"/>
                <w:sz w:val="24"/>
                <w:szCs w:val="24"/>
              </w:rPr>
              <w:t>country</w:t>
            </w:r>
          </w:p>
          <w:p w:rsidR="000A603B" w:rsidRDefault="000A603B" w:rsidP="00092065">
            <w:pPr>
              <w:spacing w:after="13" w:line="243" w:lineRule="auto"/>
              <w:ind w:left="-14"/>
              <w:jc w:val="center"/>
              <w:rPr>
                <w:rFonts w:ascii="Comic Sans MS" w:eastAsia="Arial" w:hAnsi="Comic Sans MS" w:cstheme="minorHAnsi"/>
                <w:color w:val="002060"/>
                <w:sz w:val="24"/>
                <w:szCs w:val="24"/>
              </w:rPr>
            </w:pPr>
            <w:r>
              <w:rPr>
                <w:rFonts w:ascii="Comic Sans MS" w:eastAsia="Arial" w:hAnsi="Comic Sans MS" w:cstheme="minorHAnsi"/>
                <w:color w:val="002060"/>
                <w:sz w:val="24"/>
                <w:szCs w:val="24"/>
              </w:rPr>
              <w:t>young</w:t>
            </w:r>
          </w:p>
          <w:p w:rsidR="000A603B" w:rsidRDefault="000A603B" w:rsidP="00092065">
            <w:pPr>
              <w:spacing w:after="13" w:line="243" w:lineRule="auto"/>
              <w:ind w:left="-14"/>
              <w:jc w:val="center"/>
              <w:rPr>
                <w:rFonts w:ascii="Comic Sans MS" w:eastAsia="Arial" w:hAnsi="Comic Sans MS" w:cstheme="minorHAnsi"/>
                <w:color w:val="002060"/>
                <w:sz w:val="24"/>
                <w:szCs w:val="24"/>
              </w:rPr>
            </w:pPr>
            <w:r>
              <w:rPr>
                <w:rFonts w:ascii="Comic Sans MS" w:eastAsia="Arial" w:hAnsi="Comic Sans MS" w:cstheme="minorHAnsi"/>
                <w:color w:val="002060"/>
                <w:sz w:val="24"/>
                <w:szCs w:val="24"/>
              </w:rPr>
              <w:t>enough</w:t>
            </w:r>
          </w:p>
          <w:p w:rsidR="000A603B" w:rsidRDefault="000A603B" w:rsidP="00092065">
            <w:pPr>
              <w:spacing w:after="13" w:line="243" w:lineRule="auto"/>
              <w:ind w:left="-14"/>
              <w:jc w:val="center"/>
              <w:rPr>
                <w:rFonts w:ascii="Comic Sans MS" w:eastAsia="Arial" w:hAnsi="Comic Sans MS" w:cstheme="minorHAnsi"/>
                <w:color w:val="002060"/>
                <w:sz w:val="24"/>
                <w:szCs w:val="24"/>
              </w:rPr>
            </w:pPr>
            <w:r>
              <w:rPr>
                <w:rFonts w:ascii="Comic Sans MS" w:eastAsia="Arial" w:hAnsi="Comic Sans MS" w:cstheme="minorHAnsi"/>
                <w:color w:val="002060"/>
                <w:sz w:val="24"/>
                <w:szCs w:val="24"/>
              </w:rPr>
              <w:t>encourage</w:t>
            </w:r>
          </w:p>
          <w:p w:rsidR="000A603B" w:rsidRDefault="000A603B" w:rsidP="00092065">
            <w:pPr>
              <w:spacing w:after="13" w:line="243" w:lineRule="auto"/>
              <w:ind w:left="-14"/>
              <w:jc w:val="center"/>
              <w:rPr>
                <w:rFonts w:ascii="Comic Sans MS" w:eastAsia="Arial" w:hAnsi="Comic Sans MS" w:cstheme="minorHAnsi"/>
                <w:color w:val="002060"/>
                <w:sz w:val="24"/>
                <w:szCs w:val="24"/>
              </w:rPr>
            </w:pPr>
            <w:r>
              <w:rPr>
                <w:rFonts w:ascii="Comic Sans MS" w:eastAsia="Arial" w:hAnsi="Comic Sans MS" w:cstheme="minorHAnsi"/>
                <w:color w:val="002060"/>
                <w:sz w:val="24"/>
                <w:szCs w:val="24"/>
              </w:rPr>
              <w:t>double</w:t>
            </w:r>
          </w:p>
          <w:p w:rsidR="000A603B" w:rsidRDefault="000A603B" w:rsidP="00092065">
            <w:pPr>
              <w:spacing w:after="13" w:line="243" w:lineRule="auto"/>
              <w:ind w:left="-14"/>
              <w:jc w:val="center"/>
              <w:rPr>
                <w:rFonts w:ascii="Comic Sans MS" w:eastAsia="Arial" w:hAnsi="Comic Sans MS" w:cstheme="minorHAnsi"/>
                <w:color w:val="002060"/>
                <w:sz w:val="24"/>
                <w:szCs w:val="24"/>
              </w:rPr>
            </w:pPr>
            <w:r>
              <w:rPr>
                <w:rFonts w:ascii="Comic Sans MS" w:eastAsia="Arial" w:hAnsi="Comic Sans MS" w:cstheme="minorHAnsi"/>
                <w:color w:val="002060"/>
                <w:sz w:val="24"/>
                <w:szCs w:val="24"/>
              </w:rPr>
              <w:t>trouble</w:t>
            </w:r>
          </w:p>
          <w:p w:rsidR="000A603B" w:rsidRDefault="000A603B" w:rsidP="00092065">
            <w:pPr>
              <w:spacing w:after="13" w:line="243" w:lineRule="auto"/>
              <w:ind w:left="-14"/>
              <w:jc w:val="center"/>
              <w:rPr>
                <w:rFonts w:ascii="Comic Sans MS" w:eastAsia="Arial" w:hAnsi="Comic Sans MS" w:cstheme="minorHAnsi"/>
                <w:color w:val="002060"/>
                <w:sz w:val="24"/>
                <w:szCs w:val="24"/>
              </w:rPr>
            </w:pPr>
            <w:r>
              <w:rPr>
                <w:rFonts w:ascii="Comic Sans MS" w:eastAsia="Arial" w:hAnsi="Comic Sans MS" w:cstheme="minorHAnsi"/>
                <w:color w:val="002060"/>
                <w:sz w:val="24"/>
                <w:szCs w:val="24"/>
              </w:rPr>
              <w:t>cousin</w:t>
            </w:r>
          </w:p>
          <w:p w:rsidR="000A603B" w:rsidRDefault="000A603B" w:rsidP="00092065">
            <w:pPr>
              <w:spacing w:after="13" w:line="243" w:lineRule="auto"/>
              <w:ind w:left="-14"/>
              <w:jc w:val="center"/>
              <w:rPr>
                <w:rFonts w:ascii="Comic Sans MS" w:eastAsia="Arial" w:hAnsi="Comic Sans MS" w:cstheme="minorHAnsi"/>
                <w:color w:val="002060"/>
                <w:sz w:val="24"/>
                <w:szCs w:val="24"/>
              </w:rPr>
            </w:pPr>
            <w:r>
              <w:rPr>
                <w:rFonts w:ascii="Comic Sans MS" w:eastAsia="Arial" w:hAnsi="Comic Sans MS" w:cstheme="minorHAnsi"/>
                <w:color w:val="002060"/>
                <w:sz w:val="24"/>
                <w:szCs w:val="24"/>
              </w:rPr>
              <w:t>couple</w:t>
            </w:r>
          </w:p>
          <w:p w:rsidR="000A603B" w:rsidRPr="00092065" w:rsidRDefault="000A603B" w:rsidP="00092065">
            <w:pPr>
              <w:spacing w:after="13" w:line="243" w:lineRule="auto"/>
              <w:ind w:left="-14"/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>
              <w:rPr>
                <w:rFonts w:ascii="Comic Sans MS" w:eastAsia="Arial" w:hAnsi="Comic Sans MS" w:cstheme="minorHAnsi"/>
                <w:color w:val="002060"/>
                <w:sz w:val="24"/>
                <w:szCs w:val="24"/>
              </w:rPr>
              <w:t>flourish</w:t>
            </w:r>
          </w:p>
        </w:tc>
      </w:tr>
    </w:tbl>
    <w:p w:rsidR="00142125" w:rsidRPr="00092065" w:rsidRDefault="0059058A">
      <w:pPr>
        <w:spacing w:after="0"/>
        <w:jc w:val="both"/>
        <w:rPr>
          <w:rFonts w:ascii="Arial" w:eastAsia="Arial" w:hAnsi="Arial" w:cs="Arial"/>
          <w:sz w:val="24"/>
          <w:szCs w:val="24"/>
        </w:rPr>
      </w:pPr>
      <w:r w:rsidRPr="00092065">
        <w:rPr>
          <w:rFonts w:ascii="Arial" w:eastAsia="Arial" w:hAnsi="Arial" w:cs="Arial"/>
          <w:sz w:val="24"/>
          <w:szCs w:val="24"/>
        </w:rPr>
        <w:t xml:space="preserve"> </w:t>
      </w:r>
    </w:p>
    <w:p w:rsidR="00732CA4" w:rsidRDefault="00732CA4">
      <w:pPr>
        <w:spacing w:after="0"/>
        <w:jc w:val="both"/>
      </w:pPr>
    </w:p>
    <w:sectPr w:rsidR="00732CA4" w:rsidSect="00A25F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484" w:right="618" w:bottom="881" w:left="720" w:header="486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85F" w:rsidRDefault="0015185F">
      <w:pPr>
        <w:spacing w:after="0" w:line="240" w:lineRule="auto"/>
      </w:pPr>
      <w:r>
        <w:separator/>
      </w:r>
    </w:p>
  </w:endnote>
  <w:endnote w:type="continuationSeparator" w:id="0">
    <w:p w:rsidR="0015185F" w:rsidRDefault="00151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85F" w:rsidRDefault="0015185F">
    <w:pPr>
      <w:spacing w:after="0"/>
      <w:ind w:left="-710" w:right="-618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6350</wp:posOffset>
              </wp:positionH>
              <wp:positionV relativeFrom="page">
                <wp:posOffset>7349401</wp:posOffset>
              </wp:positionV>
              <wp:extent cx="10685780" cy="10160"/>
              <wp:effectExtent l="0" t="0" r="0" b="0"/>
              <wp:wrapSquare wrapText="bothSides"/>
              <wp:docPr id="14630" name="Group 146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85780" cy="10160"/>
                        <a:chOff x="0" y="0"/>
                        <a:chExt cx="10685780" cy="10160"/>
                      </a:xfrm>
                    </wpg:grpSpPr>
                    <wps:wsp>
                      <wps:cNvPr id="14631" name="Shape 14631"/>
                      <wps:cNvSpPr/>
                      <wps:spPr>
                        <a:xfrm>
                          <a:off x="0" y="0"/>
                          <a:ext cx="10685780" cy="10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85780" h="10160">
                              <a:moveTo>
                                <a:pt x="0" y="0"/>
                              </a:moveTo>
                              <a:lnTo>
                                <a:pt x="10685780" y="1016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5F305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4630" style="width:841.4pt;height:0.799988pt;position:absolute;mso-position-horizontal-relative:page;mso-position-horizontal:absolute;margin-left:0.5pt;mso-position-vertical-relative:page;margin-top:578.693pt;" coordsize="106857,101">
              <v:shape id="Shape 14631" style="position:absolute;width:106857;height:101;left:0;top:0;" coordsize="10685780,10160" path="m0,0l10685780,10160">
                <v:stroke weight="1pt" endcap="flat" joinstyle="miter" miterlimit="10" on="true" color="#5f3056"/>
                <v:fill on="false" color="#000000" opacity="0"/>
              </v:shape>
              <w10:wrap type="square"/>
            </v:group>
          </w:pict>
        </mc:Fallback>
      </mc:AlternateContent>
    </w:r>
    <w:r>
      <w:rPr>
        <w:color w:val="515151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85F" w:rsidRDefault="0015185F">
    <w:pPr>
      <w:spacing w:after="0"/>
      <w:ind w:left="-710" w:right="-618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6350</wp:posOffset>
              </wp:positionH>
              <wp:positionV relativeFrom="page">
                <wp:posOffset>7349401</wp:posOffset>
              </wp:positionV>
              <wp:extent cx="10685780" cy="10160"/>
              <wp:effectExtent l="0" t="0" r="0" b="0"/>
              <wp:wrapSquare wrapText="bothSides"/>
              <wp:docPr id="14618" name="Group 146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85780" cy="10160"/>
                        <a:chOff x="0" y="0"/>
                        <a:chExt cx="10685780" cy="10160"/>
                      </a:xfrm>
                    </wpg:grpSpPr>
                    <wps:wsp>
                      <wps:cNvPr id="14619" name="Shape 14619"/>
                      <wps:cNvSpPr/>
                      <wps:spPr>
                        <a:xfrm>
                          <a:off x="0" y="0"/>
                          <a:ext cx="10685780" cy="10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85780" h="10160">
                              <a:moveTo>
                                <a:pt x="0" y="0"/>
                              </a:moveTo>
                              <a:lnTo>
                                <a:pt x="10685780" y="1016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5F305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4618" style="width:841.4pt;height:0.799988pt;position:absolute;mso-position-horizontal-relative:page;mso-position-horizontal:absolute;margin-left:0.5pt;mso-position-vertical-relative:page;margin-top:578.693pt;" coordsize="106857,101">
              <v:shape id="Shape 14619" style="position:absolute;width:106857;height:101;left:0;top:0;" coordsize="10685780,10160" path="m0,0l10685780,10160">
                <v:stroke weight="1pt" endcap="flat" joinstyle="miter" miterlimit="10" on="true" color="#5f3056"/>
                <v:fill on="false" color="#000000" opacity="0"/>
              </v:shape>
              <w10:wrap type="square"/>
            </v:group>
          </w:pict>
        </mc:Fallback>
      </mc:AlternateContent>
    </w:r>
    <w:r>
      <w:rPr>
        <w:color w:val="515151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85F" w:rsidRDefault="0015185F">
    <w:pPr>
      <w:spacing w:after="0"/>
      <w:ind w:left="-710" w:right="-618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6350</wp:posOffset>
              </wp:positionH>
              <wp:positionV relativeFrom="page">
                <wp:posOffset>7349401</wp:posOffset>
              </wp:positionV>
              <wp:extent cx="10685780" cy="10160"/>
              <wp:effectExtent l="0" t="0" r="0" b="0"/>
              <wp:wrapSquare wrapText="bothSides"/>
              <wp:docPr id="14606" name="Group 146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85780" cy="10160"/>
                        <a:chOff x="0" y="0"/>
                        <a:chExt cx="10685780" cy="10160"/>
                      </a:xfrm>
                    </wpg:grpSpPr>
                    <wps:wsp>
                      <wps:cNvPr id="14607" name="Shape 14607"/>
                      <wps:cNvSpPr/>
                      <wps:spPr>
                        <a:xfrm>
                          <a:off x="0" y="0"/>
                          <a:ext cx="10685780" cy="10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85780" h="10160">
                              <a:moveTo>
                                <a:pt x="0" y="0"/>
                              </a:moveTo>
                              <a:lnTo>
                                <a:pt x="10685780" y="1016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5F305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4606" style="width:841.4pt;height:0.799988pt;position:absolute;mso-position-horizontal-relative:page;mso-position-horizontal:absolute;margin-left:0.5pt;mso-position-vertical-relative:page;margin-top:578.693pt;" coordsize="106857,101">
              <v:shape id="Shape 14607" style="position:absolute;width:106857;height:101;left:0;top:0;" coordsize="10685780,10160" path="m0,0l10685780,10160">
                <v:stroke weight="1pt" endcap="flat" joinstyle="miter" miterlimit="10" on="true" color="#5f3056"/>
                <v:fill on="false" color="#000000" opacity="0"/>
              </v:shape>
              <w10:wrap type="square"/>
            </v:group>
          </w:pict>
        </mc:Fallback>
      </mc:AlternateContent>
    </w:r>
    <w:r>
      <w:rPr>
        <w:color w:val="515151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85F" w:rsidRDefault="0015185F">
      <w:pPr>
        <w:spacing w:after="0" w:line="240" w:lineRule="auto"/>
      </w:pPr>
      <w:r>
        <w:separator/>
      </w:r>
    </w:p>
  </w:footnote>
  <w:footnote w:type="continuationSeparator" w:id="0">
    <w:p w:rsidR="0015185F" w:rsidRDefault="001518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85F" w:rsidRDefault="0015185F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128270</wp:posOffset>
              </wp:positionV>
              <wp:extent cx="9970770" cy="1470660"/>
              <wp:effectExtent l="0" t="0" r="0" b="0"/>
              <wp:wrapNone/>
              <wp:docPr id="14621" name="Group 146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70770" cy="1470660"/>
                        <a:chOff x="0" y="0"/>
                        <a:chExt cx="9970770" cy="1470660"/>
                      </a:xfrm>
                    </wpg:grpSpPr>
                    <pic:pic xmlns:pic="http://schemas.openxmlformats.org/drawingml/2006/picture">
                      <pic:nvPicPr>
                        <pic:cNvPr id="14622" name="Picture 1462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2715" cy="14503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623" name="Picture 1462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8688070" y="133350"/>
                          <a:ext cx="1282700" cy="13373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4621" style="width:785.1pt;height:115.8pt;position:absolute;z-index:-2147483648;mso-position-horizontal-relative:page;mso-position-horizontal:absolute;margin-left:24pt;mso-position-vertical-relative:page;margin-top:10.1pt;" coordsize="99707,14706">
              <v:shape id="Picture 14622" style="position:absolute;width:14027;height:14503;left:0;top:0;" filled="f">
                <v:imagedata r:id="rId7"/>
              </v:shape>
              <v:shape id="Picture 14623" style="position:absolute;width:12827;height:13373;left:86880;top:1333;" filled="f">
                <v:imagedata r:id="rId8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85F" w:rsidRPr="0096137A" w:rsidRDefault="0015185F" w:rsidP="0096137A">
    <w:pPr>
      <w:spacing w:after="0" w:line="240" w:lineRule="auto"/>
      <w:jc w:val="center"/>
      <w:rPr>
        <w:rFonts w:ascii="Impact" w:hAnsi="Impact"/>
        <w:sz w:val="36"/>
      </w:rPr>
    </w:pPr>
    <w:r w:rsidRPr="0096137A">
      <w:rPr>
        <w:rFonts w:ascii="Impact" w:hAnsi="Impact"/>
        <w:sz w:val="36"/>
      </w:rPr>
      <w:t>HOLY TRINITY PRIMARY SCHOOL</w:t>
    </w:r>
  </w:p>
  <w:p w:rsidR="0015185F" w:rsidRPr="0096137A" w:rsidRDefault="0015185F" w:rsidP="0096137A">
    <w:pPr>
      <w:spacing w:after="0" w:line="240" w:lineRule="auto"/>
      <w:ind w:left="79"/>
      <w:jc w:val="center"/>
      <w:rPr>
        <w:sz w:val="28"/>
      </w:rPr>
    </w:pPr>
    <w:r>
      <w:rPr>
        <w:b/>
        <w:sz w:val="36"/>
      </w:rPr>
      <w:t xml:space="preserve">Class </w:t>
    </w:r>
    <w:r w:rsidRPr="00AD1CF6">
      <w:rPr>
        <w:b/>
        <w:sz w:val="36"/>
      </w:rPr>
      <w:t xml:space="preserve">5 Year 3 </w:t>
    </w:r>
    <w:r w:rsidR="00B421F9" w:rsidRPr="00AD1CF6">
      <w:rPr>
        <w:b/>
        <w:sz w:val="36"/>
      </w:rPr>
      <w:t>Autumn</w:t>
    </w:r>
    <w:r w:rsidRPr="00AD1CF6">
      <w:rPr>
        <w:b/>
        <w:sz w:val="36"/>
      </w:rPr>
      <w:t xml:space="preserve"> 1</w:t>
    </w:r>
    <w:r>
      <w:rPr>
        <w:b/>
        <w:sz w:val="36"/>
      </w:rPr>
      <w:t xml:space="preserve"> Spellings</w:t>
    </w:r>
  </w:p>
  <w:p w:rsidR="0015185F" w:rsidRPr="0096137A" w:rsidRDefault="0015185F" w:rsidP="0059058A">
    <w:pPr>
      <w:jc w:val="center"/>
      <w:rPr>
        <w:rFonts w:ascii="Impact" w:hAnsi="Impact"/>
        <w:sz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85F" w:rsidRDefault="0015185F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128270</wp:posOffset>
              </wp:positionV>
              <wp:extent cx="9970770" cy="1470660"/>
              <wp:effectExtent l="0" t="0" r="0" b="0"/>
              <wp:wrapNone/>
              <wp:docPr id="14597" name="Group 145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70770" cy="1470660"/>
                        <a:chOff x="0" y="0"/>
                        <a:chExt cx="9970770" cy="1470660"/>
                      </a:xfrm>
                    </wpg:grpSpPr>
                    <pic:pic xmlns:pic="http://schemas.openxmlformats.org/drawingml/2006/picture">
                      <pic:nvPicPr>
                        <pic:cNvPr id="14598" name="Picture 1459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2715" cy="14503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599" name="Picture 14599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8688070" y="133350"/>
                          <a:ext cx="1282700" cy="13373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4597" style="width:785.1pt;height:115.8pt;position:absolute;z-index:-2147483648;mso-position-horizontal-relative:page;mso-position-horizontal:absolute;margin-left:24pt;mso-position-vertical-relative:page;margin-top:10.1pt;" coordsize="99707,14706">
              <v:shape id="Picture 14598" style="position:absolute;width:14027;height:14503;left:0;top:0;" filled="f">
                <v:imagedata r:id="rId7"/>
              </v:shape>
              <v:shape id="Picture 14599" style="position:absolute;width:12827;height:13373;left:86880;top:1333;" filled="f">
                <v:imagedata r:id="rId8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F3586"/>
    <w:multiLevelType w:val="hybridMultilevel"/>
    <w:tmpl w:val="0A4E9FEC"/>
    <w:lvl w:ilvl="0" w:tplc="9D7AE214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2A74E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A016F4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5CFB3E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D7C1BF8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26BE4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104D5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54ECE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D48999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133546"/>
    <w:multiLevelType w:val="hybridMultilevel"/>
    <w:tmpl w:val="F21A6846"/>
    <w:lvl w:ilvl="0" w:tplc="D3945F96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58035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DA637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60485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F8F21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92B8E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A6AF02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5C402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A8D97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A3E0C4E"/>
    <w:multiLevelType w:val="hybridMultilevel"/>
    <w:tmpl w:val="5AB43ACC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" w15:restartNumberingAfterBreak="0">
    <w:nsid w:val="0DEC5222"/>
    <w:multiLevelType w:val="hybridMultilevel"/>
    <w:tmpl w:val="3FE8F78C"/>
    <w:lvl w:ilvl="0" w:tplc="5CC8D1BA">
      <w:start w:val="1"/>
      <w:numFmt w:val="bullet"/>
      <w:lvlText w:val="•"/>
      <w:lvlJc w:val="left"/>
      <w:pPr>
        <w:ind w:left="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FCE73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0CF21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706BE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2EABAC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442DDE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3F2A21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203BBC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4CABB7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FB82E8A"/>
    <w:multiLevelType w:val="hybridMultilevel"/>
    <w:tmpl w:val="1F2AF242"/>
    <w:lvl w:ilvl="0" w:tplc="7EF872FA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B6212C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08346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1A756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1E765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FDC7E7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7E778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590120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1460A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0677C7B"/>
    <w:multiLevelType w:val="hybridMultilevel"/>
    <w:tmpl w:val="AB40426E"/>
    <w:lvl w:ilvl="0" w:tplc="FC68A796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3073B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DAF064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02F4EE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34304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8C76BE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E224A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524090A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B25F2E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2684270"/>
    <w:multiLevelType w:val="hybridMultilevel"/>
    <w:tmpl w:val="F6AE1230"/>
    <w:lvl w:ilvl="0" w:tplc="0DA02200">
      <w:start w:val="1"/>
      <w:numFmt w:val="bullet"/>
      <w:lvlText w:val="•"/>
      <w:lvlJc w:val="left"/>
      <w:pPr>
        <w:ind w:left="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CCDB24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B7AE698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28829E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7F6BAB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4AEA4FE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60CD5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644B5A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8D0676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7FA164A"/>
    <w:multiLevelType w:val="hybridMultilevel"/>
    <w:tmpl w:val="956027BE"/>
    <w:lvl w:ilvl="0" w:tplc="E7AC6052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CCAB14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D2B82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DCB98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CA99F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2527A0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9CC04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9C0C9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DA0B1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7FA79F3"/>
    <w:multiLevelType w:val="hybridMultilevel"/>
    <w:tmpl w:val="85B057A6"/>
    <w:lvl w:ilvl="0" w:tplc="041296B2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94673C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9013D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225CA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40E2E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6E2D6E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66770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189AD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5C80C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A724BC4"/>
    <w:multiLevelType w:val="hybridMultilevel"/>
    <w:tmpl w:val="E9EEDA2A"/>
    <w:lvl w:ilvl="0" w:tplc="1E667A60">
      <w:start w:val="1"/>
      <w:numFmt w:val="bullet"/>
      <w:lvlText w:val="•"/>
      <w:lvlJc w:val="left"/>
      <w:pPr>
        <w:ind w:left="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B420BC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CDA54D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47C078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6AFE3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32690C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BE8DC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2C3308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58FD4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05042BA"/>
    <w:multiLevelType w:val="hybridMultilevel"/>
    <w:tmpl w:val="29CA9A84"/>
    <w:lvl w:ilvl="0" w:tplc="5A3C050C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42389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5A3AB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B5A3A7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20A8F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40E4E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F8981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08F22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84C553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42903B9"/>
    <w:multiLevelType w:val="hybridMultilevel"/>
    <w:tmpl w:val="05108350"/>
    <w:lvl w:ilvl="0" w:tplc="20C45102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56FC6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EA4749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40852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E3016E4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B05974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6E7E4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C8ABD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9A69F9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88C3CF3"/>
    <w:multiLevelType w:val="hybridMultilevel"/>
    <w:tmpl w:val="E1EA684C"/>
    <w:lvl w:ilvl="0" w:tplc="AC804B64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B88F3F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47674D6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78636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F048D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6E27AC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C6DB3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F412F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2A507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B0D5796"/>
    <w:multiLevelType w:val="hybridMultilevel"/>
    <w:tmpl w:val="CBECC036"/>
    <w:lvl w:ilvl="0" w:tplc="7A604010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901BF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667DA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8A8B8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6E2F7A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2EC5A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0ECCA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524B4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7663F4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F492EDA"/>
    <w:multiLevelType w:val="hybridMultilevel"/>
    <w:tmpl w:val="3AAE725C"/>
    <w:lvl w:ilvl="0" w:tplc="A02433DA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F815CC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9EBFF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B40187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EC310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0C0FD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8884A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D249AC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F4C148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26C05FB"/>
    <w:multiLevelType w:val="hybridMultilevel"/>
    <w:tmpl w:val="18B64E32"/>
    <w:lvl w:ilvl="0" w:tplc="40987D16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042304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8366D2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84C27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BE533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003CA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CC348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130AC38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B84555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3BD059A"/>
    <w:multiLevelType w:val="hybridMultilevel"/>
    <w:tmpl w:val="37ECC0C4"/>
    <w:lvl w:ilvl="0" w:tplc="B2723CFA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3291EC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0285E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24BB9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7897E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1A5CA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B92142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6EB4BA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3AF7F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5AF3BF0"/>
    <w:multiLevelType w:val="hybridMultilevel"/>
    <w:tmpl w:val="473E98A2"/>
    <w:lvl w:ilvl="0" w:tplc="F1EA3C1A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248D0C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6684C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9ACEDA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F70117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EB0F5DC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1AA6E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8CAB4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84193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AD416B4"/>
    <w:multiLevelType w:val="hybridMultilevel"/>
    <w:tmpl w:val="45BC9138"/>
    <w:lvl w:ilvl="0" w:tplc="8B141B56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9F043B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60E52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040C3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6017B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8F4855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8B44DB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272887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EEA54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6BC5A2A"/>
    <w:multiLevelType w:val="hybridMultilevel"/>
    <w:tmpl w:val="8B0E03B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95E5A3D"/>
    <w:multiLevelType w:val="hybridMultilevel"/>
    <w:tmpl w:val="63121194"/>
    <w:lvl w:ilvl="0" w:tplc="9C563BB2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0E07A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F63E5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E187D7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48E628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69C4EE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E0AE4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36AC68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26B8C8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D7D6C37"/>
    <w:multiLevelType w:val="hybridMultilevel"/>
    <w:tmpl w:val="9D44EA24"/>
    <w:lvl w:ilvl="0" w:tplc="F0581338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26D15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22A23C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488D3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1EC40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727F54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82294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D4B8E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324974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E6843C0"/>
    <w:multiLevelType w:val="hybridMultilevel"/>
    <w:tmpl w:val="C10C9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E7B7ED7"/>
    <w:multiLevelType w:val="hybridMultilevel"/>
    <w:tmpl w:val="C18E1A68"/>
    <w:lvl w:ilvl="0" w:tplc="46C69094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22C09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69627C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8CE3B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74839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B2F7C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E41E8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6DEEFF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796831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83815B4"/>
    <w:multiLevelType w:val="hybridMultilevel"/>
    <w:tmpl w:val="90E8A170"/>
    <w:lvl w:ilvl="0" w:tplc="B4304E34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0E2AB6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B7864A4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C7AB4AE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0A13F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3616D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169DC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32C0C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44326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A8A396F"/>
    <w:multiLevelType w:val="hybridMultilevel"/>
    <w:tmpl w:val="3ABE0B50"/>
    <w:lvl w:ilvl="0" w:tplc="484CECEE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ADE0E24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9CC50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A2534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7501D0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3E0F8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E923EA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36446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D6B88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E8D0AAA"/>
    <w:multiLevelType w:val="hybridMultilevel"/>
    <w:tmpl w:val="A6B289EC"/>
    <w:lvl w:ilvl="0" w:tplc="B79C4EF0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0C12B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08DEA6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ED2CFE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66A4A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38A73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8E6E6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BCED85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DCA158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FF75815"/>
    <w:multiLevelType w:val="hybridMultilevel"/>
    <w:tmpl w:val="C86C6136"/>
    <w:lvl w:ilvl="0" w:tplc="F2FC4220">
      <w:start w:val="1"/>
      <w:numFmt w:val="bullet"/>
      <w:lvlText w:val="•"/>
      <w:lvlJc w:val="left"/>
      <w:pPr>
        <w:ind w:left="4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A0283E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D0D3D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B4DD9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0CD24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E64F8B4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1C554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1B4018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86AF3E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03B7F6B"/>
    <w:multiLevelType w:val="hybridMultilevel"/>
    <w:tmpl w:val="FA3A434C"/>
    <w:lvl w:ilvl="0" w:tplc="48C04CEE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E421A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2EECD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6F0DFC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2F2D8F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88D5D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72685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8CA568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1E0B96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11C309F"/>
    <w:multiLevelType w:val="hybridMultilevel"/>
    <w:tmpl w:val="E7E275F4"/>
    <w:lvl w:ilvl="0" w:tplc="B3BCE0AE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1A53C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966C4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0435CE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3C54F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FE972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08C06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EEA848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26653C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27608E9"/>
    <w:multiLevelType w:val="hybridMultilevel"/>
    <w:tmpl w:val="EEFE2F28"/>
    <w:lvl w:ilvl="0" w:tplc="783AEE28">
      <w:start w:val="1"/>
      <w:numFmt w:val="bullet"/>
      <w:lvlText w:val="•"/>
      <w:lvlJc w:val="left"/>
      <w:pPr>
        <w:ind w:left="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CC604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C85A3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ED4A1B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B81D0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36F92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CA489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7EE266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A5D9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AD71931"/>
    <w:multiLevelType w:val="hybridMultilevel"/>
    <w:tmpl w:val="3C54D7CA"/>
    <w:lvl w:ilvl="0" w:tplc="FAB47B1A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78839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8AE86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01E6EE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CC4AB74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B6039E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B09E5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B6A5FBA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376247E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B96339D"/>
    <w:multiLevelType w:val="hybridMultilevel"/>
    <w:tmpl w:val="712407C6"/>
    <w:lvl w:ilvl="0" w:tplc="892E325A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C4885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86A366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CE2996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0E8CF8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B629F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42EEB5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5634A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E067E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DEF4422"/>
    <w:multiLevelType w:val="hybridMultilevel"/>
    <w:tmpl w:val="0804C59C"/>
    <w:lvl w:ilvl="0" w:tplc="8E061B8A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803F4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84E31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EC686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F4718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8A6A1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A43E7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AE424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7005D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FCF2F7E"/>
    <w:multiLevelType w:val="hybridMultilevel"/>
    <w:tmpl w:val="4EF0CFF6"/>
    <w:lvl w:ilvl="0" w:tplc="C7FCC3B4">
      <w:start w:val="1"/>
      <w:numFmt w:val="bullet"/>
      <w:lvlText w:val="•"/>
      <w:lvlJc w:val="left"/>
      <w:pPr>
        <w:ind w:left="4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E0C50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4485D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37605C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6699B4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0862B9E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6B43FD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C64BB2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82C79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2835812"/>
    <w:multiLevelType w:val="hybridMultilevel"/>
    <w:tmpl w:val="D36A0242"/>
    <w:lvl w:ilvl="0" w:tplc="D8BE80A2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A84BA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9E2D8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0ED90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5AB11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EA87D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08059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18C31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95C01B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FAC43E6"/>
    <w:multiLevelType w:val="hybridMultilevel"/>
    <w:tmpl w:val="0B68DC72"/>
    <w:lvl w:ilvl="0" w:tplc="7B481CA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EB6CF74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34C9248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2DA2DDC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220D8EA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E0059F0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7F6C1A0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02887A0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04C8BD4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0"/>
  </w:num>
  <w:num w:numId="2">
    <w:abstractNumId w:val="6"/>
  </w:num>
  <w:num w:numId="3">
    <w:abstractNumId w:val="27"/>
  </w:num>
  <w:num w:numId="4">
    <w:abstractNumId w:val="3"/>
  </w:num>
  <w:num w:numId="5">
    <w:abstractNumId w:val="9"/>
  </w:num>
  <w:num w:numId="6">
    <w:abstractNumId w:val="34"/>
  </w:num>
  <w:num w:numId="7">
    <w:abstractNumId w:val="18"/>
  </w:num>
  <w:num w:numId="8">
    <w:abstractNumId w:val="1"/>
  </w:num>
  <w:num w:numId="9">
    <w:abstractNumId w:val="25"/>
  </w:num>
  <w:num w:numId="10">
    <w:abstractNumId w:val="0"/>
  </w:num>
  <w:num w:numId="11">
    <w:abstractNumId w:val="21"/>
  </w:num>
  <w:num w:numId="12">
    <w:abstractNumId w:val="13"/>
  </w:num>
  <w:num w:numId="13">
    <w:abstractNumId w:val="4"/>
  </w:num>
  <w:num w:numId="14">
    <w:abstractNumId w:val="31"/>
  </w:num>
  <w:num w:numId="15">
    <w:abstractNumId w:val="12"/>
  </w:num>
  <w:num w:numId="16">
    <w:abstractNumId w:val="16"/>
  </w:num>
  <w:num w:numId="17">
    <w:abstractNumId w:val="8"/>
  </w:num>
  <w:num w:numId="18">
    <w:abstractNumId w:val="24"/>
  </w:num>
  <w:num w:numId="19">
    <w:abstractNumId w:val="33"/>
  </w:num>
  <w:num w:numId="20">
    <w:abstractNumId w:val="20"/>
  </w:num>
  <w:num w:numId="21">
    <w:abstractNumId w:val="17"/>
  </w:num>
  <w:num w:numId="22">
    <w:abstractNumId w:val="28"/>
  </w:num>
  <w:num w:numId="23">
    <w:abstractNumId w:val="5"/>
  </w:num>
  <w:num w:numId="24">
    <w:abstractNumId w:val="35"/>
  </w:num>
  <w:num w:numId="25">
    <w:abstractNumId w:val="29"/>
  </w:num>
  <w:num w:numId="26">
    <w:abstractNumId w:val="26"/>
  </w:num>
  <w:num w:numId="27">
    <w:abstractNumId w:val="10"/>
  </w:num>
  <w:num w:numId="28">
    <w:abstractNumId w:val="32"/>
  </w:num>
  <w:num w:numId="29">
    <w:abstractNumId w:val="14"/>
  </w:num>
  <w:num w:numId="30">
    <w:abstractNumId w:val="23"/>
  </w:num>
  <w:num w:numId="31">
    <w:abstractNumId w:val="7"/>
  </w:num>
  <w:num w:numId="32">
    <w:abstractNumId w:val="11"/>
  </w:num>
  <w:num w:numId="33">
    <w:abstractNumId w:val="15"/>
  </w:num>
  <w:num w:numId="34">
    <w:abstractNumId w:val="22"/>
  </w:num>
  <w:num w:numId="35">
    <w:abstractNumId w:val="36"/>
  </w:num>
  <w:num w:numId="36">
    <w:abstractNumId w:val="2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125"/>
    <w:rsid w:val="00092065"/>
    <w:rsid w:val="000A603B"/>
    <w:rsid w:val="00142125"/>
    <w:rsid w:val="0015185F"/>
    <w:rsid w:val="0017225F"/>
    <w:rsid w:val="00186BB2"/>
    <w:rsid w:val="002C68E7"/>
    <w:rsid w:val="00413829"/>
    <w:rsid w:val="0059058A"/>
    <w:rsid w:val="005C1340"/>
    <w:rsid w:val="00651453"/>
    <w:rsid w:val="007053CF"/>
    <w:rsid w:val="007134E8"/>
    <w:rsid w:val="00732CA4"/>
    <w:rsid w:val="008C74F1"/>
    <w:rsid w:val="0096137A"/>
    <w:rsid w:val="009C766F"/>
    <w:rsid w:val="009F2F51"/>
    <w:rsid w:val="00A25F37"/>
    <w:rsid w:val="00A419D5"/>
    <w:rsid w:val="00AD1CF6"/>
    <w:rsid w:val="00B421F9"/>
    <w:rsid w:val="00D37BED"/>
    <w:rsid w:val="00F53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EFF42ED8-35C4-48C0-A265-AA0B2573D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9058A"/>
    <w:pPr>
      <w:ind w:left="720"/>
      <w:contextualSpacing/>
    </w:pPr>
  </w:style>
  <w:style w:type="table" w:styleId="TableGrid0">
    <w:name w:val="Table Grid"/>
    <w:basedOn w:val="TableNormal"/>
    <w:uiPriority w:val="39"/>
    <w:rsid w:val="00590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92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7" Type="http://schemas.openxmlformats.org/officeDocument/2006/relationships/image" Target="media/image0.jpg"/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7" Type="http://schemas.openxmlformats.org/officeDocument/2006/relationships/image" Target="media/image0.jpg"/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6674AA51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McGlen</dc:creator>
  <cp:keywords/>
  <cp:lastModifiedBy>RWilliams</cp:lastModifiedBy>
  <cp:revision>2</cp:revision>
  <dcterms:created xsi:type="dcterms:W3CDTF">2025-10-17T20:41:00Z</dcterms:created>
  <dcterms:modified xsi:type="dcterms:W3CDTF">2025-10-17T20:41:00Z</dcterms:modified>
</cp:coreProperties>
</file>