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214669" w14:textId="118DF8E3" w:rsidR="0003227B" w:rsidRDefault="00C61680">
      <w:r>
        <w:rPr>
          <w:noProof/>
          <w:lang w:val="en-GB" w:eastAsia="en-GB"/>
        </w:rPr>
        <mc:AlternateContent>
          <mc:Choice Requires="wps">
            <w:drawing>
              <wp:anchor distT="0" distB="0" distL="114300" distR="114300" simplePos="0" relativeHeight="251795456" behindDoc="0" locked="0" layoutInCell="1" allowOverlap="1" wp14:anchorId="36B17347" wp14:editId="4DEEC5FD">
                <wp:simplePos x="0" y="0"/>
                <wp:positionH relativeFrom="column">
                  <wp:posOffset>1870364</wp:posOffset>
                </wp:positionH>
                <wp:positionV relativeFrom="paragraph">
                  <wp:posOffset>-407324</wp:posOffset>
                </wp:positionV>
                <wp:extent cx="4341340" cy="565266"/>
                <wp:effectExtent l="0" t="0" r="2540" b="6350"/>
                <wp:wrapNone/>
                <wp:docPr id="640756290" name="Text Box 640756290"/>
                <wp:cNvGraphicFramePr/>
                <a:graphic xmlns:a="http://schemas.openxmlformats.org/drawingml/2006/main">
                  <a:graphicData uri="http://schemas.microsoft.com/office/word/2010/wordprocessingShape">
                    <wps:wsp>
                      <wps:cNvSpPr txBox="1"/>
                      <wps:spPr>
                        <a:xfrm>
                          <a:off x="0" y="0"/>
                          <a:ext cx="4341340" cy="565266"/>
                        </a:xfrm>
                        <a:prstGeom prst="rect">
                          <a:avLst/>
                        </a:prstGeom>
                        <a:noFill/>
                        <a:ln w="6350">
                          <a:noFill/>
                        </a:ln>
                      </wps:spPr>
                      <wps:txbx>
                        <w:txbxContent>
                          <w:p w14:paraId="2F96263C" w14:textId="3466797E" w:rsidR="001B7EA6" w:rsidRPr="00C61680" w:rsidRDefault="001B7EA6" w:rsidP="0003227B">
                            <w:pPr>
                              <w:autoSpaceDE w:val="0"/>
                              <w:autoSpaceDN w:val="0"/>
                              <w:adjustRightInd w:val="0"/>
                              <w:spacing w:after="0" w:line="460" w:lineRule="atLeast"/>
                              <w:textAlignment w:val="center"/>
                              <w:rPr>
                                <w:rStyle w:val="S-ColorUsed-white"/>
                                <w:rFonts w:ascii="Star Strella" w:hAnsi="Star Strella" w:cs="Sarabun"/>
                                <w:kern w:val="0"/>
                                <w:sz w:val="72"/>
                                <w:szCs w:val="48"/>
                                <w:lang w:val="en-US"/>
                              </w:rPr>
                            </w:pPr>
                            <w:r>
                              <w:rPr>
                                <w:rFonts w:ascii="Star Strella" w:hAnsi="Star Strella" w:cs="Sarabun"/>
                                <w:color w:val="FFFFFF" w:themeColor="background1"/>
                                <w:kern w:val="0"/>
                                <w:sz w:val="72"/>
                                <w:szCs w:val="48"/>
                                <w:lang w:val="en-US"/>
                              </w:rPr>
                              <w:t>Year 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B17347" id="_x0000_t202" coordsize="21600,21600" o:spt="202" path="m,l,21600r21600,l21600,xe">
                <v:stroke joinstyle="miter"/>
                <v:path gradientshapeok="t" o:connecttype="rect"/>
              </v:shapetype>
              <v:shape id="Text Box 640756290" o:spid="_x0000_s1026" type="#_x0000_t202" style="position:absolute;margin-left:147.25pt;margin-top:-32.05pt;width:341.85pt;height:44.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" filled="f" stroked="f" strokeweight=".5pt">
                <v:textbox inset="0,0,0,0">
                  <w:txbxContent>
                    <w:p w14:paraId="2F96263C" w14:textId="3466797E" w:rsidR="001B7EA6" w:rsidRPr="00C61680" w:rsidRDefault="001B7EA6" w:rsidP="0003227B">
                      <w:pPr>
                        <w:autoSpaceDE w:val="0"/>
                        <w:autoSpaceDN w:val="0"/>
                        <w:adjustRightInd w:val="0"/>
                        <w:spacing w:after="0" w:line="460" w:lineRule="atLeast"/>
                        <w:textAlignment w:val="center"/>
                        <w:rPr>
                          <w:rStyle w:val="S-ColorUsed-white"/>
                          <w:rFonts w:ascii="Star Strella" w:hAnsi="Star Strella" w:cs="Sarabun"/>
                          <w:kern w:val="0"/>
                          <w:sz w:val="72"/>
                          <w:szCs w:val="48"/>
                          <w:lang w:val="en-US"/>
                        </w:rPr>
                      </w:pPr>
                      <w:r>
                        <w:rPr>
                          <w:rFonts w:ascii="Star Strella" w:hAnsi="Star Strella" w:cs="Sarabun"/>
                          <w:color w:val="FFFFFF" w:themeColor="background1"/>
                          <w:kern w:val="0"/>
                          <w:sz w:val="72"/>
                          <w:szCs w:val="48"/>
                          <w:lang w:val="en-US"/>
                        </w:rPr>
                        <w:t>Year 3</w:t>
                      </w:r>
                    </w:p>
                  </w:txbxContent>
                </v:textbox>
              </v:shape>
            </w:pict>
          </mc:Fallback>
        </mc:AlternateContent>
      </w:r>
      <w:r w:rsidR="0059737A">
        <w:rPr>
          <w:noProof/>
          <w:lang w:val="en-GB" w:eastAsia="en-GB"/>
        </w:rPr>
        <w:drawing>
          <wp:anchor distT="0" distB="0" distL="114300" distR="114300" simplePos="0" relativeHeight="251964416" behindDoc="0" locked="0" layoutInCell="1" allowOverlap="1" wp14:anchorId="21063451" wp14:editId="29C01311">
            <wp:simplePos x="0" y="0"/>
            <wp:positionH relativeFrom="column">
              <wp:posOffset>-342900</wp:posOffset>
            </wp:positionH>
            <wp:positionV relativeFrom="paragraph">
              <wp:posOffset>-563880</wp:posOffset>
            </wp:positionV>
            <wp:extent cx="1508833" cy="1508833"/>
            <wp:effectExtent l="152400" t="114300" r="110490" b="148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5">
                      <a:extLst>
                        <a:ext uri="{28A0092B-C50C-407E-A947-70E740481C1C}">
                          <a14:useLocalDpi xmlns:a14="http://schemas.microsoft.com/office/drawing/2010/main" val="0"/>
                        </a:ext>
                      </a:extLst>
                    </a:blip>
                    <a:stretch>
                      <a:fillRect/>
                    </a:stretch>
                  </pic:blipFill>
                  <pic:spPr>
                    <a:xfrm>
                      <a:off x="0" y="0"/>
                      <a:ext cx="1508833" cy="15088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59737A">
        <w:rPr>
          <w:noProof/>
          <w:lang w:val="en-GB" w:eastAsia="en-GB"/>
        </w:rPr>
        <mc:AlternateContent>
          <mc:Choice Requires="wps">
            <w:drawing>
              <wp:anchor distT="0" distB="0" distL="114300" distR="114300" simplePos="0" relativeHeight="251793408" behindDoc="0" locked="0" layoutInCell="1" allowOverlap="1" wp14:anchorId="64A4D5F3" wp14:editId="36C1DCC0">
                <wp:simplePos x="0" y="0"/>
                <wp:positionH relativeFrom="column">
                  <wp:posOffset>1866900</wp:posOffset>
                </wp:positionH>
                <wp:positionV relativeFrom="paragraph">
                  <wp:posOffset>-91440</wp:posOffset>
                </wp:positionV>
                <wp:extent cx="4340860" cy="1760220"/>
                <wp:effectExtent l="0" t="0" r="2540" b="11430"/>
                <wp:wrapNone/>
                <wp:docPr id="2007422862" name="Text Box 2007422862"/>
                <wp:cNvGraphicFramePr/>
                <a:graphic xmlns:a="http://schemas.openxmlformats.org/drawingml/2006/main">
                  <a:graphicData uri="http://schemas.microsoft.com/office/word/2010/wordprocessingShape">
                    <wps:wsp>
                      <wps:cNvSpPr txBox="1"/>
                      <wps:spPr>
                        <a:xfrm>
                          <a:off x="0" y="0"/>
                          <a:ext cx="4340860" cy="1760220"/>
                        </a:xfrm>
                        <a:prstGeom prst="rect">
                          <a:avLst/>
                        </a:prstGeom>
                        <a:noFill/>
                        <a:ln w="6350">
                          <a:noFill/>
                        </a:ln>
                      </wps:spPr>
                      <wps:txbx>
                        <w:txbxContent>
                          <w:p w14:paraId="365B0D14" w14:textId="75047770" w:rsidR="001B7EA6" w:rsidRPr="0059737A" w:rsidRDefault="001B7EA6" w:rsidP="0003227B">
                            <w:pPr>
                              <w:autoSpaceDE w:val="0"/>
                              <w:autoSpaceDN w:val="0"/>
                              <w:adjustRightInd w:val="0"/>
                              <w:spacing w:after="0" w:line="1120" w:lineRule="atLeast"/>
                              <w:textAlignment w:val="center"/>
                              <w:rPr>
                                <w:rStyle w:val="S-ColorUsed-white"/>
                                <w:rFonts w:ascii="Sarabun" w:hAnsi="Sarabun" w:cs="Sarabun"/>
                                <w:bCs/>
                                <w:kern w:val="0"/>
                                <w:sz w:val="72"/>
                                <w:szCs w:val="72"/>
                                <w:lang w:val="en-US"/>
                              </w:rPr>
                            </w:pPr>
                            <w:r w:rsidRPr="0059737A">
                              <w:rPr>
                                <w:rFonts w:ascii="Sarabun" w:hAnsi="Sarabun" w:cs="Sarabun"/>
                                <w:b/>
                                <w:bCs/>
                                <w:color w:val="FFFFFF" w:themeColor="background1"/>
                                <w:kern w:val="0"/>
                                <w:sz w:val="70"/>
                                <w:szCs w:val="70"/>
                                <w:lang w:val="en-US"/>
                              </w:rPr>
                              <w:t>Curriculum</w:t>
                            </w:r>
                            <w:r>
                              <w:rPr>
                                <w:rFonts w:ascii="Sarabun" w:hAnsi="Sarabun" w:cs="Sarabun"/>
                                <w:b/>
                                <w:bCs/>
                                <w:color w:val="FFFFFF" w:themeColor="background1"/>
                                <w:kern w:val="0"/>
                                <w:sz w:val="70"/>
                                <w:szCs w:val="70"/>
                                <w:lang w:val="en-US"/>
                              </w:rPr>
                              <w:t xml:space="preserve"> </w:t>
                            </w:r>
                            <w:r w:rsidRPr="0059737A">
                              <w:rPr>
                                <w:rFonts w:ascii="Sarabun" w:hAnsi="Sarabun" w:cs="Sarabun"/>
                                <w:b/>
                                <w:bCs/>
                                <w:color w:val="FFFFFF" w:themeColor="background1"/>
                                <w:kern w:val="0"/>
                                <w:sz w:val="72"/>
                                <w:szCs w:val="72"/>
                                <w:lang w:val="en-US"/>
                              </w:rPr>
                              <w:t>NEWSLETTER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4D5F3" id="Text Box 2007422862" o:spid="_x0000_s1027" type="#_x0000_t202" style="position:absolute;margin-left:147pt;margin-top:-7.2pt;width:341.8pt;height:138.6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" filled="f" stroked="f" strokeweight=".5pt">
                <v:textbox inset="0,0,0,0">
                  <w:txbxContent>
                    <w:p w14:paraId="365B0D14" w14:textId="75047770" w:rsidR="001B7EA6" w:rsidRPr="0059737A" w:rsidRDefault="001B7EA6" w:rsidP="0003227B">
                      <w:pPr>
                        <w:autoSpaceDE w:val="0"/>
                        <w:autoSpaceDN w:val="0"/>
                        <w:adjustRightInd w:val="0"/>
                        <w:spacing w:after="0" w:line="1120" w:lineRule="atLeast"/>
                        <w:textAlignment w:val="center"/>
                        <w:rPr>
                          <w:rStyle w:val="S-ColorUsed-white"/>
                          <w:rFonts w:ascii="Sarabun" w:hAnsi="Sarabun" w:cs="Sarabun"/>
                          <w:bCs/>
                          <w:kern w:val="0"/>
                          <w:sz w:val="72"/>
                          <w:szCs w:val="72"/>
                          <w:lang w:val="en-US"/>
                        </w:rPr>
                      </w:pPr>
                      <w:r w:rsidRPr="0059737A">
                        <w:rPr>
                          <w:rFonts w:ascii="Sarabun" w:hAnsi="Sarabun" w:cs="Sarabun"/>
                          <w:b/>
                          <w:bCs/>
                          <w:color w:val="FFFFFF" w:themeColor="background1"/>
                          <w:kern w:val="0"/>
                          <w:sz w:val="70"/>
                          <w:szCs w:val="70"/>
                          <w:lang w:val="en-US"/>
                        </w:rPr>
                        <w:t>Curriculum</w:t>
                      </w:r>
                      <w:r>
                        <w:rPr>
                          <w:rFonts w:ascii="Sarabun" w:hAnsi="Sarabun" w:cs="Sarabun"/>
                          <w:b/>
                          <w:bCs/>
                          <w:color w:val="FFFFFF" w:themeColor="background1"/>
                          <w:kern w:val="0"/>
                          <w:sz w:val="70"/>
                          <w:szCs w:val="70"/>
                          <w:lang w:val="en-US"/>
                        </w:rPr>
                        <w:t xml:space="preserve"> </w:t>
                      </w:r>
                      <w:r w:rsidRPr="0059737A">
                        <w:rPr>
                          <w:rFonts w:ascii="Sarabun" w:hAnsi="Sarabun" w:cs="Sarabun"/>
                          <w:b/>
                          <w:bCs/>
                          <w:color w:val="FFFFFF" w:themeColor="background1"/>
                          <w:kern w:val="0"/>
                          <w:sz w:val="72"/>
                          <w:szCs w:val="72"/>
                          <w:lang w:val="en-US"/>
                        </w:rPr>
                        <w:t>NEWSLETTER</w:t>
                      </w:r>
                    </w:p>
                  </w:txbxContent>
                </v:textbox>
              </v:shape>
            </w:pict>
          </mc:Fallback>
        </mc:AlternateContent>
      </w:r>
      <w:r w:rsidR="00151C01">
        <w:rPr>
          <w:noProof/>
          <w:lang w:val="en-GB" w:eastAsia="en-GB"/>
        </w:rPr>
        <mc:AlternateContent>
          <mc:Choice Requires="wps">
            <w:drawing>
              <wp:anchor distT="0" distB="0" distL="114300" distR="114300" simplePos="0" relativeHeight="251853824" behindDoc="1" locked="0" layoutInCell="1" allowOverlap="1" wp14:anchorId="4B2610B9" wp14:editId="10DF02E7">
                <wp:simplePos x="0" y="0"/>
                <wp:positionH relativeFrom="column">
                  <wp:posOffset>-915670</wp:posOffset>
                </wp:positionH>
                <wp:positionV relativeFrom="paragraph">
                  <wp:posOffset>-908050</wp:posOffset>
                </wp:positionV>
                <wp:extent cx="7563557" cy="3842284"/>
                <wp:effectExtent l="0" t="0" r="0" b="6350"/>
                <wp:wrapNone/>
                <wp:docPr id="1640908530" name="Freeform 240011757"/>
                <wp:cNvGraphicFramePr/>
                <a:graphic xmlns:a="http://schemas.openxmlformats.org/drawingml/2006/main">
                  <a:graphicData uri="http://schemas.microsoft.com/office/word/2010/wordprocessingShape">
                    <wps:wsp>
                      <wps:cNvSpPr/>
                      <wps:spPr>
                        <a:xfrm>
                          <a:off x="0" y="0"/>
                          <a:ext cx="7563557" cy="3842284"/>
                        </a:xfrm>
                        <a:custGeom>
                          <a:avLst/>
                          <a:gdLst>
                            <a:gd name="connsiteX0" fmla="*/ 0 w 7563557"/>
                            <a:gd name="connsiteY0" fmla="*/ 0 h 3842284"/>
                            <a:gd name="connsiteX1" fmla="*/ 7563558 w 7563557"/>
                            <a:gd name="connsiteY1" fmla="*/ 0 h 3842284"/>
                            <a:gd name="connsiteX2" fmla="*/ 7563558 w 7563557"/>
                            <a:gd name="connsiteY2" fmla="*/ 3842284 h 3842284"/>
                            <a:gd name="connsiteX3" fmla="*/ 0 w 7563557"/>
                            <a:gd name="connsiteY3" fmla="*/ 3842284 h 3842284"/>
                          </a:gdLst>
                          <a:ahLst/>
                          <a:cxnLst>
                            <a:cxn ang="0">
                              <a:pos x="connsiteX0" y="connsiteY0"/>
                            </a:cxn>
                            <a:cxn ang="0">
                              <a:pos x="connsiteX1" y="connsiteY1"/>
                            </a:cxn>
                            <a:cxn ang="0">
                              <a:pos x="connsiteX2" y="connsiteY2"/>
                            </a:cxn>
                            <a:cxn ang="0">
                              <a:pos x="connsiteX3" y="connsiteY3"/>
                            </a:cxn>
                          </a:cxnLst>
                          <a:rect l="l" t="t" r="r" b="b"/>
                          <a:pathLst>
                            <a:path w="7563557" h="3842284">
                              <a:moveTo>
                                <a:pt x="0" y="0"/>
                              </a:moveTo>
                              <a:lnTo>
                                <a:pt x="7563558" y="0"/>
                              </a:lnTo>
                              <a:lnTo>
                                <a:pt x="7563558" y="3842284"/>
                              </a:lnTo>
                              <a:lnTo>
                                <a:pt x="0" y="3842284"/>
                              </a:lnTo>
                              <a:close/>
                            </a:path>
                          </a:pathLst>
                        </a:custGeom>
                        <a:solidFill>
                          <a:schemeClr val="bg1">
                            <a:lumMod val="50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318282F" id="Freeform 240011757" o:spid="_x0000_s1026" style="position:absolute;margin-left:-72.1pt;margin-top:-71.5pt;width:595.55pt;height:302.55pt;z-index:-251462656;visibility:visible;mso-wrap-style:square;mso-wrap-distance-left:9pt;mso-wrap-distance-top:0;mso-wrap-distance-right:9pt;mso-wrap-distance-bottom:0;mso-position-horizontal:absolute;mso-position-horizontal-relative:text;mso-position-vertical:absolute;mso-position-vertical-relative:text;v-text-anchor:middle" coordsize="7563557,3842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" path="m,l7563558,r,3842284l,3842284,,xe" fillcolor="#7f7f7f [1612]" stroked="f" strokeweight=".35264mm">
                <v:stroke joinstyle="miter"/>
                <v:path arrowok="t" o:connecttype="custom" o:connectlocs="0,0;7563558,0;7563558,3842284;0,3842284" o:connectangles="0,0,0,0"/>
              </v:shape>
            </w:pict>
          </mc:Fallback>
        </mc:AlternateContent>
      </w:r>
      <w:r w:rsidR="0003227B">
        <w:rPr>
          <w:noProof/>
          <w:lang w:val="en-GB" w:eastAsia="en-GB"/>
        </w:rPr>
        <mc:AlternateContent>
          <mc:Choice Requires="wps">
            <w:drawing>
              <wp:anchor distT="0" distB="0" distL="114300" distR="114300" simplePos="0" relativeHeight="251797504" behindDoc="0" locked="0" layoutInCell="1" allowOverlap="1" wp14:anchorId="537AEAB0" wp14:editId="13FB26B1">
                <wp:simplePos x="0" y="0"/>
                <wp:positionH relativeFrom="column">
                  <wp:posOffset>175233</wp:posOffset>
                </wp:positionH>
                <wp:positionV relativeFrom="paragraph">
                  <wp:posOffset>60535</wp:posOffset>
                </wp:positionV>
                <wp:extent cx="719838" cy="280374"/>
                <wp:effectExtent l="0" t="0" r="4445" b="0"/>
                <wp:wrapNone/>
                <wp:docPr id="645822096" name="Text Box 645822096"/>
                <wp:cNvGraphicFramePr/>
                <a:graphic xmlns:a="http://schemas.openxmlformats.org/drawingml/2006/main">
                  <a:graphicData uri="http://schemas.microsoft.com/office/word/2010/wordprocessingShape">
                    <wps:wsp>
                      <wps:cNvSpPr txBox="1"/>
                      <wps:spPr>
                        <a:xfrm>
                          <a:off x="0" y="0"/>
                          <a:ext cx="719838" cy="280374"/>
                        </a:xfrm>
                        <a:prstGeom prst="rect">
                          <a:avLst/>
                        </a:prstGeom>
                        <a:noFill/>
                        <a:ln w="6350">
                          <a:noFill/>
                        </a:ln>
                      </wps:spPr>
                      <wps:txbx>
                        <w:txbxContent>
                          <w:p w14:paraId="0807F24E" w14:textId="5E54F6D6" w:rsidR="001B7EA6" w:rsidRPr="0003227B" w:rsidRDefault="001B7EA6" w:rsidP="0003227B">
                            <w:pPr>
                              <w:autoSpaceDE w:val="0"/>
                              <w:autoSpaceDN w:val="0"/>
                              <w:adjustRightInd w:val="0"/>
                              <w:spacing w:after="0" w:line="400" w:lineRule="atLeast"/>
                              <w:jc w:val="center"/>
                              <w:textAlignment w:val="center"/>
                              <w:rPr>
                                <w:rStyle w:val="S-FontUsed-regular"/>
                                <w:rFonts w:ascii="Sarabun" w:hAnsi="Sarabun" w:cs="Sarabun"/>
                                <w:b/>
                                <w:bCs/>
                                <w:color w:val="11577E"/>
                                <w:kern w:val="0"/>
                                <w:sz w:val="32"/>
                                <w:szCs w:val="32"/>
                                <w:lang w:val="en-US"/>
                              </w:rPr>
                            </w:pPr>
                            <w:r w:rsidRPr="0003227B">
                              <w:rPr>
                                <w:rFonts w:ascii="Sarabun" w:hAnsi="Sarabun" w:cs="Sarabun"/>
                                <w:b/>
                                <w:bCs/>
                                <w:color w:val="11577E"/>
                                <w:kern w:val="0"/>
                                <w:sz w:val="32"/>
                                <w:szCs w:val="32"/>
                                <w:lang w:val="en-US"/>
                              </w:rPr>
                              <w:t>LOGO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AEAB0" id="Text Box 645822096" o:spid="_x0000_s1028" type="#_x0000_t202" style="position:absolute;margin-left:13.8pt;margin-top:4.75pt;width:56.7pt;height:22.1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" filled="f" stroked="f" strokeweight=".5pt">
                <v:textbox inset="0,0,0,0">
                  <w:txbxContent>
                    <w:p w14:paraId="0807F24E" w14:textId="5E54F6D6" w:rsidR="001B7EA6" w:rsidRPr="0003227B" w:rsidRDefault="001B7EA6" w:rsidP="0003227B">
                      <w:pPr>
                        <w:autoSpaceDE w:val="0"/>
                        <w:autoSpaceDN w:val="0"/>
                        <w:adjustRightInd w:val="0"/>
                        <w:spacing w:after="0" w:line="400" w:lineRule="atLeast"/>
                        <w:jc w:val="center"/>
                        <w:textAlignment w:val="center"/>
                        <w:rPr>
                          <w:rStyle w:val="S-FontUsed-regular"/>
                          <w:rFonts w:ascii="Sarabun" w:hAnsi="Sarabun" w:cs="Sarabun"/>
                          <w:b/>
                          <w:bCs/>
                          <w:color w:val="11577E"/>
                          <w:kern w:val="0"/>
                          <w:sz w:val="32"/>
                          <w:szCs w:val="32"/>
                          <w:lang w:val="en-US"/>
                        </w:rPr>
                      </w:pPr>
                      <w:r w:rsidRPr="0003227B">
                        <w:rPr>
                          <w:rFonts w:ascii="Sarabun" w:hAnsi="Sarabun" w:cs="Sarabun"/>
                          <w:b/>
                          <w:bCs/>
                          <w:color w:val="11577E"/>
                          <w:kern w:val="0"/>
                          <w:sz w:val="32"/>
                          <w:szCs w:val="32"/>
                          <w:lang w:val="en-US"/>
                        </w:rPr>
                        <w:t>LOGO</w:t>
                      </w:r>
                    </w:p>
                  </w:txbxContent>
                </v:textbox>
              </v:shape>
            </w:pict>
          </mc:Fallback>
        </mc:AlternateContent>
      </w:r>
    </w:p>
    <w:p w14:paraId="1D9A5F8C" w14:textId="4942C90F" w:rsidR="0003227B" w:rsidRDefault="005225A1">
      <w:r>
        <w:rPr>
          <w:noProof/>
          <w:lang w:val="en-GB" w:eastAsia="en-GB"/>
        </w:rPr>
        <w:drawing>
          <wp:anchor distT="0" distB="0" distL="114300" distR="114300" simplePos="0" relativeHeight="251973632" behindDoc="1" locked="0" layoutInCell="1" allowOverlap="1" wp14:anchorId="5F3B10CA" wp14:editId="22283106">
            <wp:simplePos x="0" y="0"/>
            <wp:positionH relativeFrom="page">
              <wp:align>right</wp:align>
            </wp:positionH>
            <wp:positionV relativeFrom="paragraph">
              <wp:posOffset>982112</wp:posOffset>
            </wp:positionV>
            <wp:extent cx="4652813" cy="3155870"/>
            <wp:effectExtent l="0" t="0" r="0" b="6985"/>
            <wp:wrapNone/>
            <wp:docPr id="42" name="Picture 42" descr="Top 30 Books Every Child Needs In Their Personal Library - The Learn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30 Books Every Child Needs In Their Personal Library - The Learning ..."/>
                    <pic:cNvPicPr>
                      <a:picLocks noChangeAspect="1" noChangeArrowheads="1"/>
                    </pic:cNvPicPr>
                  </pic:nvPicPr>
                  <pic:blipFill rotWithShape="1">
                    <a:blip r:embed="rId6">
                      <a:extLst>
                        <a:ext uri="{28A0092B-C50C-407E-A947-70E740481C1C}">
                          <a14:useLocalDpi xmlns:a14="http://schemas.microsoft.com/office/drawing/2010/main" val="0"/>
                        </a:ext>
                      </a:extLst>
                    </a:blip>
                    <a:srcRect l="4703" t="11127" r="8134" b="14971"/>
                    <a:stretch/>
                  </pic:blipFill>
                  <pic:spPr bwMode="auto">
                    <a:xfrm>
                      <a:off x="0" y="0"/>
                      <a:ext cx="4652813" cy="31558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45720" distB="45720" distL="114300" distR="114300" simplePos="0" relativeHeight="251970560" behindDoc="1" locked="0" layoutInCell="1" allowOverlap="1" wp14:anchorId="75863B7A" wp14:editId="1C622BD9">
                <wp:simplePos x="0" y="0"/>
                <wp:positionH relativeFrom="column">
                  <wp:posOffset>2203416</wp:posOffset>
                </wp:positionH>
                <wp:positionV relativeFrom="paragraph">
                  <wp:posOffset>6535587</wp:posOffset>
                </wp:positionV>
                <wp:extent cx="4244340" cy="2242185"/>
                <wp:effectExtent l="19050" t="19050" r="22860" b="24765"/>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28575">
                          <a:solidFill>
                            <a:schemeClr val="tx2">
                              <a:lumMod val="50000"/>
                              <a:lumOff val="50000"/>
                            </a:schemeClr>
                          </a:solidFill>
                          <a:miter lim="800000"/>
                          <a:headEnd/>
                          <a:tailEnd/>
                        </a:ln>
                      </wps:spPr>
                      <wps:txbx>
                        <w:txbxContent>
                          <w:p w14:paraId="7C700E21" w14:textId="2AB540ED" w:rsidR="001B7EA6" w:rsidRPr="005225A1" w:rsidRDefault="001B7EA6" w:rsidP="005225A1">
                            <w:pPr>
                              <w:rPr>
                                <w:rFonts w:ascii="Verdana" w:hAnsi="Verdana"/>
                                <w:u w:val="single"/>
                                <w:lang w:val="en-US"/>
                              </w:rPr>
                            </w:pPr>
                            <w:proofErr w:type="spellStart"/>
                            <w:r>
                              <w:rPr>
                                <w:rFonts w:ascii="Verdana" w:hAnsi="Verdana"/>
                                <w:u w:val="single"/>
                                <w:lang w:val="en-US"/>
                              </w:rPr>
                              <w:t>Maths</w:t>
                            </w:r>
                            <w:proofErr w:type="spellEnd"/>
                            <w:r>
                              <w:rPr>
                                <w:rFonts w:ascii="Verdana" w:hAnsi="Verdana"/>
                                <w:u w:val="single"/>
                                <w:lang w:val="en-US"/>
                              </w:rPr>
                              <w:t xml:space="preserve"> Learning </w:t>
                            </w:r>
                          </w:p>
                          <w:p w14:paraId="71DB0B7C" w14:textId="0A0C803A" w:rsidR="001B7EA6" w:rsidRPr="005225A1" w:rsidRDefault="001B7EA6" w:rsidP="005225A1">
                            <w:pPr>
                              <w:rPr>
                                <w:rFonts w:ascii="Verdana" w:hAnsi="Verdana"/>
                                <w:lang w:val="en-US"/>
                              </w:rPr>
                            </w:pPr>
                            <w:r>
                              <w:rPr>
                                <w:rFonts w:ascii="Verdana" w:hAnsi="Verdana"/>
                                <w:lang w:val="en-US"/>
                              </w:rPr>
                              <w:t xml:space="preserve">In </w:t>
                            </w:r>
                            <w:proofErr w:type="spellStart"/>
                            <w:r>
                              <w:rPr>
                                <w:rFonts w:ascii="Verdana" w:hAnsi="Verdana"/>
                                <w:lang w:val="en-US"/>
                              </w:rPr>
                              <w:t>Maths</w:t>
                            </w:r>
                            <w:proofErr w:type="spellEnd"/>
                            <w:r>
                              <w:rPr>
                                <w:rFonts w:ascii="Verdana" w:hAnsi="Verdana"/>
                                <w:lang w:val="en-US"/>
                              </w:rPr>
                              <w:t xml:space="preserve">, we will be learning to multiply and divide. We will focus on learning the multiplication and division facts for the 3, 4 and 8 times tables, </w:t>
                            </w:r>
                            <w:proofErr w:type="spellStart"/>
                            <w:r>
                              <w:rPr>
                                <w:rFonts w:ascii="Verdana" w:hAnsi="Verdana"/>
                                <w:lang w:val="en-US"/>
                              </w:rPr>
                              <w:t>reheasring</w:t>
                            </w:r>
                            <w:proofErr w:type="spellEnd"/>
                            <w:r>
                              <w:rPr>
                                <w:rFonts w:ascii="Verdana" w:hAnsi="Verdana"/>
                                <w:lang w:val="en-US"/>
                              </w:rPr>
                              <w:t xml:space="preserve"> these regularly so that we are able to recall them quickly and fluently.  We will apply this knowledge to word problems and reasoning questions.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863B7A" id="Text Box 2" o:spid="_x0000_s1029" type="#_x0000_t202" style="position:absolute;margin-left:173.5pt;margin-top:514.6pt;width:334.2pt;height:176.55pt;z-index:-25134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" filled="f" strokecolor="#4e95d9 [1631]" strokeweight="2.25pt">
                <v:textbox>
                  <w:txbxContent>
                    <w:p w14:paraId="7C700E21" w14:textId="2AB540ED" w:rsidR="001B7EA6" w:rsidRPr="005225A1" w:rsidRDefault="001B7EA6" w:rsidP="005225A1">
                      <w:pPr>
                        <w:rPr>
                          <w:rFonts w:ascii="Verdana" w:hAnsi="Verdana"/>
                          <w:u w:val="single"/>
                          <w:lang w:val="en-US"/>
                        </w:rPr>
                      </w:pPr>
                      <w:proofErr w:type="spellStart"/>
                      <w:r>
                        <w:rPr>
                          <w:rFonts w:ascii="Verdana" w:hAnsi="Verdana"/>
                          <w:u w:val="single"/>
                          <w:lang w:val="en-US"/>
                        </w:rPr>
                        <w:t>Maths</w:t>
                      </w:r>
                      <w:proofErr w:type="spellEnd"/>
                      <w:r>
                        <w:rPr>
                          <w:rFonts w:ascii="Verdana" w:hAnsi="Verdana"/>
                          <w:u w:val="single"/>
                          <w:lang w:val="en-US"/>
                        </w:rPr>
                        <w:t xml:space="preserve"> Learning </w:t>
                      </w:r>
                    </w:p>
                    <w:p w14:paraId="71DB0B7C" w14:textId="0A0C803A" w:rsidR="001B7EA6" w:rsidRPr="005225A1" w:rsidRDefault="001B7EA6" w:rsidP="005225A1">
                      <w:pPr>
                        <w:rPr>
                          <w:rFonts w:ascii="Verdana" w:hAnsi="Verdana"/>
                          <w:lang w:val="en-US"/>
                        </w:rPr>
                      </w:pPr>
                      <w:r>
                        <w:rPr>
                          <w:rFonts w:ascii="Verdana" w:hAnsi="Verdana"/>
                          <w:lang w:val="en-US"/>
                        </w:rPr>
                        <w:t xml:space="preserve">In </w:t>
                      </w:r>
                      <w:proofErr w:type="spellStart"/>
                      <w:r>
                        <w:rPr>
                          <w:rFonts w:ascii="Verdana" w:hAnsi="Verdana"/>
                          <w:lang w:val="en-US"/>
                        </w:rPr>
                        <w:t>Maths</w:t>
                      </w:r>
                      <w:proofErr w:type="spellEnd"/>
                      <w:r>
                        <w:rPr>
                          <w:rFonts w:ascii="Verdana" w:hAnsi="Verdana"/>
                          <w:lang w:val="en-US"/>
                        </w:rPr>
                        <w:t xml:space="preserve">, we will be learning to multiply and divide. We will focus on learning the multiplication and division facts for the 3, 4 and 8 times tables, </w:t>
                      </w:r>
                      <w:proofErr w:type="spellStart"/>
                      <w:r>
                        <w:rPr>
                          <w:rFonts w:ascii="Verdana" w:hAnsi="Verdana"/>
                          <w:lang w:val="en-US"/>
                        </w:rPr>
                        <w:t>reheasring</w:t>
                      </w:r>
                      <w:proofErr w:type="spellEnd"/>
                      <w:r>
                        <w:rPr>
                          <w:rFonts w:ascii="Verdana" w:hAnsi="Verdana"/>
                          <w:lang w:val="en-US"/>
                        </w:rPr>
                        <w:t xml:space="preserve"> these regularly so that we are able to recall them quickly and fluently.  We will apply this knowledge to word problems and reasoning questions.</w:t>
                      </w:r>
                    </w:p>
                  </w:txbxContent>
                </v:textbox>
              </v:shape>
            </w:pict>
          </mc:Fallback>
        </mc:AlternateContent>
      </w:r>
      <w:r w:rsidR="0059737A">
        <w:rPr>
          <w:noProof/>
          <w:lang w:val="en-GB" w:eastAsia="en-GB"/>
        </w:rPr>
        <mc:AlternateContent>
          <mc:Choice Requires="wps">
            <w:drawing>
              <wp:anchor distT="45720" distB="45720" distL="114300" distR="114300" simplePos="0" relativeHeight="251968512" behindDoc="0" locked="0" layoutInCell="1" allowOverlap="1" wp14:anchorId="7C2753AB" wp14:editId="7F13D5EB">
                <wp:simplePos x="0" y="0"/>
                <wp:positionH relativeFrom="column">
                  <wp:posOffset>2232660</wp:posOffset>
                </wp:positionH>
                <wp:positionV relativeFrom="paragraph">
                  <wp:posOffset>4158615</wp:posOffset>
                </wp:positionV>
                <wp:extent cx="4244340" cy="2242185"/>
                <wp:effectExtent l="19050" t="19050" r="2286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28575">
                          <a:solidFill>
                            <a:srgbClr val="FFFF00"/>
                          </a:solidFill>
                          <a:miter lim="800000"/>
                          <a:headEnd/>
                          <a:tailEnd/>
                        </a:ln>
                      </wps:spPr>
                      <wps:txbx>
                        <w:txbxContent>
                          <w:p w14:paraId="45C5CCFB" w14:textId="7FE7D8AB" w:rsidR="001B7EA6" w:rsidRPr="005225A1" w:rsidRDefault="001B7EA6">
                            <w:pPr>
                              <w:rPr>
                                <w:rFonts w:ascii="Verdana" w:hAnsi="Verdana"/>
                                <w:u w:val="single"/>
                                <w:lang w:val="en-US"/>
                              </w:rPr>
                            </w:pPr>
                            <w:r w:rsidRPr="005225A1">
                              <w:rPr>
                                <w:rFonts w:ascii="Verdana" w:hAnsi="Verdana"/>
                                <w:u w:val="single"/>
                                <w:lang w:val="en-US"/>
                              </w:rPr>
                              <w:t xml:space="preserve">English </w:t>
                            </w:r>
                            <w:r>
                              <w:rPr>
                                <w:rFonts w:ascii="Verdana" w:hAnsi="Verdana"/>
                                <w:u w:val="single"/>
                                <w:lang w:val="en-US"/>
                              </w:rPr>
                              <w:t>L</w:t>
                            </w:r>
                            <w:r w:rsidRPr="005225A1">
                              <w:rPr>
                                <w:rFonts w:ascii="Verdana" w:hAnsi="Verdana"/>
                                <w:u w:val="single"/>
                                <w:lang w:val="en-US"/>
                              </w:rPr>
                              <w:t xml:space="preserve">earning </w:t>
                            </w:r>
                          </w:p>
                          <w:p w14:paraId="6598DE5C" w14:textId="006BFB26" w:rsidR="001B7EA6" w:rsidRPr="005225A1" w:rsidRDefault="001B7EA6" w:rsidP="006C5FA1">
                            <w:pPr>
                              <w:rPr>
                                <w:rFonts w:ascii="Verdana" w:hAnsi="Verdana"/>
                                <w:lang w:val="en-US"/>
                              </w:rPr>
                            </w:pPr>
                            <w:r>
                              <w:t xml:space="preserve">In English, we will be creating fictional narratives and non-chronological reports. Our independent pieces of writing will be inspired by the Talk </w:t>
                            </w:r>
                            <w:proofErr w:type="gramStart"/>
                            <w:r>
                              <w:t>For</w:t>
                            </w:r>
                            <w:proofErr w:type="gramEnd"/>
                            <w:r>
                              <w:t xml:space="preserve"> Writing units Alfie’s Star and Marvellous Monsters. We will work on our sentence structure and descriptive language techniques. We will also learn to use fronted adverbials to vary our sentence openers. In reading, we will continue to develop our decoding, fluency and comprehension skills. We will be reading Look up! by Nathan Bryan.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2753AB" id="_x0000_s1030" type="#_x0000_t202" style="position:absolute;margin-left:175.8pt;margin-top:327.45pt;width:334.2pt;height:176.55pt;z-index:251968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" filled="f" strokecolor="yellow" strokeweight="2.25pt">
                <v:textbox>
                  <w:txbxContent>
                    <w:p w14:paraId="45C5CCFB" w14:textId="7FE7D8AB" w:rsidR="001B7EA6" w:rsidRPr="005225A1" w:rsidRDefault="001B7EA6">
                      <w:pPr>
                        <w:rPr>
                          <w:rFonts w:ascii="Verdana" w:hAnsi="Verdana"/>
                          <w:u w:val="single"/>
                          <w:lang w:val="en-US"/>
                        </w:rPr>
                      </w:pPr>
                      <w:r w:rsidRPr="005225A1">
                        <w:rPr>
                          <w:rFonts w:ascii="Verdana" w:hAnsi="Verdana"/>
                          <w:u w:val="single"/>
                          <w:lang w:val="en-US"/>
                        </w:rPr>
                        <w:t xml:space="preserve">English </w:t>
                      </w:r>
                      <w:r>
                        <w:rPr>
                          <w:rFonts w:ascii="Verdana" w:hAnsi="Verdana"/>
                          <w:u w:val="single"/>
                          <w:lang w:val="en-US"/>
                        </w:rPr>
                        <w:t>L</w:t>
                      </w:r>
                      <w:r w:rsidRPr="005225A1">
                        <w:rPr>
                          <w:rFonts w:ascii="Verdana" w:hAnsi="Verdana"/>
                          <w:u w:val="single"/>
                          <w:lang w:val="en-US"/>
                        </w:rPr>
                        <w:t xml:space="preserve">earning </w:t>
                      </w:r>
                    </w:p>
                    <w:p w14:paraId="6598DE5C" w14:textId="006BFB26" w:rsidR="001B7EA6" w:rsidRPr="005225A1" w:rsidRDefault="001B7EA6" w:rsidP="006C5FA1">
                      <w:pPr>
                        <w:rPr>
                          <w:rFonts w:ascii="Verdana" w:hAnsi="Verdana"/>
                          <w:lang w:val="en-US"/>
                        </w:rPr>
                      </w:pPr>
                      <w:r>
                        <w:t xml:space="preserve">In English, we will be creating fictional narratives and non-chronological reports. Our independent pieces of writing will be inspired by the Talk </w:t>
                      </w:r>
                      <w:proofErr w:type="gramStart"/>
                      <w:r>
                        <w:t>For</w:t>
                      </w:r>
                      <w:proofErr w:type="gramEnd"/>
                      <w:r>
                        <w:t xml:space="preserve"> Writing units Alfie’s Star and Marvellous Monsters. We will work on our sentence structure and descriptive language techniques. We will also learn to use fronted adverbials to vary our sentence openers. In reading, we will continue to develop our decoding, fluency and comprehension skills. We will be reading Look up! by Nathan Bryan.</w:t>
                      </w:r>
                    </w:p>
                  </w:txbxContent>
                </v:textbox>
                <w10:wrap type="square"/>
              </v:shape>
            </w:pict>
          </mc:Fallback>
        </mc:AlternateContent>
      </w:r>
      <w:r w:rsidR="0059737A">
        <w:rPr>
          <w:noProof/>
          <w:lang w:val="en-GB" w:eastAsia="en-GB"/>
        </w:rPr>
        <w:drawing>
          <wp:anchor distT="0" distB="0" distL="114300" distR="114300" simplePos="0" relativeHeight="251965440" behindDoc="0" locked="0" layoutInCell="1" allowOverlap="1" wp14:anchorId="7946D61E" wp14:editId="19A20785">
            <wp:simplePos x="0" y="0"/>
            <wp:positionH relativeFrom="page">
              <wp:posOffset>613568</wp:posOffset>
            </wp:positionH>
            <wp:positionV relativeFrom="paragraph">
              <wp:posOffset>4331335</wp:posOffset>
            </wp:positionV>
            <wp:extent cx="1874520" cy="1856262"/>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rotWithShape="1">
                    <a:blip r:embed="rId7" cstate="print">
                      <a:extLst>
                        <a:ext uri="{28A0092B-C50C-407E-A947-70E740481C1C}">
                          <a14:useLocalDpi xmlns:a14="http://schemas.microsoft.com/office/drawing/2010/main" val="0"/>
                        </a:ext>
                      </a:extLst>
                    </a:blip>
                    <a:srcRect l="14964" t="13562" r="13017" b="15121"/>
                    <a:stretch/>
                  </pic:blipFill>
                  <pic:spPr bwMode="auto">
                    <a:xfrm>
                      <a:off x="0" y="0"/>
                      <a:ext cx="1874520" cy="18562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1C01">
        <w:rPr>
          <w:noProof/>
          <w:lang w:val="en-GB" w:eastAsia="en-GB"/>
        </w:rPr>
        <mc:AlternateContent>
          <mc:Choice Requires="wps">
            <w:drawing>
              <wp:anchor distT="0" distB="0" distL="114300" distR="114300" simplePos="0" relativeHeight="251860992" behindDoc="1" locked="0" layoutInCell="1" allowOverlap="1" wp14:anchorId="5D6DC0BA" wp14:editId="00DE3909">
                <wp:simplePos x="0" y="0"/>
                <wp:positionH relativeFrom="column">
                  <wp:posOffset>-269958</wp:posOffset>
                </wp:positionH>
                <wp:positionV relativeFrom="paragraph">
                  <wp:posOffset>4466171</wp:posOffset>
                </wp:positionV>
                <wp:extent cx="1615680" cy="1615904"/>
                <wp:effectExtent l="0" t="0" r="0" b="0"/>
                <wp:wrapNone/>
                <wp:docPr id="15778076" name="Freeform 924941932"/>
                <wp:cNvGraphicFramePr/>
                <a:graphic xmlns:a="http://schemas.openxmlformats.org/drawingml/2006/main">
                  <a:graphicData uri="http://schemas.microsoft.com/office/word/2010/wordprocessingShape">
                    <wps:wsp>
                      <wps:cNvSpPr/>
                      <wps:spPr>
                        <a:xfrm>
                          <a:off x="0" y="0"/>
                          <a:ext cx="1615680" cy="1615904"/>
                        </a:xfrm>
                        <a:custGeom>
                          <a:avLst/>
                          <a:gdLst>
                            <a:gd name="connsiteX0" fmla="*/ 807840 w 1615680"/>
                            <a:gd name="connsiteY0" fmla="*/ 1615904 h 1615904"/>
                            <a:gd name="connsiteX1" fmla="*/ 1615680 w 1615680"/>
                            <a:gd name="connsiteY1" fmla="*/ 807952 h 1615904"/>
                            <a:gd name="connsiteX2" fmla="*/ 807840 w 1615680"/>
                            <a:gd name="connsiteY2" fmla="*/ 0 h 1615904"/>
                            <a:gd name="connsiteX3" fmla="*/ 0 w 1615680"/>
                            <a:gd name="connsiteY3" fmla="*/ 807952 h 1615904"/>
                            <a:gd name="connsiteX4" fmla="*/ 807840 w 1615680"/>
                            <a:gd name="connsiteY4" fmla="*/ 1615904 h 161590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15680" h="1615904">
                              <a:moveTo>
                                <a:pt x="807840" y="1615904"/>
                              </a:moveTo>
                              <a:cubicBezTo>
                                <a:pt x="1253944" y="1615904"/>
                                <a:pt x="1615680" y="1254245"/>
                                <a:pt x="1615680" y="807952"/>
                              </a:cubicBezTo>
                              <a:cubicBezTo>
                                <a:pt x="1615680" y="361660"/>
                                <a:pt x="1253944" y="0"/>
                                <a:pt x="807840" y="0"/>
                              </a:cubicBezTo>
                              <a:cubicBezTo>
                                <a:pt x="361737" y="0"/>
                                <a:pt x="0" y="361660"/>
                                <a:pt x="0" y="807952"/>
                              </a:cubicBezTo>
                              <a:cubicBezTo>
                                <a:pt x="0" y="1254245"/>
                                <a:pt x="361737" y="1615904"/>
                                <a:pt x="807840" y="1615904"/>
                              </a:cubicBezTo>
                            </a:path>
                          </a:pathLst>
                        </a:custGeom>
                        <a:blipFill dpi="0" rotWithShape="1">
                          <a:blip r:embed="rId8" cstate="print">
                            <a:extLst>
                              <a:ext uri="{28A0092B-C50C-407E-A947-70E740481C1C}">
                                <a14:useLocalDpi xmlns:a14="http://schemas.microsoft.com/office/drawing/2010/main" val="0"/>
                              </a:ext>
                            </a:extLst>
                          </a:blip>
                          <a:srcRect/>
                          <a:stretch>
                            <a:fillRect l="-7" r="-7"/>
                          </a:stretch>
                        </a:blip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E87B62B" id="Freeform 924941932" o:spid="_x0000_s1026" style="position:absolute;margin-left:-21.25pt;margin-top:351.65pt;width:127.2pt;height:127.25pt;z-index:-251455488;visibility:visible;mso-wrap-style:square;mso-wrap-distance-left:9pt;mso-wrap-distance-top:0;mso-wrap-distance-right:9pt;mso-wrap-distance-bottom:0;mso-position-horizontal:absolute;mso-position-horizontal-relative:text;mso-position-vertical:absolute;mso-position-vertical-relative:text;v-text-anchor:middle" coordsize="1615680,16159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" path="m807840,1615904v446104,,807840,-361659,807840,-807952c1615680,361660,1253944,,807840,,361737,,,361660,,807952v,446293,361737,807952,807840,807952e" stroked="f" strokeweight=".35264mm">
                <v:fill r:id="rId9" o:title="" recolor="t" rotate="t" type="frame"/>
                <v:stroke joinstyle="miter"/>
                <v:path arrowok="t" o:connecttype="custom" o:connectlocs="807840,1615904;1615680,807952;807840,0;0,807952;807840,1615904" o:connectangles="0,0,0,0,0"/>
              </v:shape>
            </w:pict>
          </mc:Fallback>
        </mc:AlternateContent>
      </w:r>
      <w:r w:rsidR="00151C01">
        <w:rPr>
          <w:noProof/>
          <w:lang w:val="en-GB" w:eastAsia="en-GB"/>
        </w:rPr>
        <mc:AlternateContent>
          <mc:Choice Requires="wps">
            <w:drawing>
              <wp:anchor distT="0" distB="0" distL="114300" distR="114300" simplePos="0" relativeHeight="251865088" behindDoc="0" locked="0" layoutInCell="1" allowOverlap="1" wp14:anchorId="0506EE18" wp14:editId="40A80CEB">
                <wp:simplePos x="0" y="0"/>
                <wp:positionH relativeFrom="column">
                  <wp:posOffset>-918210</wp:posOffset>
                </wp:positionH>
                <wp:positionV relativeFrom="paragraph">
                  <wp:posOffset>981710</wp:posOffset>
                </wp:positionV>
                <wp:extent cx="3276600" cy="3032760"/>
                <wp:effectExtent l="0" t="0" r="0" b="0"/>
                <wp:wrapNone/>
                <wp:docPr id="1063997201" name="Freeform 1816021374"/>
                <wp:cNvGraphicFramePr/>
                <a:graphic xmlns:a="http://schemas.openxmlformats.org/drawingml/2006/main">
                  <a:graphicData uri="http://schemas.microsoft.com/office/word/2010/wordprocessingShape">
                    <wps:wsp>
                      <wps:cNvSpPr/>
                      <wps:spPr>
                        <a:xfrm>
                          <a:off x="0" y="0"/>
                          <a:ext cx="3276600" cy="3032760"/>
                        </a:xfrm>
                        <a:custGeom>
                          <a:avLst/>
                          <a:gdLst>
                            <a:gd name="connsiteX0" fmla="*/ 2797327 w 2797327"/>
                            <a:gd name="connsiteY0" fmla="*/ 2632389 h 3013872"/>
                            <a:gd name="connsiteX1" fmla="*/ 2797327 w 2797327"/>
                            <a:gd name="connsiteY1" fmla="*/ 381611 h 3013872"/>
                            <a:gd name="connsiteX2" fmla="*/ 2415770 w 2797327"/>
                            <a:gd name="connsiteY2" fmla="*/ 0 h 3013872"/>
                            <a:gd name="connsiteX3" fmla="*/ 0 w 2797327"/>
                            <a:gd name="connsiteY3" fmla="*/ 0 h 3013872"/>
                            <a:gd name="connsiteX4" fmla="*/ 0 w 2797327"/>
                            <a:gd name="connsiteY4" fmla="*/ 3013873 h 3013872"/>
                            <a:gd name="connsiteX5" fmla="*/ 2415770 w 2797327"/>
                            <a:gd name="connsiteY5" fmla="*/ 3013873 h 3013872"/>
                            <a:gd name="connsiteX6" fmla="*/ 2797327 w 2797327"/>
                            <a:gd name="connsiteY6" fmla="*/ 2632262 h 301387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797327" h="3013872">
                              <a:moveTo>
                                <a:pt x="2797327" y="2632389"/>
                              </a:moveTo>
                              <a:lnTo>
                                <a:pt x="2797327" y="381611"/>
                              </a:lnTo>
                              <a:cubicBezTo>
                                <a:pt x="2797327" y="170918"/>
                                <a:pt x="2626560" y="0"/>
                                <a:pt x="2415770" y="0"/>
                              </a:cubicBezTo>
                              <a:lnTo>
                                <a:pt x="0" y="0"/>
                              </a:lnTo>
                              <a:lnTo>
                                <a:pt x="0" y="3013873"/>
                              </a:lnTo>
                              <a:lnTo>
                                <a:pt x="2415770" y="3013873"/>
                              </a:lnTo>
                              <a:cubicBezTo>
                                <a:pt x="2626433" y="3013873"/>
                                <a:pt x="2797327" y="2843082"/>
                                <a:pt x="2797327" y="2632262"/>
                              </a:cubicBezTo>
                            </a:path>
                          </a:pathLst>
                        </a:custGeom>
                        <a:solidFill>
                          <a:schemeClr val="bg1">
                            <a:lumMod val="85000"/>
                          </a:schemeClr>
                        </a:solidFill>
                        <a:ln w="12695" cap="flat">
                          <a:noFill/>
                          <a:prstDash val="solid"/>
                          <a:miter/>
                        </a:ln>
                      </wps:spPr>
                      <wps:txbx>
                        <w:txbxContent>
                          <w:p w14:paraId="7D730587" w14:textId="0A047D66" w:rsidR="001B7EA6" w:rsidRPr="00C61680" w:rsidRDefault="001B7EA6" w:rsidP="00C61680">
                            <w:pPr>
                              <w:jc w:val="center"/>
                              <w:rPr>
                                <w:sz w:val="40"/>
                                <w:szCs w:val="56"/>
                              </w:rPr>
                            </w:pPr>
                            <w:r w:rsidRPr="00C61680">
                              <w:rPr>
                                <w:sz w:val="40"/>
                                <w:szCs w:val="56"/>
                              </w:rPr>
                              <w:t>“The more that you read, the more things you will know. The more that you learn, the more places you’ll go.”</w:t>
                            </w:r>
                            <w:r w:rsidRPr="00C61680">
                              <w:rPr>
                                <w:sz w:val="40"/>
                                <w:szCs w:val="56"/>
                              </w:rPr>
                              <w:br/>
                              <w:t>– </w:t>
                            </w:r>
                            <w:proofErr w:type="spellStart"/>
                            <w:r w:rsidRPr="00C61680">
                              <w:rPr>
                                <w:sz w:val="40"/>
                                <w:szCs w:val="56"/>
                              </w:rPr>
                              <w:t>Dr.</w:t>
                            </w:r>
                            <w:proofErr w:type="spellEnd"/>
                            <w:r w:rsidRPr="00C61680">
                              <w:rPr>
                                <w:sz w:val="40"/>
                                <w:szCs w:val="56"/>
                              </w:rPr>
                              <w:t xml:space="preserve"> Seuss</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6EE18" id="Freeform 1816021374" o:spid="_x0000_s1031" style="position:absolute;margin-left:-72.3pt;margin-top:77.3pt;width:258pt;height:238.8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97327,301387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" adj="-11796480,,5400" path="m2797327,2632389r,-2250778c2797327,170918,2626560,,2415770,l,,,3013873r2415770,c2626433,3013873,2797327,2843082,2797327,2632262e" fillcolor="#d8d8d8 [2732]" stroked="f" strokeweight=".35264mm">
                <v:stroke joinstyle="miter"/>
                <v:formulas/>
                <v:path arrowok="t" o:connecttype="custom" o:connectlocs="3276600,2648886;3276600,384003;2829670,0;0,0;0,3032761;2829670,3032761;3276600,2648758" o:connectangles="0,0,0,0,0,0,0" textboxrect="0,0,2797327,3013872"/>
                <v:textbox>
                  <w:txbxContent>
                    <w:p w14:paraId="7D730587" w14:textId="0A047D66" w:rsidR="001B7EA6" w:rsidRPr="00C61680" w:rsidRDefault="001B7EA6" w:rsidP="00C61680">
                      <w:pPr>
                        <w:jc w:val="center"/>
                        <w:rPr>
                          <w:sz w:val="40"/>
                          <w:szCs w:val="56"/>
                        </w:rPr>
                      </w:pPr>
                      <w:r w:rsidRPr="00C61680">
                        <w:rPr>
                          <w:sz w:val="40"/>
                          <w:szCs w:val="56"/>
                        </w:rPr>
                        <w:t>“The more that you read, the more things you will know. The more that you learn, the more places you’ll go.”</w:t>
                      </w:r>
                      <w:r w:rsidRPr="00C61680">
                        <w:rPr>
                          <w:sz w:val="40"/>
                          <w:szCs w:val="56"/>
                        </w:rPr>
                        <w:br/>
                        <w:t>– </w:t>
                      </w:r>
                      <w:proofErr w:type="spellStart"/>
                      <w:r w:rsidRPr="00C61680">
                        <w:rPr>
                          <w:sz w:val="40"/>
                          <w:szCs w:val="56"/>
                        </w:rPr>
                        <w:t>Dr.</w:t>
                      </w:r>
                      <w:proofErr w:type="spellEnd"/>
                      <w:r w:rsidRPr="00C61680">
                        <w:rPr>
                          <w:sz w:val="40"/>
                          <w:szCs w:val="56"/>
                        </w:rPr>
                        <w:t xml:space="preserve"> Seuss</w:t>
                      </w:r>
                    </w:p>
                  </w:txbxContent>
                </v:textbox>
              </v:shape>
            </w:pict>
          </mc:Fallback>
        </mc:AlternateContent>
      </w:r>
      <w:r w:rsidR="00151C01">
        <w:rPr>
          <w:noProof/>
          <w:lang w:val="en-GB" w:eastAsia="en-GB"/>
        </w:rPr>
        <mc:AlternateContent>
          <mc:Choice Requires="wps">
            <w:drawing>
              <wp:anchor distT="0" distB="0" distL="114300" distR="114300" simplePos="0" relativeHeight="251858944" behindDoc="1" locked="0" layoutInCell="1" allowOverlap="1" wp14:anchorId="716B37C1" wp14:editId="3050449E">
                <wp:simplePos x="0" y="0"/>
                <wp:positionH relativeFrom="column">
                  <wp:posOffset>1522970</wp:posOffset>
                </wp:positionH>
                <wp:positionV relativeFrom="paragraph">
                  <wp:posOffset>982276</wp:posOffset>
                </wp:positionV>
                <wp:extent cx="5124917" cy="3013745"/>
                <wp:effectExtent l="0" t="0" r="0" b="0"/>
                <wp:wrapNone/>
                <wp:docPr id="1145528585" name="Freeform 1387178220"/>
                <wp:cNvGraphicFramePr/>
                <a:graphic xmlns:a="http://schemas.openxmlformats.org/drawingml/2006/main">
                  <a:graphicData uri="http://schemas.microsoft.com/office/word/2010/wordprocessingShape">
                    <wps:wsp>
                      <wps:cNvSpPr/>
                      <wps:spPr>
                        <a:xfrm>
                          <a:off x="0" y="0"/>
                          <a:ext cx="5124917" cy="3013745"/>
                        </a:xfrm>
                        <a:custGeom>
                          <a:avLst/>
                          <a:gdLst>
                            <a:gd name="connsiteX0" fmla="*/ 0 w 5124917"/>
                            <a:gd name="connsiteY0" fmla="*/ 0 h 3013745"/>
                            <a:gd name="connsiteX1" fmla="*/ 5124917 w 5124917"/>
                            <a:gd name="connsiteY1" fmla="*/ 0 h 3013745"/>
                            <a:gd name="connsiteX2" fmla="*/ 5124917 w 5124917"/>
                            <a:gd name="connsiteY2" fmla="*/ 3013746 h 3013745"/>
                            <a:gd name="connsiteX3" fmla="*/ 0 w 5124917"/>
                            <a:gd name="connsiteY3" fmla="*/ 3013746 h 3013745"/>
                          </a:gdLst>
                          <a:ahLst/>
                          <a:cxnLst>
                            <a:cxn ang="0">
                              <a:pos x="connsiteX0" y="connsiteY0"/>
                            </a:cxn>
                            <a:cxn ang="0">
                              <a:pos x="connsiteX1" y="connsiteY1"/>
                            </a:cxn>
                            <a:cxn ang="0">
                              <a:pos x="connsiteX2" y="connsiteY2"/>
                            </a:cxn>
                            <a:cxn ang="0">
                              <a:pos x="connsiteX3" y="connsiteY3"/>
                            </a:cxn>
                          </a:cxnLst>
                          <a:rect l="l" t="t" r="r" b="b"/>
                          <a:pathLst>
                            <a:path w="5124917" h="3013745">
                              <a:moveTo>
                                <a:pt x="0" y="0"/>
                              </a:moveTo>
                              <a:lnTo>
                                <a:pt x="5124917" y="0"/>
                              </a:lnTo>
                              <a:lnTo>
                                <a:pt x="5124917" y="3013746"/>
                              </a:lnTo>
                              <a:lnTo>
                                <a:pt x="0" y="3013746"/>
                              </a:lnTo>
                              <a:close/>
                            </a:path>
                          </a:pathLst>
                        </a:custGeom>
                        <a:blipFill dpi="0" rotWithShape="1">
                          <a:blip r:embed="rId10">
                            <a:extLst>
                              <a:ext uri="{28A0092B-C50C-407E-A947-70E740481C1C}">
                                <a14:useLocalDpi xmlns:a14="http://schemas.microsoft.com/office/drawing/2010/main" val="0"/>
                              </a:ext>
                            </a:extLst>
                          </a:blip>
                          <a:srcRect/>
                          <a:stretch>
                            <a:fillRect t="-35025" b="-35025"/>
                          </a:stretch>
                        </a:blipFill>
                        <a:ln w="12695" cap="flat">
                          <a:noFill/>
                          <a:prstDash val="solid"/>
                          <a:miter/>
                        </a:ln>
                      </wps:spPr>
                      <wps:txbx>
                        <w:txbxContent>
                          <w:p w14:paraId="79E48CE3" w14:textId="23E0F821" w:rsidR="001B7EA6" w:rsidRDefault="001B7EA6" w:rsidP="005225A1"/>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6B37C1" id="Freeform 1387178220" o:spid="_x0000_s1032" style="position:absolute;margin-left:119.9pt;margin-top:77.35pt;width:403.55pt;height:237.3pt;z-index:-251457536;visibility:visible;mso-wrap-style:square;mso-wrap-distance-left:9pt;mso-wrap-distance-top:0;mso-wrap-distance-right:9pt;mso-wrap-distance-bottom:0;mso-position-horizontal:absolute;mso-position-horizontal-relative:text;mso-position-vertical:absolute;mso-position-vertical-relative:text;v-text-anchor:middle" coordsize="5124917,3013745" o:spt="10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&#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&#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&#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&#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10;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" adj="-11796480,,5400" path="m,l5124917,r,3013746l,3013746,,xe" stroked="f" strokeweight=".35264mm">
                <v:fill r:id="rId11" o:title="" recolor="t" rotate="t" type="frame"/>
                <v:stroke joinstyle="miter"/>
                <v:formulas/>
                <v:path arrowok="t" o:connecttype="custom" o:connectlocs="0,0;5124917,0;5124917,3013746;0,3013746" o:connectangles="0,0,0,0" textboxrect="0,0,5124917,3013745"/>
                <v:textbox>
                  <w:txbxContent>
                    <w:p w14:paraId="79E48CE3" w14:textId="23E0F821" w:rsidR="001B7EA6" w:rsidRDefault="001B7EA6" w:rsidP="005225A1"/>
                  </w:txbxContent>
                </v:textbox>
              </v:shape>
            </w:pict>
          </mc:Fallback>
        </mc:AlternateContent>
      </w:r>
      <w:r w:rsidR="00151C01">
        <w:rPr>
          <w:noProof/>
          <w:lang w:val="en-GB" w:eastAsia="en-GB"/>
        </w:rPr>
        <mc:AlternateContent>
          <mc:Choice Requires="wps">
            <w:drawing>
              <wp:anchor distT="0" distB="0" distL="114300" distR="114300" simplePos="0" relativeHeight="251847680" behindDoc="0" locked="0" layoutInCell="1" allowOverlap="1" wp14:anchorId="6FF72B4F" wp14:editId="3559BE49">
                <wp:simplePos x="0" y="0"/>
                <wp:positionH relativeFrom="column">
                  <wp:posOffset>-273685</wp:posOffset>
                </wp:positionH>
                <wp:positionV relativeFrom="paragraph">
                  <wp:posOffset>6615430</wp:posOffset>
                </wp:positionV>
                <wp:extent cx="1789200" cy="1667435"/>
                <wp:effectExtent l="0" t="0" r="1905" b="0"/>
                <wp:wrapNone/>
                <wp:docPr id="1042353136" name="Text Box 211371035"/>
                <wp:cNvGraphicFramePr/>
                <a:graphic xmlns:a="http://schemas.openxmlformats.org/drawingml/2006/main">
                  <a:graphicData uri="http://schemas.microsoft.com/office/word/2010/wordprocessingShape">
                    <wps:wsp>
                      <wps:cNvSpPr txBox="1"/>
                      <wps:spPr>
                        <a:xfrm>
                          <a:off x="0" y="0"/>
                          <a:ext cx="1789200" cy="1667435"/>
                        </a:xfrm>
                        <a:prstGeom prst="rect">
                          <a:avLst/>
                        </a:prstGeom>
                        <a:noFill/>
                        <a:ln w="6350">
                          <a:noFill/>
                        </a:ln>
                      </wps:spPr>
                      <wps:txbx>
                        <w:txbxContent>
                          <w:p w14:paraId="5C76DA67" w14:textId="6EE87F69" w:rsidR="001B7EA6" w:rsidRDefault="001B7EA6"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Welcome to this half-term in Year 3!</w:t>
                            </w:r>
                          </w:p>
                          <w:p w14:paraId="4C84342D" w14:textId="06D281A9" w:rsidR="001B7EA6" w:rsidRDefault="001B7EA6"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p>
                          <w:p w14:paraId="54C4E5AB" w14:textId="43B84664" w:rsidR="001B7EA6" w:rsidRPr="00F33B02" w:rsidRDefault="001B7EA6"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 xml:space="preserve">Teachers and adults working with the children will be </w:t>
                            </w:r>
                            <w:proofErr w:type="spellStart"/>
                            <w:r>
                              <w:rPr>
                                <w:rStyle w:val="S-FontUsed-bold"/>
                                <w:rFonts w:ascii="Verdana" w:hAnsi="Verdana" w:cs="Sarabun"/>
                                <w:b w:val="0"/>
                                <w:color w:val="000000"/>
                                <w:kern w:val="0"/>
                                <w:lang w:val="en-US"/>
                              </w:rPr>
                              <w:t>Mrs</w:t>
                            </w:r>
                            <w:proofErr w:type="spellEnd"/>
                            <w:r>
                              <w:rPr>
                                <w:rStyle w:val="S-FontUsed-bold"/>
                                <w:rFonts w:ascii="Verdana" w:hAnsi="Verdana" w:cs="Sarabun"/>
                                <w:b w:val="0"/>
                                <w:color w:val="000000"/>
                                <w:kern w:val="0"/>
                                <w:lang w:val="en-US"/>
                              </w:rPr>
                              <w:t xml:space="preserve"> Quinn, </w:t>
                            </w:r>
                            <w:proofErr w:type="spellStart"/>
                            <w:r>
                              <w:rPr>
                                <w:rStyle w:val="S-FontUsed-bold"/>
                                <w:rFonts w:ascii="Verdana" w:hAnsi="Verdana" w:cs="Sarabun"/>
                                <w:b w:val="0"/>
                                <w:color w:val="000000"/>
                                <w:kern w:val="0"/>
                                <w:lang w:val="en-US"/>
                              </w:rPr>
                              <w:t>Mrs</w:t>
                            </w:r>
                            <w:proofErr w:type="spellEnd"/>
                            <w:r>
                              <w:rPr>
                                <w:rStyle w:val="S-FontUsed-bold"/>
                                <w:rFonts w:ascii="Verdana" w:hAnsi="Verdana" w:cs="Sarabun"/>
                                <w:b w:val="0"/>
                                <w:color w:val="000000"/>
                                <w:kern w:val="0"/>
                                <w:lang w:val="en-US"/>
                              </w:rPr>
                              <w:t xml:space="preserve"> Fox and Miss Whitt.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F72B4F" id="Text Box 211371035" o:spid="_x0000_s1033" type="#_x0000_t202" style="position:absolute;margin-left:-21.55pt;margin-top:520.9pt;width:140.9pt;height:131.3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" filled="f" stroked="f" strokeweight=".5pt">
                <v:textbox inset="0,0,0,0">
                  <w:txbxContent>
                    <w:p w14:paraId="5C76DA67" w14:textId="6EE87F69" w:rsidR="001B7EA6" w:rsidRDefault="001B7EA6"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Welcome to this half-term in Year 3!</w:t>
                      </w:r>
                    </w:p>
                    <w:p w14:paraId="4C84342D" w14:textId="06D281A9" w:rsidR="001B7EA6" w:rsidRDefault="001B7EA6"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p>
                    <w:p w14:paraId="54C4E5AB" w14:textId="43B84664" w:rsidR="001B7EA6" w:rsidRPr="00F33B02" w:rsidRDefault="001B7EA6"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 xml:space="preserve">Teachers and adults working with the children will be </w:t>
                      </w:r>
                      <w:proofErr w:type="spellStart"/>
                      <w:r>
                        <w:rPr>
                          <w:rStyle w:val="S-FontUsed-bold"/>
                          <w:rFonts w:ascii="Verdana" w:hAnsi="Verdana" w:cs="Sarabun"/>
                          <w:b w:val="0"/>
                          <w:color w:val="000000"/>
                          <w:kern w:val="0"/>
                          <w:lang w:val="en-US"/>
                        </w:rPr>
                        <w:t>Mrs</w:t>
                      </w:r>
                      <w:proofErr w:type="spellEnd"/>
                      <w:r>
                        <w:rPr>
                          <w:rStyle w:val="S-FontUsed-bold"/>
                          <w:rFonts w:ascii="Verdana" w:hAnsi="Verdana" w:cs="Sarabun"/>
                          <w:b w:val="0"/>
                          <w:color w:val="000000"/>
                          <w:kern w:val="0"/>
                          <w:lang w:val="en-US"/>
                        </w:rPr>
                        <w:t xml:space="preserve"> Quinn, </w:t>
                      </w:r>
                      <w:proofErr w:type="spellStart"/>
                      <w:r>
                        <w:rPr>
                          <w:rStyle w:val="S-FontUsed-bold"/>
                          <w:rFonts w:ascii="Verdana" w:hAnsi="Verdana" w:cs="Sarabun"/>
                          <w:b w:val="0"/>
                          <w:color w:val="000000"/>
                          <w:kern w:val="0"/>
                          <w:lang w:val="en-US"/>
                        </w:rPr>
                        <w:t>Mrs</w:t>
                      </w:r>
                      <w:proofErr w:type="spellEnd"/>
                      <w:r>
                        <w:rPr>
                          <w:rStyle w:val="S-FontUsed-bold"/>
                          <w:rFonts w:ascii="Verdana" w:hAnsi="Verdana" w:cs="Sarabun"/>
                          <w:b w:val="0"/>
                          <w:color w:val="000000"/>
                          <w:kern w:val="0"/>
                          <w:lang w:val="en-US"/>
                        </w:rPr>
                        <w:t xml:space="preserve"> Fox and Miss Whitt.</w:t>
                      </w:r>
                    </w:p>
                  </w:txbxContent>
                </v:textbox>
              </v:shape>
            </w:pict>
          </mc:Fallback>
        </mc:AlternateContent>
      </w:r>
      <w:r w:rsidR="00F7419D">
        <w:rPr>
          <w:noProof/>
          <w:lang w:val="en-GB" w:eastAsia="en-GB"/>
        </w:rPr>
        <mc:AlternateContent>
          <mc:Choice Requires="wps">
            <w:drawing>
              <wp:anchor distT="0" distB="0" distL="114300" distR="114300" simplePos="0" relativeHeight="251821056" behindDoc="0" locked="0" layoutInCell="1" allowOverlap="1" wp14:anchorId="3D2B898C" wp14:editId="4494DB28">
                <wp:simplePos x="0" y="0"/>
                <wp:positionH relativeFrom="column">
                  <wp:posOffset>1872114</wp:posOffset>
                </wp:positionH>
                <wp:positionV relativeFrom="paragraph">
                  <wp:posOffset>5256162</wp:posOffset>
                </wp:positionV>
                <wp:extent cx="4122000" cy="712270"/>
                <wp:effectExtent l="0" t="0" r="5715" b="0"/>
                <wp:wrapNone/>
                <wp:docPr id="168036077" name="Text Box 211371035"/>
                <wp:cNvGraphicFramePr/>
                <a:graphic xmlns:a="http://schemas.openxmlformats.org/drawingml/2006/main">
                  <a:graphicData uri="http://schemas.microsoft.com/office/word/2010/wordprocessingShape">
                    <wps:wsp>
                      <wps:cNvSpPr txBox="1"/>
                      <wps:spPr>
                        <a:xfrm>
                          <a:off x="0" y="0"/>
                          <a:ext cx="4122000" cy="712270"/>
                        </a:xfrm>
                        <a:prstGeom prst="rect">
                          <a:avLst/>
                        </a:prstGeom>
                        <a:noFill/>
                        <a:ln w="6350">
                          <a:noFill/>
                        </a:ln>
                      </wps:spPr>
                      <wps:txbx>
                        <w:txbxContent>
                          <w:p w14:paraId="4AD87A90" w14:textId="39A8E3DC" w:rsidR="001B7EA6" w:rsidRPr="00F7419D" w:rsidRDefault="001B7EA6" w:rsidP="00F7419D">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2B898C" id="_x0000_s1034" type="#_x0000_t202" style="position:absolute;margin-left:147.4pt;margin-top:413.85pt;width:324.55pt;height:56.1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" filled="f" stroked="f" strokeweight=".5pt">
                <v:textbox inset="0,0,0,0">
                  <w:txbxContent>
                    <w:p w14:paraId="4AD87A90" w14:textId="39A8E3DC" w:rsidR="001B7EA6" w:rsidRPr="00F7419D" w:rsidRDefault="001B7EA6" w:rsidP="00F7419D">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03227B">
        <w:rPr>
          <w:noProof/>
          <w:lang w:val="en-GB" w:eastAsia="en-GB"/>
        </w:rPr>
        <mc:AlternateContent>
          <mc:Choice Requires="wps">
            <w:drawing>
              <wp:anchor distT="0" distB="0" distL="114300" distR="114300" simplePos="0" relativeHeight="251799552" behindDoc="0" locked="0" layoutInCell="1" allowOverlap="1" wp14:anchorId="0A8DD2F1" wp14:editId="0DDED053">
                <wp:simplePos x="0" y="0"/>
                <wp:positionH relativeFrom="column">
                  <wp:posOffset>-272415</wp:posOffset>
                </wp:positionH>
                <wp:positionV relativeFrom="paragraph">
                  <wp:posOffset>1266190</wp:posOffset>
                </wp:positionV>
                <wp:extent cx="1792800" cy="328376"/>
                <wp:effectExtent l="0" t="0" r="0" b="1905"/>
                <wp:wrapNone/>
                <wp:docPr id="718601094" name="Text Box 718601094"/>
                <wp:cNvGraphicFramePr/>
                <a:graphic xmlns:a="http://schemas.openxmlformats.org/drawingml/2006/main">
                  <a:graphicData uri="http://schemas.microsoft.com/office/word/2010/wordprocessingShape">
                    <wps:wsp>
                      <wps:cNvSpPr txBox="1"/>
                      <wps:spPr>
                        <a:xfrm>
                          <a:off x="0" y="0"/>
                          <a:ext cx="1792800" cy="328376"/>
                        </a:xfrm>
                        <a:prstGeom prst="rect">
                          <a:avLst/>
                        </a:prstGeom>
                        <a:noFill/>
                        <a:ln w="6350">
                          <a:noFill/>
                        </a:ln>
                      </wps:spPr>
                      <wps:txbx>
                        <w:txbxContent>
                          <w:p w14:paraId="08ECAD20" w14:textId="6DFB8442" w:rsidR="001B7EA6" w:rsidRPr="0003227B" w:rsidRDefault="001B7EA6" w:rsidP="0003227B">
                            <w:pPr>
                              <w:autoSpaceDE w:val="0"/>
                              <w:autoSpaceDN w:val="0"/>
                              <w:adjustRightInd w:val="0"/>
                              <w:spacing w:after="0" w:line="400" w:lineRule="atLeast"/>
                              <w:textAlignment w:val="center"/>
                              <w:rPr>
                                <w:rStyle w:val="S-FontUsed-bold"/>
                                <w:rFonts w:ascii="Sarabun" w:hAnsi="Sarabun" w:cs="Sarabun"/>
                                <w:bCs/>
                                <w:color w:val="000000"/>
                                <w:kern w:val="0"/>
                                <w:sz w:val="32"/>
                                <w:szCs w:val="32"/>
                                <w:lang w:val="en-US"/>
                              </w:rPr>
                            </w:pPr>
                            <w:r w:rsidRPr="0003227B">
                              <w:rPr>
                                <w:rFonts w:ascii="Sarabun" w:hAnsi="Sarabun" w:cs="Sarabun"/>
                                <w:b/>
                                <w:bCs/>
                                <w:color w:val="000000"/>
                                <w:kern w:val="0"/>
                                <w:sz w:val="32"/>
                                <w:szCs w:val="32"/>
                                <w:lang w:val="en-US"/>
                              </w:rPr>
                              <w:t>INSIDE THIS NEWS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DD2F1" id="Text Box 718601094" o:spid="_x0000_s1035" type="#_x0000_t202" style="position:absolute;margin-left:-21.45pt;margin-top:99.7pt;width:141.15pt;height:25.8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" filled="f" stroked="f" strokeweight=".5pt">
                <v:textbox inset="0,0,0,0">
                  <w:txbxContent>
                    <w:p w14:paraId="08ECAD20" w14:textId="6DFB8442" w:rsidR="001B7EA6" w:rsidRPr="0003227B" w:rsidRDefault="001B7EA6" w:rsidP="0003227B">
                      <w:pPr>
                        <w:autoSpaceDE w:val="0"/>
                        <w:autoSpaceDN w:val="0"/>
                        <w:adjustRightInd w:val="0"/>
                        <w:spacing w:after="0" w:line="400" w:lineRule="atLeast"/>
                        <w:textAlignment w:val="center"/>
                        <w:rPr>
                          <w:rStyle w:val="S-FontUsed-bold"/>
                          <w:rFonts w:ascii="Sarabun" w:hAnsi="Sarabun" w:cs="Sarabun"/>
                          <w:bCs/>
                          <w:color w:val="000000"/>
                          <w:kern w:val="0"/>
                          <w:sz w:val="32"/>
                          <w:szCs w:val="32"/>
                          <w:lang w:val="en-US"/>
                        </w:rPr>
                      </w:pPr>
                      <w:r w:rsidRPr="0003227B">
                        <w:rPr>
                          <w:rFonts w:ascii="Sarabun" w:hAnsi="Sarabun" w:cs="Sarabun"/>
                          <w:b/>
                          <w:bCs/>
                          <w:color w:val="000000"/>
                          <w:kern w:val="0"/>
                          <w:sz w:val="32"/>
                          <w:szCs w:val="32"/>
                          <w:lang w:val="en-US"/>
                        </w:rPr>
                        <w:t>INSIDE THIS NEWS</w:t>
                      </w:r>
                    </w:p>
                  </w:txbxContent>
                </v:textbox>
              </v:shape>
            </w:pict>
          </mc:Fallback>
        </mc:AlternateContent>
      </w:r>
      <w:r w:rsidR="0003227B">
        <w:br w:type="page"/>
      </w:r>
    </w:p>
    <w:p w14:paraId="6E138E87" w14:textId="4DE0FE4E" w:rsidR="00904AC0" w:rsidRDefault="00714A93" w:rsidP="00485D7A">
      <w:r>
        <w:rPr>
          <w:noProof/>
          <w:lang w:val="en-GB" w:eastAsia="en-GB"/>
        </w:rPr>
        <w:lastRenderedPageBreak/>
        <mc:AlternateContent>
          <mc:Choice Requires="wps">
            <w:drawing>
              <wp:anchor distT="45720" distB="45720" distL="114300" distR="114300" simplePos="0" relativeHeight="251975680" behindDoc="1" locked="0" layoutInCell="1" allowOverlap="1" wp14:anchorId="5D0E8213" wp14:editId="4619DC4C">
                <wp:simplePos x="0" y="0"/>
                <wp:positionH relativeFrom="column">
                  <wp:posOffset>2217420</wp:posOffset>
                </wp:positionH>
                <wp:positionV relativeFrom="paragraph">
                  <wp:posOffset>1699260</wp:posOffset>
                </wp:positionV>
                <wp:extent cx="4244340" cy="2430780"/>
                <wp:effectExtent l="0" t="0" r="22860" b="26670"/>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430780"/>
                        </a:xfrm>
                        <a:prstGeom prst="rect">
                          <a:avLst/>
                        </a:prstGeom>
                        <a:noFill/>
                        <a:ln w="19050">
                          <a:solidFill>
                            <a:schemeClr val="accent5">
                              <a:lumMod val="75000"/>
                            </a:schemeClr>
                          </a:solidFill>
                          <a:miter lim="800000"/>
                          <a:headEnd/>
                          <a:tailEnd/>
                        </a:ln>
                      </wps:spPr>
                      <wps:txbx>
                        <w:txbxContent>
                          <w:p w14:paraId="7BB57A2E" w14:textId="28EB215D" w:rsidR="001B7EA6" w:rsidRPr="005225A1" w:rsidRDefault="00714A93" w:rsidP="00F33B02">
                            <w:pPr>
                              <w:rPr>
                                <w:rFonts w:ascii="Verdana" w:hAnsi="Verdana"/>
                                <w:u w:val="single"/>
                                <w:lang w:val="en-US"/>
                              </w:rPr>
                            </w:pPr>
                            <w:r>
                              <w:rPr>
                                <w:rFonts w:ascii="Verdana" w:hAnsi="Verdana"/>
                                <w:u w:val="single"/>
                                <w:lang w:val="en-US"/>
                              </w:rPr>
                              <w:t>History – Why did the Romans invade and settle in Britain?</w:t>
                            </w:r>
                            <w:r w:rsidR="001B7EA6">
                              <w:rPr>
                                <w:rFonts w:ascii="Verdana" w:hAnsi="Verdana"/>
                                <w:u w:val="single"/>
                                <w:lang w:val="en-US"/>
                              </w:rPr>
                              <w:t xml:space="preserve"> </w:t>
                            </w:r>
                          </w:p>
                          <w:p w14:paraId="7C1D35DC" w14:textId="269AB4F8" w:rsidR="001B7EA6" w:rsidRPr="005225A1" w:rsidRDefault="00714A93" w:rsidP="00F33B02">
                            <w:pPr>
                              <w:rPr>
                                <w:rFonts w:ascii="Verdana" w:hAnsi="Verdana"/>
                                <w:lang w:val="en-US"/>
                              </w:rPr>
                            </w:pPr>
                            <w:r>
                              <w:rPr>
                                <w:rFonts w:ascii="Verdana" w:hAnsi="Verdana"/>
                                <w:lang w:val="en-US"/>
                              </w:rPr>
                              <w:t>In History, we will learn about the different reason for the Roman invasion of Britain and why they chose to settle here. We will learn about the Celts response to the Roman invasion and use artefacts to make deductions about the lives of Roman soldiers in Britain. Finally, we will discuss the meaning of legacy, identifying how the Romans changed Britain.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0E8213" id="_x0000_s1036" type="#_x0000_t202" style="position:absolute;margin-left:174.6pt;margin-top:133.8pt;width:334.2pt;height:191.4pt;z-index:-25134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" filled="f" strokecolor="#77206d [2408]" strokeweight="1.5pt">
                <v:textbox>
                  <w:txbxContent>
                    <w:p w14:paraId="7BB57A2E" w14:textId="28EB215D" w:rsidR="001B7EA6" w:rsidRPr="005225A1" w:rsidRDefault="00714A93" w:rsidP="00F33B02">
                      <w:pPr>
                        <w:rPr>
                          <w:rFonts w:ascii="Verdana" w:hAnsi="Verdana"/>
                          <w:u w:val="single"/>
                          <w:lang w:val="en-US"/>
                        </w:rPr>
                      </w:pPr>
                      <w:r>
                        <w:rPr>
                          <w:rFonts w:ascii="Verdana" w:hAnsi="Verdana"/>
                          <w:u w:val="single"/>
                          <w:lang w:val="en-US"/>
                        </w:rPr>
                        <w:t>History – Why did the Romans invade and settle in Britain?</w:t>
                      </w:r>
                      <w:r w:rsidR="001B7EA6">
                        <w:rPr>
                          <w:rFonts w:ascii="Verdana" w:hAnsi="Verdana"/>
                          <w:u w:val="single"/>
                          <w:lang w:val="en-US"/>
                        </w:rPr>
                        <w:t xml:space="preserve"> </w:t>
                      </w:r>
                    </w:p>
                    <w:p w14:paraId="7C1D35DC" w14:textId="269AB4F8" w:rsidR="001B7EA6" w:rsidRPr="005225A1" w:rsidRDefault="00714A93" w:rsidP="00F33B02">
                      <w:pPr>
                        <w:rPr>
                          <w:rFonts w:ascii="Verdana" w:hAnsi="Verdana"/>
                          <w:lang w:val="en-US"/>
                        </w:rPr>
                      </w:pPr>
                      <w:r>
                        <w:rPr>
                          <w:rFonts w:ascii="Verdana" w:hAnsi="Verdana"/>
                          <w:lang w:val="en-US"/>
                        </w:rPr>
                        <w:t>In History, we will learn about the different reason for the Roman invasion of Britain and why they chose to settle here. We will learn about the Celts response to the Roman invasion and use artefacts to make deductions about the lives of Roman soldiers in Britain. Finally, we will discuss the meaning of legacy, identifying how the Romans changed Britain.</w:t>
                      </w:r>
                    </w:p>
                  </w:txbxContent>
                </v:textbox>
              </v:shape>
            </w:pict>
          </mc:Fallback>
        </mc:AlternateContent>
      </w:r>
      <w:r w:rsidR="00C61680">
        <w:rPr>
          <w:noProof/>
          <w:lang w:val="en-GB" w:eastAsia="en-GB"/>
        </w:rPr>
        <mc:AlternateContent>
          <mc:Choice Requires="wps">
            <w:drawing>
              <wp:anchor distT="45720" distB="45720" distL="114300" distR="114300" simplePos="0" relativeHeight="251979776" behindDoc="0" locked="0" layoutInCell="1" allowOverlap="1" wp14:anchorId="2EDF1D3D" wp14:editId="0132D35F">
                <wp:simplePos x="0" y="0"/>
                <wp:positionH relativeFrom="column">
                  <wp:posOffset>-731636</wp:posOffset>
                </wp:positionH>
                <wp:positionV relativeFrom="paragraph">
                  <wp:posOffset>6558222</wp:posOffset>
                </wp:positionV>
                <wp:extent cx="2360930" cy="681355"/>
                <wp:effectExtent l="0" t="0" r="0" b="4445"/>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81355"/>
                        </a:xfrm>
                        <a:prstGeom prst="rect">
                          <a:avLst/>
                        </a:prstGeom>
                        <a:noFill/>
                        <a:ln w="9525">
                          <a:noFill/>
                          <a:miter lim="800000"/>
                          <a:headEnd/>
                          <a:tailEnd/>
                        </a:ln>
                      </wps:spPr>
                      <wps:txbx>
                        <w:txbxContent>
                          <w:p w14:paraId="04698C44" w14:textId="15487DDC" w:rsidR="001B7EA6" w:rsidRPr="00C61680" w:rsidRDefault="001B7EA6">
                            <w:pPr>
                              <w:rPr>
                                <w:rFonts w:asciiTheme="majorHAnsi" w:hAnsiTheme="majorHAnsi"/>
                                <w:color w:val="FFFFFF" w:themeColor="background1"/>
                                <w:sz w:val="32"/>
                                <w:szCs w:val="40"/>
                                <w:lang w:val="en-US"/>
                              </w:rPr>
                            </w:pPr>
                            <w:r w:rsidRPr="00C61680">
                              <w:rPr>
                                <w:rFonts w:asciiTheme="majorHAnsi" w:hAnsiTheme="majorHAnsi"/>
                                <w:color w:val="FFFFFF" w:themeColor="background1"/>
                                <w:sz w:val="32"/>
                                <w:szCs w:val="40"/>
                                <w:lang w:val="en-US"/>
                              </w:rPr>
                              <w:t>It’s important to fail in our learning!</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EDF1D3D" id="_x0000_s1037" type="#_x0000_t202" style="position:absolute;margin-left:-57.6pt;margin-top:516.4pt;width:185.9pt;height:53.65pt;z-index:25197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" filled="f" stroked="f">
                <v:textbox>
                  <w:txbxContent>
                    <w:p w14:paraId="04698C44" w14:textId="15487DDC" w:rsidR="001B7EA6" w:rsidRPr="00C61680" w:rsidRDefault="001B7EA6">
                      <w:pPr>
                        <w:rPr>
                          <w:rFonts w:asciiTheme="majorHAnsi" w:hAnsiTheme="majorHAnsi"/>
                          <w:color w:val="FFFFFF" w:themeColor="background1"/>
                          <w:sz w:val="32"/>
                          <w:szCs w:val="40"/>
                          <w:lang w:val="en-US"/>
                        </w:rPr>
                      </w:pPr>
                      <w:r w:rsidRPr="00C61680">
                        <w:rPr>
                          <w:rFonts w:asciiTheme="majorHAnsi" w:hAnsiTheme="majorHAnsi"/>
                          <w:color w:val="FFFFFF" w:themeColor="background1"/>
                          <w:sz w:val="32"/>
                          <w:szCs w:val="40"/>
                          <w:lang w:val="en-US"/>
                        </w:rPr>
                        <w:t>It’s important to fail in our learning!</w:t>
                      </w:r>
                    </w:p>
                  </w:txbxContent>
                </v:textbox>
                <w10:wrap type="square"/>
              </v:shape>
            </w:pict>
          </mc:Fallback>
        </mc:AlternateContent>
      </w:r>
      <w:r w:rsidR="00C61680">
        <w:rPr>
          <w:noProof/>
          <w:lang w:val="en-GB" w:eastAsia="en-GB"/>
        </w:rPr>
        <mc:AlternateContent>
          <mc:Choice Requires="wps">
            <w:drawing>
              <wp:anchor distT="0" distB="0" distL="114300" distR="114300" simplePos="0" relativeHeight="251894784" behindDoc="0" locked="0" layoutInCell="1" allowOverlap="1" wp14:anchorId="7B313161" wp14:editId="65645300">
                <wp:simplePos x="0" y="0"/>
                <wp:positionH relativeFrom="column">
                  <wp:posOffset>2129097</wp:posOffset>
                </wp:positionH>
                <wp:positionV relativeFrom="paragraph">
                  <wp:posOffset>7648344</wp:posOffset>
                </wp:positionV>
                <wp:extent cx="1847850" cy="423511"/>
                <wp:effectExtent l="0" t="0" r="0" b="15240"/>
                <wp:wrapNone/>
                <wp:docPr id="1835397980" name="Text Box 211371035"/>
                <wp:cNvGraphicFramePr/>
                <a:graphic xmlns:a="http://schemas.openxmlformats.org/drawingml/2006/main">
                  <a:graphicData uri="http://schemas.microsoft.com/office/word/2010/wordprocessingShape">
                    <wps:wsp>
                      <wps:cNvSpPr txBox="1"/>
                      <wps:spPr>
                        <a:xfrm>
                          <a:off x="0" y="0"/>
                          <a:ext cx="1847850" cy="423511"/>
                        </a:xfrm>
                        <a:prstGeom prst="rect">
                          <a:avLst/>
                        </a:prstGeom>
                        <a:noFill/>
                        <a:ln w="6350">
                          <a:noFill/>
                        </a:ln>
                      </wps:spPr>
                      <wps:txbx>
                        <w:txbxContent>
                          <w:p w14:paraId="69C79593" w14:textId="4D83DAD6" w:rsidR="001B7EA6" w:rsidRPr="005225A1" w:rsidRDefault="001B7EA6" w:rsidP="00151C01">
                            <w:pPr>
                              <w:autoSpaceDE w:val="0"/>
                              <w:autoSpaceDN w:val="0"/>
                              <w:adjustRightInd w:val="0"/>
                              <w:spacing w:after="0" w:line="400" w:lineRule="atLeast"/>
                              <w:textAlignment w:val="center"/>
                              <w:rPr>
                                <w:rStyle w:val="S-FontUsed-bold"/>
                                <w:rFonts w:ascii="Star Strella" w:hAnsi="Star Strella" w:cs="Sarabun"/>
                                <w:color w:val="FFFFFF" w:themeColor="background1"/>
                                <w:spacing w:val="-4"/>
                                <w:kern w:val="0"/>
                                <w:sz w:val="56"/>
                                <w:szCs w:val="44"/>
                                <w:lang w:val="en-US"/>
                              </w:rPr>
                            </w:pPr>
                            <w:r w:rsidRPr="005225A1">
                              <w:rPr>
                                <w:rFonts w:ascii="Star Strella" w:hAnsi="Star Strella" w:cs="Sarabun"/>
                                <w:color w:val="FFFFFF" w:themeColor="background1"/>
                                <w:spacing w:val="-4"/>
                                <w:kern w:val="0"/>
                                <w:sz w:val="56"/>
                                <w:szCs w:val="44"/>
                                <w:lang w:val="en-US"/>
                              </w:rPr>
                              <w:t>Reminders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13161" id="_x0000_s1038" type="#_x0000_t202" style="position:absolute;margin-left:167.65pt;margin-top:602.25pt;width:145.5pt;height:33.3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" filled="f" stroked="f" strokeweight=".5pt">
                <v:textbox inset="0,0,0,0">
                  <w:txbxContent>
                    <w:p w14:paraId="69C79593" w14:textId="4D83DAD6" w:rsidR="001B7EA6" w:rsidRPr="005225A1" w:rsidRDefault="001B7EA6" w:rsidP="00151C01">
                      <w:pPr>
                        <w:autoSpaceDE w:val="0"/>
                        <w:autoSpaceDN w:val="0"/>
                        <w:adjustRightInd w:val="0"/>
                        <w:spacing w:after="0" w:line="400" w:lineRule="atLeast"/>
                        <w:textAlignment w:val="center"/>
                        <w:rPr>
                          <w:rStyle w:val="S-FontUsed-bold"/>
                          <w:rFonts w:ascii="Star Strella" w:hAnsi="Star Strella" w:cs="Sarabun"/>
                          <w:color w:val="FFFFFF" w:themeColor="background1"/>
                          <w:spacing w:val="-4"/>
                          <w:kern w:val="0"/>
                          <w:sz w:val="56"/>
                          <w:szCs w:val="44"/>
                          <w:lang w:val="en-US"/>
                        </w:rPr>
                      </w:pPr>
                      <w:r w:rsidRPr="005225A1">
                        <w:rPr>
                          <w:rFonts w:ascii="Star Strella" w:hAnsi="Star Strella" w:cs="Sarabun"/>
                          <w:color w:val="FFFFFF" w:themeColor="background1"/>
                          <w:spacing w:val="-4"/>
                          <w:kern w:val="0"/>
                          <w:sz w:val="56"/>
                          <w:szCs w:val="44"/>
                          <w:lang w:val="en-US"/>
                        </w:rPr>
                        <w:t>Reminders</w:t>
                      </w:r>
                    </w:p>
                  </w:txbxContent>
                </v:textbox>
              </v:shape>
            </w:pict>
          </mc:Fallback>
        </mc:AlternateContent>
      </w:r>
      <w:r w:rsidR="00F33B02">
        <w:rPr>
          <w:noProof/>
          <w:lang w:val="en-GB" w:eastAsia="en-GB"/>
        </w:rPr>
        <w:drawing>
          <wp:anchor distT="0" distB="0" distL="114300" distR="114300" simplePos="0" relativeHeight="251966464" behindDoc="1" locked="0" layoutInCell="1" allowOverlap="1" wp14:anchorId="343787D6" wp14:editId="6AC357A3">
            <wp:simplePos x="0" y="0"/>
            <wp:positionH relativeFrom="page">
              <wp:posOffset>-7652</wp:posOffset>
            </wp:positionH>
            <wp:positionV relativeFrom="paragraph">
              <wp:posOffset>3810638</wp:posOffset>
            </wp:positionV>
            <wp:extent cx="2795945" cy="2616944"/>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925" t="8518" r="31499" b="10379"/>
                    <a:stretch/>
                  </pic:blipFill>
                  <pic:spPr bwMode="auto">
                    <a:xfrm>
                      <a:off x="0" y="0"/>
                      <a:ext cx="2797239" cy="2618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33B02">
        <w:rPr>
          <w:noProof/>
          <w:lang w:val="en-GB" w:eastAsia="en-GB"/>
        </w:rPr>
        <mc:AlternateContent>
          <mc:Choice Requires="wps">
            <w:drawing>
              <wp:anchor distT="45720" distB="45720" distL="114300" distR="114300" simplePos="0" relativeHeight="251977728" behindDoc="0" locked="0" layoutInCell="1" allowOverlap="1" wp14:anchorId="2FC2FF36" wp14:editId="3A42D511">
                <wp:simplePos x="0" y="0"/>
                <wp:positionH relativeFrom="column">
                  <wp:posOffset>2126615</wp:posOffset>
                </wp:positionH>
                <wp:positionV relativeFrom="paragraph">
                  <wp:posOffset>4841240</wp:posOffset>
                </wp:positionV>
                <wp:extent cx="4283075" cy="2521585"/>
                <wp:effectExtent l="0" t="0" r="3175" b="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3075" cy="2521585"/>
                        </a:xfrm>
                        <a:prstGeom prst="rect">
                          <a:avLst/>
                        </a:prstGeom>
                        <a:solidFill>
                          <a:schemeClr val="bg1">
                            <a:lumMod val="85000"/>
                          </a:schemeClr>
                        </a:solidFill>
                        <a:ln w="9525">
                          <a:noFill/>
                          <a:miter lim="800000"/>
                          <a:headEnd/>
                          <a:tailEnd/>
                        </a:ln>
                      </wps:spPr>
                      <wps:txbx>
                        <w:txbxContent>
                          <w:p w14:paraId="0C9E88F3" w14:textId="0FCD0E25" w:rsidR="001B7EA6" w:rsidRDefault="001B7EA6">
                            <w:r>
                              <w:rPr>
                                <w:noProof/>
                                <w:lang w:val="en-GB" w:eastAsia="en-GB"/>
                              </w:rPr>
                              <w:drawing>
                                <wp:inline distT="0" distB="0" distL="0" distR="0" wp14:anchorId="48A46D45" wp14:editId="6789C7E6">
                                  <wp:extent cx="4227195" cy="2415540"/>
                                  <wp:effectExtent l="0" t="0" r="1905"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53475" cy="243055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2FF36" id="_x0000_s1039" type="#_x0000_t202" style="position:absolute;margin-left:167.45pt;margin-top:381.2pt;width:337.25pt;height:198.55pt;z-index:25197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" fillcolor="#d8d8d8 [2732]" stroked="f">
                <v:textbox>
                  <w:txbxContent>
                    <w:p w14:paraId="0C9E88F3" w14:textId="0FCD0E25" w:rsidR="001B7EA6" w:rsidRDefault="001B7EA6">
                      <w:r>
                        <w:rPr>
                          <w:noProof/>
                          <w:lang w:val="en-GB" w:eastAsia="en-GB"/>
                        </w:rPr>
                        <w:drawing>
                          <wp:inline distT="0" distB="0" distL="0" distR="0" wp14:anchorId="48A46D45" wp14:editId="6789C7E6">
                            <wp:extent cx="4227195" cy="2415540"/>
                            <wp:effectExtent l="0" t="0" r="1905"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53475" cy="2430557"/>
                                    </a:xfrm>
                                    <a:prstGeom prst="rect">
                                      <a:avLst/>
                                    </a:prstGeom>
                                  </pic:spPr>
                                </pic:pic>
                              </a:graphicData>
                            </a:graphic>
                          </wp:inline>
                        </w:drawing>
                      </w:r>
                    </w:p>
                  </w:txbxContent>
                </v:textbox>
                <w10:wrap type="square"/>
              </v:shape>
            </w:pict>
          </mc:Fallback>
        </mc:AlternateContent>
      </w:r>
      <w:r w:rsidR="00F33B02">
        <w:rPr>
          <w:noProof/>
          <w:lang w:val="en-GB" w:eastAsia="en-GB"/>
        </w:rPr>
        <mc:AlternateContent>
          <mc:Choice Requires="wps">
            <w:drawing>
              <wp:anchor distT="0" distB="0" distL="114300" distR="114300" simplePos="0" relativeHeight="251875328" behindDoc="0" locked="0" layoutInCell="1" allowOverlap="1" wp14:anchorId="6D1C5588" wp14:editId="31C517B1">
                <wp:simplePos x="0" y="0"/>
                <wp:positionH relativeFrom="column">
                  <wp:posOffset>2686317</wp:posOffset>
                </wp:positionH>
                <wp:positionV relativeFrom="paragraph">
                  <wp:posOffset>4266064</wp:posOffset>
                </wp:positionV>
                <wp:extent cx="3214800" cy="327259"/>
                <wp:effectExtent l="0" t="0" r="0" b="3175"/>
                <wp:wrapNone/>
                <wp:docPr id="172686668" name="Text Box 211371035"/>
                <wp:cNvGraphicFramePr/>
                <a:graphic xmlns:a="http://schemas.openxmlformats.org/drawingml/2006/main">
                  <a:graphicData uri="http://schemas.microsoft.com/office/word/2010/wordprocessingShape">
                    <wps:wsp>
                      <wps:cNvSpPr txBox="1"/>
                      <wps:spPr>
                        <a:xfrm>
                          <a:off x="0" y="0"/>
                          <a:ext cx="3214800" cy="327259"/>
                        </a:xfrm>
                        <a:prstGeom prst="rect">
                          <a:avLst/>
                        </a:prstGeom>
                        <a:noFill/>
                        <a:ln w="6350">
                          <a:noFill/>
                        </a:ln>
                      </wps:spPr>
                      <wps:txbx>
                        <w:txbxContent>
                          <w:p w14:paraId="2D616252" w14:textId="132E9152" w:rsidR="001B7EA6" w:rsidRPr="00C61680" w:rsidRDefault="001B7EA6" w:rsidP="00F33B02">
                            <w:pPr>
                              <w:autoSpaceDE w:val="0"/>
                              <w:autoSpaceDN w:val="0"/>
                              <w:adjustRightInd w:val="0"/>
                              <w:spacing w:after="0" w:line="320" w:lineRule="atLeast"/>
                              <w:jc w:val="center"/>
                              <w:textAlignment w:val="center"/>
                              <w:rPr>
                                <w:rStyle w:val="S-FontUsed-bold"/>
                                <w:rFonts w:ascii="Verdana" w:hAnsi="Verdana" w:cs="Sarabun"/>
                                <w:color w:val="000000"/>
                                <w:kern w:val="0"/>
                                <w:sz w:val="20"/>
                                <w:szCs w:val="20"/>
                                <w:lang w:val="en-US"/>
                              </w:rPr>
                            </w:pPr>
                            <w:r w:rsidRPr="00C61680">
                              <w:rPr>
                                <w:rFonts w:ascii="Verdana" w:hAnsi="Verdana" w:cs="Sarabun"/>
                                <w:color w:val="000000"/>
                                <w:kern w:val="0"/>
                                <w:sz w:val="36"/>
                                <w:szCs w:val="36"/>
                                <w:lang w:val="en-US"/>
                              </w:rPr>
                              <w:t>Key Rocket Words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1C5588" id="_x0000_s1040" type="#_x0000_t202" style="position:absolute;margin-left:211.5pt;margin-top:335.9pt;width:253.15pt;height:25.7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" filled="f" stroked="f" strokeweight=".5pt">
                <v:textbox inset="0,0,0,0">
                  <w:txbxContent>
                    <w:p w14:paraId="2D616252" w14:textId="132E9152" w:rsidR="001B7EA6" w:rsidRPr="00C61680" w:rsidRDefault="001B7EA6" w:rsidP="00F33B02">
                      <w:pPr>
                        <w:autoSpaceDE w:val="0"/>
                        <w:autoSpaceDN w:val="0"/>
                        <w:adjustRightInd w:val="0"/>
                        <w:spacing w:after="0" w:line="320" w:lineRule="atLeast"/>
                        <w:jc w:val="center"/>
                        <w:textAlignment w:val="center"/>
                        <w:rPr>
                          <w:rStyle w:val="S-FontUsed-bold"/>
                          <w:rFonts w:ascii="Verdana" w:hAnsi="Verdana" w:cs="Sarabun"/>
                          <w:color w:val="000000"/>
                          <w:kern w:val="0"/>
                          <w:sz w:val="20"/>
                          <w:szCs w:val="20"/>
                          <w:lang w:val="en-US"/>
                        </w:rPr>
                      </w:pPr>
                      <w:r w:rsidRPr="00C61680">
                        <w:rPr>
                          <w:rFonts w:ascii="Verdana" w:hAnsi="Verdana" w:cs="Sarabun"/>
                          <w:color w:val="000000"/>
                          <w:kern w:val="0"/>
                          <w:sz w:val="36"/>
                          <w:szCs w:val="36"/>
                          <w:lang w:val="en-US"/>
                        </w:rPr>
                        <w:t>Key Rocket Words</w:t>
                      </w:r>
                    </w:p>
                  </w:txbxContent>
                </v:textbox>
              </v:shape>
            </w:pict>
          </mc:Fallback>
        </mc:AlternateContent>
      </w:r>
      <w:r w:rsidR="00F33B02">
        <w:rPr>
          <w:noProof/>
          <w:lang w:val="en-GB" w:eastAsia="en-GB"/>
        </w:rPr>
        <mc:AlternateContent>
          <mc:Choice Requires="wps">
            <w:drawing>
              <wp:anchor distT="0" distB="0" distL="114300" distR="114300" simplePos="0" relativeHeight="251941888" behindDoc="1" locked="0" layoutInCell="1" allowOverlap="1" wp14:anchorId="23CAA374" wp14:editId="6075090A">
                <wp:simplePos x="0" y="0"/>
                <wp:positionH relativeFrom="column">
                  <wp:posOffset>2300438</wp:posOffset>
                </wp:positionH>
                <wp:positionV relativeFrom="paragraph">
                  <wp:posOffset>4189496</wp:posOffset>
                </wp:positionV>
                <wp:extent cx="4129204" cy="449580"/>
                <wp:effectExtent l="0" t="0" r="5080" b="7620"/>
                <wp:wrapNone/>
                <wp:docPr id="1790068432" name="Freeform 202797369"/>
                <wp:cNvGraphicFramePr/>
                <a:graphic xmlns:a="http://schemas.openxmlformats.org/drawingml/2006/main">
                  <a:graphicData uri="http://schemas.microsoft.com/office/word/2010/wordprocessingShape">
                    <wps:wsp>
                      <wps:cNvSpPr/>
                      <wps:spPr>
                        <a:xfrm>
                          <a:off x="0" y="0"/>
                          <a:ext cx="4129204" cy="449580"/>
                        </a:xfrm>
                        <a:custGeom>
                          <a:avLst/>
                          <a:gdLst>
                            <a:gd name="connsiteX0" fmla="*/ 0 w 3573148"/>
                            <a:gd name="connsiteY0" fmla="*/ 0 h 450065"/>
                            <a:gd name="connsiteX1" fmla="*/ 3573148 w 3573148"/>
                            <a:gd name="connsiteY1" fmla="*/ 0 h 450065"/>
                            <a:gd name="connsiteX2" fmla="*/ 3573148 w 3573148"/>
                            <a:gd name="connsiteY2" fmla="*/ 450065 h 450065"/>
                            <a:gd name="connsiteX3" fmla="*/ 0 w 3573148"/>
                            <a:gd name="connsiteY3" fmla="*/ 450065 h 450065"/>
                          </a:gdLst>
                          <a:ahLst/>
                          <a:cxnLst>
                            <a:cxn ang="0">
                              <a:pos x="connsiteX0" y="connsiteY0"/>
                            </a:cxn>
                            <a:cxn ang="0">
                              <a:pos x="connsiteX1" y="connsiteY1"/>
                            </a:cxn>
                            <a:cxn ang="0">
                              <a:pos x="connsiteX2" y="connsiteY2"/>
                            </a:cxn>
                            <a:cxn ang="0">
                              <a:pos x="connsiteX3" y="connsiteY3"/>
                            </a:cxn>
                          </a:cxnLst>
                          <a:rect l="l" t="t" r="r" b="b"/>
                          <a:pathLst>
                            <a:path w="3573148" h="450065">
                              <a:moveTo>
                                <a:pt x="0" y="0"/>
                              </a:moveTo>
                              <a:lnTo>
                                <a:pt x="3573148" y="0"/>
                              </a:lnTo>
                              <a:lnTo>
                                <a:pt x="3573148" y="450065"/>
                              </a:lnTo>
                              <a:lnTo>
                                <a:pt x="0" y="450065"/>
                              </a:lnTo>
                              <a:close/>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6D65587" id="Freeform 202797369" o:spid="_x0000_s1026" style="position:absolute;margin-left:181.15pt;margin-top:329.9pt;width:325.15pt;height:35.4pt;z-index:-251374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573148,450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" path="m,l3573148,r,450065l,450065,,xe" fillcolor="#f2f2f2 [3052]" stroked="f" strokeweight=".35264mm">
                <v:stroke joinstyle="miter"/>
                <v:path arrowok="t" o:connecttype="custom" o:connectlocs="0,0;4129204,0;4129204,449580;0,449580" o:connectangles="0,0,0,0"/>
              </v:shape>
            </w:pict>
          </mc:Fallback>
        </mc:AlternateContent>
      </w:r>
      <w:r w:rsidR="005225A1">
        <w:rPr>
          <w:noProof/>
          <w:lang w:val="en-GB" w:eastAsia="en-GB"/>
        </w:rPr>
        <mc:AlternateContent>
          <mc:Choice Requires="wps">
            <w:drawing>
              <wp:anchor distT="45720" distB="45720" distL="114300" distR="114300" simplePos="0" relativeHeight="251972608" behindDoc="1" locked="0" layoutInCell="1" allowOverlap="1" wp14:anchorId="7D625AE6" wp14:editId="3288959C">
                <wp:simplePos x="0" y="0"/>
                <wp:positionH relativeFrom="column">
                  <wp:posOffset>2184935</wp:posOffset>
                </wp:positionH>
                <wp:positionV relativeFrom="paragraph">
                  <wp:posOffset>-676175</wp:posOffset>
                </wp:positionV>
                <wp:extent cx="4244340" cy="2242185"/>
                <wp:effectExtent l="0" t="0" r="22860" b="24765"/>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19050">
                          <a:solidFill>
                            <a:srgbClr val="00B050"/>
                          </a:solidFill>
                          <a:miter lim="800000"/>
                          <a:headEnd/>
                          <a:tailEnd/>
                        </a:ln>
                      </wps:spPr>
                      <wps:txbx>
                        <w:txbxContent>
                          <w:p w14:paraId="30CFBF1A" w14:textId="1258FCBD" w:rsidR="001B7EA6" w:rsidRPr="005225A1" w:rsidRDefault="001B7EA6" w:rsidP="005225A1">
                            <w:pPr>
                              <w:rPr>
                                <w:rFonts w:ascii="Verdana" w:hAnsi="Verdana"/>
                                <w:u w:val="single"/>
                                <w:lang w:val="en-US"/>
                              </w:rPr>
                            </w:pPr>
                            <w:r>
                              <w:rPr>
                                <w:rFonts w:ascii="Verdana" w:hAnsi="Verdana"/>
                                <w:u w:val="single"/>
                                <w:lang w:val="en-US"/>
                              </w:rPr>
                              <w:t xml:space="preserve">Science Learning </w:t>
                            </w:r>
                          </w:p>
                          <w:p w14:paraId="2CE31626" w14:textId="395E2524" w:rsidR="001B7EA6" w:rsidRPr="005225A1" w:rsidRDefault="001B7EA6" w:rsidP="005225A1">
                            <w:pPr>
                              <w:rPr>
                                <w:rFonts w:ascii="Verdana" w:hAnsi="Verdana"/>
                                <w:lang w:val="en-US"/>
                              </w:rPr>
                            </w:pPr>
                            <w:r>
                              <w:rPr>
                                <w:rFonts w:ascii="Verdana" w:hAnsi="Verdana"/>
                                <w:lang w:val="en-US"/>
                              </w:rPr>
                              <w:t>In Science we will be learning about forces and magnets.  We will learn how magnetic forces can act at a distance, observe how magnets attract and repel each other and compare group everyday materials based on whether they are magnetic or not. We will also describe magnetic poles</w:t>
                            </w:r>
                            <w:r w:rsidR="00714A93">
                              <w:rPr>
                                <w:rFonts w:ascii="Verdana" w:hAnsi="Verdana"/>
                                <w:lang w:val="en-US"/>
                              </w:rPr>
                              <w:t xml:space="preserve"> and </w:t>
                            </w:r>
                            <w:r>
                              <w:rPr>
                                <w:rFonts w:ascii="Verdana" w:hAnsi="Verdana"/>
                                <w:lang w:val="en-US"/>
                              </w:rPr>
                              <w:t>compare how objects move on different surfaces</w:t>
                            </w:r>
                            <w:r w:rsidR="00714A93">
                              <w:rPr>
                                <w:rFonts w:ascii="Verdana" w:hAnsi="Verdana"/>
                                <w:lang w:val="en-US"/>
                              </w:rPr>
                              <w:t xml:space="preserve"> and why.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25AE6" id="_x0000_s1041" type="#_x0000_t202" style="position:absolute;margin-left:172.05pt;margin-top:-53.25pt;width:334.2pt;height:176.55pt;z-index:-25134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" filled="f" strokecolor="#00b050" strokeweight="1.5pt">
                <v:textbox>
                  <w:txbxContent>
                    <w:p w14:paraId="30CFBF1A" w14:textId="1258FCBD" w:rsidR="001B7EA6" w:rsidRPr="005225A1" w:rsidRDefault="001B7EA6" w:rsidP="005225A1">
                      <w:pPr>
                        <w:rPr>
                          <w:rFonts w:ascii="Verdana" w:hAnsi="Verdana"/>
                          <w:u w:val="single"/>
                          <w:lang w:val="en-US"/>
                        </w:rPr>
                      </w:pPr>
                      <w:r>
                        <w:rPr>
                          <w:rFonts w:ascii="Verdana" w:hAnsi="Verdana"/>
                          <w:u w:val="single"/>
                          <w:lang w:val="en-US"/>
                        </w:rPr>
                        <w:t xml:space="preserve">Science Learning </w:t>
                      </w:r>
                    </w:p>
                    <w:p w14:paraId="2CE31626" w14:textId="395E2524" w:rsidR="001B7EA6" w:rsidRPr="005225A1" w:rsidRDefault="001B7EA6" w:rsidP="005225A1">
                      <w:pPr>
                        <w:rPr>
                          <w:rFonts w:ascii="Verdana" w:hAnsi="Verdana"/>
                          <w:lang w:val="en-US"/>
                        </w:rPr>
                      </w:pPr>
                      <w:r>
                        <w:rPr>
                          <w:rFonts w:ascii="Verdana" w:hAnsi="Verdana"/>
                          <w:lang w:val="en-US"/>
                        </w:rPr>
                        <w:t>In Science we will be learning about forces and magnets.  We will learn how magnetic forces can act at a distance, observe how magnets attract and repel each other and compare group everyday materials based on whether they are magnetic or not. We will also describe magnetic poles</w:t>
                      </w:r>
                      <w:r w:rsidR="00714A93">
                        <w:rPr>
                          <w:rFonts w:ascii="Verdana" w:hAnsi="Verdana"/>
                          <w:lang w:val="en-US"/>
                        </w:rPr>
                        <w:t xml:space="preserve"> and </w:t>
                      </w:r>
                      <w:r>
                        <w:rPr>
                          <w:rFonts w:ascii="Verdana" w:hAnsi="Verdana"/>
                          <w:lang w:val="en-US"/>
                        </w:rPr>
                        <w:t>compare how objects move on different surfaces</w:t>
                      </w:r>
                      <w:r w:rsidR="00714A93">
                        <w:rPr>
                          <w:rFonts w:ascii="Verdana" w:hAnsi="Verdana"/>
                          <w:lang w:val="en-US"/>
                        </w:rPr>
                        <w:t xml:space="preserve"> and why.</w:t>
                      </w:r>
                    </w:p>
                  </w:txbxContent>
                </v:textbox>
              </v:shape>
            </w:pict>
          </mc:Fallback>
        </mc:AlternateContent>
      </w:r>
      <w:r w:rsidR="009B4128">
        <w:rPr>
          <w:noProof/>
          <w:lang w:val="en-GB" w:eastAsia="en-GB"/>
        </w:rPr>
        <mc:AlternateContent>
          <mc:Choice Requires="wps">
            <w:drawing>
              <wp:anchor distT="0" distB="0" distL="114300" distR="114300" simplePos="0" relativeHeight="251948032" behindDoc="1" locked="0" layoutInCell="1" allowOverlap="1" wp14:anchorId="547ED672" wp14:editId="091D8E95">
                <wp:simplePos x="0" y="0"/>
                <wp:positionH relativeFrom="column">
                  <wp:posOffset>-91310</wp:posOffset>
                </wp:positionH>
                <wp:positionV relativeFrom="paragraph">
                  <wp:posOffset>253218</wp:posOffset>
                </wp:positionV>
                <wp:extent cx="1610851" cy="352125"/>
                <wp:effectExtent l="0" t="0" r="8890" b="0"/>
                <wp:wrapNone/>
                <wp:docPr id="94033547" name="Freeform 356944949"/>
                <wp:cNvGraphicFramePr/>
                <a:graphic xmlns:a="http://schemas.openxmlformats.org/drawingml/2006/main">
                  <a:graphicData uri="http://schemas.microsoft.com/office/word/2010/wordprocessingShape">
                    <wps:wsp>
                      <wps:cNvSpPr/>
                      <wps:spPr>
                        <a:xfrm>
                          <a:off x="0" y="0"/>
                          <a:ext cx="1610851" cy="352125"/>
                        </a:xfrm>
                        <a:custGeom>
                          <a:avLst/>
                          <a:gdLst>
                            <a:gd name="connsiteX0" fmla="*/ 1610852 w 1610851"/>
                            <a:gd name="connsiteY0" fmla="*/ 176063 h 352125"/>
                            <a:gd name="connsiteX1" fmla="*/ 1434748 w 1610851"/>
                            <a:gd name="connsiteY1" fmla="*/ 0 h 352125"/>
                            <a:gd name="connsiteX2" fmla="*/ 0 w 1610851"/>
                            <a:gd name="connsiteY2" fmla="*/ 0 h 352125"/>
                            <a:gd name="connsiteX3" fmla="*/ 0 w 1610851"/>
                            <a:gd name="connsiteY3" fmla="*/ 352125 h 352125"/>
                            <a:gd name="connsiteX4" fmla="*/ 1434748 w 1610851"/>
                            <a:gd name="connsiteY4" fmla="*/ 352125 h 352125"/>
                            <a:gd name="connsiteX5" fmla="*/ 1610852 w 1610851"/>
                            <a:gd name="connsiteY5" fmla="*/ 176063 h 35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610851" h="352125">
                              <a:moveTo>
                                <a:pt x="1610852" y="176063"/>
                              </a:moveTo>
                              <a:cubicBezTo>
                                <a:pt x="1610852" y="78885"/>
                                <a:pt x="1532075" y="0"/>
                                <a:pt x="1434748" y="0"/>
                              </a:cubicBezTo>
                              <a:lnTo>
                                <a:pt x="0" y="0"/>
                              </a:lnTo>
                              <a:lnTo>
                                <a:pt x="0" y="352125"/>
                              </a:lnTo>
                              <a:lnTo>
                                <a:pt x="1434748" y="352125"/>
                              </a:lnTo>
                              <a:cubicBezTo>
                                <a:pt x="1531948" y="352125"/>
                                <a:pt x="1610852" y="273367"/>
                                <a:pt x="1610852" y="176063"/>
                              </a:cubicBezTo>
                            </a:path>
                          </a:pathLst>
                        </a:custGeom>
                        <a:solidFill>
                          <a:srgbClr val="AC0000"/>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410ECCB" id="Freeform 356944949" o:spid="_x0000_s1026" style="position:absolute;margin-left:-7.2pt;margin-top:19.95pt;width:126.85pt;height:27.75pt;z-index:-251368448;visibility:visible;mso-wrap-style:square;mso-wrap-distance-left:9pt;mso-wrap-distance-top:0;mso-wrap-distance-right:9pt;mso-wrap-distance-bottom:0;mso-position-horizontal:absolute;mso-position-horizontal-relative:text;mso-position-vertical:absolute;mso-position-vertical-relative:text;v-text-anchor:middle" coordsize="1610851,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" path="m1610852,176063c1610852,78885,1532075,,1434748,l,,,352125r1434748,c1531948,352125,1610852,273367,1610852,176063e" fillcolor="#ac0000" stroked="f" strokeweight=".35264mm">
                <v:stroke joinstyle="miter"/>
                <v:path arrowok="t" o:connecttype="custom" o:connectlocs="1610852,176063;1434748,0;0,0;0,352125;1434748,352125;1610852,176063" o:connectangles="0,0,0,0,0,0"/>
              </v:shape>
            </w:pict>
          </mc:Fallback>
        </mc:AlternateContent>
      </w:r>
      <w:r w:rsidR="009B4128">
        <w:rPr>
          <w:noProof/>
          <w:lang w:val="en-GB" w:eastAsia="en-GB"/>
        </w:rPr>
        <mc:AlternateContent>
          <mc:Choice Requires="wps">
            <w:drawing>
              <wp:anchor distT="0" distB="0" distL="114300" distR="114300" simplePos="0" relativeHeight="251949056" behindDoc="1" locked="0" layoutInCell="1" allowOverlap="1" wp14:anchorId="5C3E66AF" wp14:editId="11C299CC">
                <wp:simplePos x="0" y="0"/>
                <wp:positionH relativeFrom="column">
                  <wp:posOffset>-267286</wp:posOffset>
                </wp:positionH>
                <wp:positionV relativeFrom="paragraph">
                  <wp:posOffset>253218</wp:posOffset>
                </wp:positionV>
                <wp:extent cx="352207" cy="352125"/>
                <wp:effectExtent l="0" t="0" r="0" b="0"/>
                <wp:wrapNone/>
                <wp:docPr id="114836631" name="Freeform 1834733521"/>
                <wp:cNvGraphicFramePr/>
                <a:graphic xmlns:a="http://schemas.openxmlformats.org/drawingml/2006/main">
                  <a:graphicData uri="http://schemas.microsoft.com/office/word/2010/wordprocessingShape">
                    <wps:wsp>
                      <wps:cNvSpPr/>
                      <wps:spPr>
                        <a:xfrm>
                          <a:off x="0" y="0"/>
                          <a:ext cx="352207" cy="352125"/>
                        </a:xfrm>
                        <a:custGeom>
                          <a:avLst/>
                          <a:gdLst>
                            <a:gd name="connsiteX0" fmla="*/ 176104 w 352207"/>
                            <a:gd name="connsiteY0" fmla="*/ 352125 h 352125"/>
                            <a:gd name="connsiteX1" fmla="*/ 352207 w 352207"/>
                            <a:gd name="connsiteY1" fmla="*/ 176063 h 352125"/>
                            <a:gd name="connsiteX2" fmla="*/ 176104 w 352207"/>
                            <a:gd name="connsiteY2" fmla="*/ 0 h 352125"/>
                            <a:gd name="connsiteX3" fmla="*/ 0 w 352207"/>
                            <a:gd name="connsiteY3" fmla="*/ 176063 h 352125"/>
                            <a:gd name="connsiteX4" fmla="*/ 176104 w 352207"/>
                            <a:gd name="connsiteY4" fmla="*/ 352125 h 3521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52207" h="352125">
                              <a:moveTo>
                                <a:pt x="176104" y="352125"/>
                              </a:moveTo>
                              <a:cubicBezTo>
                                <a:pt x="273304" y="352125"/>
                                <a:pt x="352207" y="273240"/>
                                <a:pt x="352207" y="176063"/>
                              </a:cubicBezTo>
                              <a:cubicBezTo>
                                <a:pt x="352207" y="78885"/>
                                <a:pt x="273431" y="0"/>
                                <a:pt x="176104" y="0"/>
                              </a:cubicBezTo>
                              <a:cubicBezTo>
                                <a:pt x="78776" y="0"/>
                                <a:pt x="0" y="78758"/>
                                <a:pt x="0" y="176063"/>
                              </a:cubicBezTo>
                              <a:cubicBezTo>
                                <a:pt x="0" y="273367"/>
                                <a:pt x="78776" y="352125"/>
                                <a:pt x="176104" y="352125"/>
                              </a:cubicBezTo>
                            </a:path>
                          </a:pathLst>
                        </a:custGeom>
                        <a:solidFill>
                          <a:schemeClr val="bg1"/>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7543309" id="Freeform 1834733521" o:spid="_x0000_s1026" style="position:absolute;margin-left:-21.05pt;margin-top:19.95pt;width:27.75pt;height:27.75pt;z-index:-251367424;visibility:visible;mso-wrap-style:square;mso-wrap-distance-left:9pt;mso-wrap-distance-top:0;mso-wrap-distance-right:9pt;mso-wrap-distance-bottom:0;mso-position-horizontal:absolute;mso-position-horizontal-relative:text;mso-position-vertical:absolute;mso-position-vertical-relative:text;v-text-anchor:middle" coordsize="352207,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" path="m176104,352125v97200,,176103,-78885,176103,-176062c352207,78885,273431,,176104,,78776,,,78758,,176063v,97304,78776,176062,176104,176062e" fillcolor="white [3212]" stroked="f" strokeweight=".35264mm">
                <v:stroke joinstyle="miter"/>
                <v:path arrowok="t" o:connecttype="custom" o:connectlocs="176104,352125;352207,176063;176104,0;0,176063;176104,352125" o:connectangles="0,0,0,0,0"/>
              </v:shape>
            </w:pict>
          </mc:Fallback>
        </mc:AlternateContent>
      </w:r>
      <w:r w:rsidR="009B4128">
        <w:rPr>
          <w:noProof/>
          <w:lang w:val="en-GB" w:eastAsia="en-GB"/>
        </w:rPr>
        <mc:AlternateContent>
          <mc:Choice Requires="wps">
            <w:drawing>
              <wp:anchor distT="0" distB="0" distL="114300" distR="114300" simplePos="0" relativeHeight="251950080" behindDoc="1" locked="0" layoutInCell="1" allowOverlap="1" wp14:anchorId="1905F8F4" wp14:editId="49F3C104">
                <wp:simplePos x="0" y="0"/>
                <wp:positionH relativeFrom="column">
                  <wp:posOffset>-181267</wp:posOffset>
                </wp:positionH>
                <wp:positionV relativeFrom="paragraph">
                  <wp:posOffset>329435</wp:posOffset>
                </wp:positionV>
                <wp:extent cx="180042" cy="199944"/>
                <wp:effectExtent l="0" t="0" r="0" b="3810"/>
                <wp:wrapNone/>
                <wp:docPr id="1903672066" name="Freeform 2027320434"/>
                <wp:cNvGraphicFramePr/>
                <a:graphic xmlns:a="http://schemas.openxmlformats.org/drawingml/2006/main">
                  <a:graphicData uri="http://schemas.microsoft.com/office/word/2010/wordprocessingShape">
                    <wps:wsp>
                      <wps:cNvSpPr/>
                      <wps:spPr>
                        <a:xfrm>
                          <a:off x="0" y="0"/>
                          <a:ext cx="180042" cy="199944"/>
                        </a:xfrm>
                        <a:custGeom>
                          <a:avLst/>
                          <a:gdLst>
                            <a:gd name="connsiteX0" fmla="*/ 19948 w 180042"/>
                            <a:gd name="connsiteY0" fmla="*/ 179874 h 199944"/>
                            <a:gd name="connsiteX1" fmla="*/ 159967 w 180042"/>
                            <a:gd name="connsiteY1" fmla="*/ 179874 h 199944"/>
                            <a:gd name="connsiteX2" fmla="*/ 159967 w 180042"/>
                            <a:gd name="connsiteY2" fmla="*/ 79901 h 199944"/>
                            <a:gd name="connsiteX3" fmla="*/ 19948 w 180042"/>
                            <a:gd name="connsiteY3" fmla="*/ 79901 h 199944"/>
                            <a:gd name="connsiteX4" fmla="*/ 19948 w 180042"/>
                            <a:gd name="connsiteY4" fmla="*/ 179874 h 199944"/>
                            <a:gd name="connsiteX5" fmla="*/ 19948 w 180042"/>
                            <a:gd name="connsiteY5" fmla="*/ 199944 h 199944"/>
                            <a:gd name="connsiteX6" fmla="*/ 5845 w 180042"/>
                            <a:gd name="connsiteY6" fmla="*/ 194101 h 199944"/>
                            <a:gd name="connsiteX7" fmla="*/ 0 w 180042"/>
                            <a:gd name="connsiteY7" fmla="*/ 180001 h 199944"/>
                            <a:gd name="connsiteX8" fmla="*/ 0 w 180042"/>
                            <a:gd name="connsiteY8" fmla="*/ 40014 h 199944"/>
                            <a:gd name="connsiteX9" fmla="*/ 5845 w 180042"/>
                            <a:gd name="connsiteY9" fmla="*/ 25914 h 199944"/>
                            <a:gd name="connsiteX10" fmla="*/ 19948 w 180042"/>
                            <a:gd name="connsiteY10" fmla="*/ 20071 h 199944"/>
                            <a:gd name="connsiteX11" fmla="*/ 29986 w 180042"/>
                            <a:gd name="connsiteY11" fmla="*/ 20071 h 199944"/>
                            <a:gd name="connsiteX12" fmla="*/ 29986 w 180042"/>
                            <a:gd name="connsiteY12" fmla="*/ 0 h 199944"/>
                            <a:gd name="connsiteX13" fmla="*/ 50061 w 180042"/>
                            <a:gd name="connsiteY13" fmla="*/ 0 h 199944"/>
                            <a:gd name="connsiteX14" fmla="*/ 50061 w 180042"/>
                            <a:gd name="connsiteY14" fmla="*/ 20071 h 199944"/>
                            <a:gd name="connsiteX15" fmla="*/ 130108 w 180042"/>
                            <a:gd name="connsiteY15" fmla="*/ 20071 h 199944"/>
                            <a:gd name="connsiteX16" fmla="*/ 130108 w 180042"/>
                            <a:gd name="connsiteY16" fmla="*/ 0 h 199944"/>
                            <a:gd name="connsiteX17" fmla="*/ 150056 w 180042"/>
                            <a:gd name="connsiteY17" fmla="*/ 0 h 199944"/>
                            <a:gd name="connsiteX18" fmla="*/ 150056 w 180042"/>
                            <a:gd name="connsiteY18" fmla="*/ 20071 h 199944"/>
                            <a:gd name="connsiteX19" fmla="*/ 160094 w 180042"/>
                            <a:gd name="connsiteY19" fmla="*/ 20071 h 199944"/>
                            <a:gd name="connsiteX20" fmla="*/ 174198 w 180042"/>
                            <a:gd name="connsiteY20" fmla="*/ 25914 h 199944"/>
                            <a:gd name="connsiteX21" fmla="*/ 180042 w 180042"/>
                            <a:gd name="connsiteY21" fmla="*/ 40014 h 199944"/>
                            <a:gd name="connsiteX22" fmla="*/ 180042 w 180042"/>
                            <a:gd name="connsiteY22" fmla="*/ 180001 h 199944"/>
                            <a:gd name="connsiteX23" fmla="*/ 174198 w 180042"/>
                            <a:gd name="connsiteY23" fmla="*/ 194101 h 199944"/>
                            <a:gd name="connsiteX24" fmla="*/ 160094 w 180042"/>
                            <a:gd name="connsiteY24" fmla="*/ 199944 h 199944"/>
                            <a:gd name="connsiteX25" fmla="*/ 20075 w 180042"/>
                            <a:gd name="connsiteY25" fmla="*/ 199944 h 1999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180042" h="199944">
                              <a:moveTo>
                                <a:pt x="19948" y="179874"/>
                              </a:moveTo>
                              <a:lnTo>
                                <a:pt x="159967" y="179874"/>
                              </a:lnTo>
                              <a:lnTo>
                                <a:pt x="159967" y="79901"/>
                              </a:lnTo>
                              <a:lnTo>
                                <a:pt x="19948" y="79901"/>
                              </a:lnTo>
                              <a:lnTo>
                                <a:pt x="19948" y="179874"/>
                              </a:lnTo>
                              <a:close/>
                              <a:moveTo>
                                <a:pt x="19948" y="199944"/>
                              </a:moveTo>
                              <a:cubicBezTo>
                                <a:pt x="14485" y="199944"/>
                                <a:pt x="9784" y="198039"/>
                                <a:pt x="5845" y="194101"/>
                              </a:cubicBezTo>
                              <a:cubicBezTo>
                                <a:pt x="1906" y="190163"/>
                                <a:pt x="0" y="185463"/>
                                <a:pt x="0" y="180001"/>
                              </a:cubicBezTo>
                              <a:lnTo>
                                <a:pt x="0" y="40014"/>
                              </a:lnTo>
                              <a:cubicBezTo>
                                <a:pt x="0" y="34552"/>
                                <a:pt x="1906" y="29852"/>
                                <a:pt x="5845" y="25914"/>
                              </a:cubicBezTo>
                              <a:cubicBezTo>
                                <a:pt x="9784" y="21976"/>
                                <a:pt x="14485" y="20071"/>
                                <a:pt x="19948" y="20071"/>
                              </a:cubicBezTo>
                              <a:lnTo>
                                <a:pt x="29986" y="20071"/>
                              </a:lnTo>
                              <a:lnTo>
                                <a:pt x="29986" y="0"/>
                              </a:lnTo>
                              <a:lnTo>
                                <a:pt x="50061" y="0"/>
                              </a:lnTo>
                              <a:lnTo>
                                <a:pt x="50061" y="20071"/>
                              </a:lnTo>
                              <a:lnTo>
                                <a:pt x="130108" y="20071"/>
                              </a:lnTo>
                              <a:lnTo>
                                <a:pt x="130108" y="0"/>
                              </a:lnTo>
                              <a:lnTo>
                                <a:pt x="150056" y="0"/>
                              </a:lnTo>
                              <a:lnTo>
                                <a:pt x="150056" y="20071"/>
                              </a:lnTo>
                              <a:lnTo>
                                <a:pt x="160094" y="20071"/>
                              </a:lnTo>
                              <a:cubicBezTo>
                                <a:pt x="165558" y="20071"/>
                                <a:pt x="170259" y="21976"/>
                                <a:pt x="174198" y="25914"/>
                              </a:cubicBezTo>
                              <a:cubicBezTo>
                                <a:pt x="178136" y="29852"/>
                                <a:pt x="180042" y="34552"/>
                                <a:pt x="180042" y="40014"/>
                              </a:cubicBezTo>
                              <a:lnTo>
                                <a:pt x="180042" y="180001"/>
                              </a:lnTo>
                              <a:cubicBezTo>
                                <a:pt x="180042" y="185463"/>
                                <a:pt x="178136" y="190163"/>
                                <a:pt x="174198" y="194101"/>
                              </a:cubicBezTo>
                              <a:cubicBezTo>
                                <a:pt x="170259" y="198039"/>
                                <a:pt x="165558" y="199944"/>
                                <a:pt x="160094" y="199944"/>
                              </a:cubicBezTo>
                              <a:lnTo>
                                <a:pt x="20075" y="199944"/>
                              </a:lnTo>
                              <a:close/>
                            </a:path>
                          </a:pathLst>
                        </a:custGeom>
                        <a:solidFill>
                          <a:srgbClr val="12577E"/>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4E75A68" id="Freeform 2027320434" o:spid="_x0000_s1026" style="position:absolute;margin-left:-14.25pt;margin-top:25.95pt;width:14.2pt;height:15.75pt;z-index:-251366400;visibility:visible;mso-wrap-style:square;mso-wrap-distance-left:9pt;mso-wrap-distance-top:0;mso-wrap-distance-right:9pt;mso-wrap-distance-bottom:0;mso-position-horizontal:absolute;mso-position-horizontal-relative:text;mso-position-vertical:absolute;mso-position-vertical-relative:text;v-text-anchor:middle" coordsize="180042,199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" path="m19948,179874r140019,l159967,79901r-140019,l19948,179874xm19948,199944v-5463,,-10164,-1905,-14103,-5843c1906,190163,,185463,,180001l,40014c,34552,1906,29852,5845,25914v3939,-3938,8640,-5843,14103,-5843l29986,20071,29986,,50061,r,20071l130108,20071,130108,r19948,l150056,20071r10038,c165558,20071,170259,21976,174198,25914v3938,3938,5844,8638,5844,14100l180042,180001v,5462,-1906,10162,-5844,14100c170259,198039,165558,199944,160094,199944r-140019,l19948,199944xe" fillcolor="#12577e" stroked="f" strokeweight=".35264mm">
                <v:stroke joinstyle="miter"/>
                <v:path arrowok="t" o:connecttype="custom" o:connectlocs="19948,179874;159967,179874;159967,79901;19948,79901;19948,179874;19948,199944;5845,194101;0,180001;0,40014;5845,25914;19948,20071;29986,20071;29986,0;50061,0;50061,20071;130108,20071;130108,0;150056,0;150056,20071;160094,20071;174198,25914;180042,40014;180042,180001;174198,194101;160094,199944;20075,199944" o:connectangles="0,0,0,0,0,0,0,0,0,0,0,0,0,0,0,0,0,0,0,0,0,0,0,0,0,0"/>
              </v:shape>
            </w:pict>
          </mc:Fallback>
        </mc:AlternateContent>
      </w:r>
      <w:r w:rsidR="009B4128">
        <w:rPr>
          <w:noProof/>
          <w:lang w:val="en-GB" w:eastAsia="en-GB"/>
        </w:rPr>
        <mc:AlternateContent>
          <mc:Choice Requires="wps">
            <w:drawing>
              <wp:anchor distT="0" distB="0" distL="114300" distR="114300" simplePos="0" relativeHeight="251938816" behindDoc="1" locked="0" layoutInCell="1" allowOverlap="1" wp14:anchorId="4B0F3473" wp14:editId="40D6E8D1">
                <wp:simplePos x="0" y="0"/>
                <wp:positionH relativeFrom="column">
                  <wp:posOffset>-914400</wp:posOffset>
                </wp:positionH>
                <wp:positionV relativeFrom="paragraph">
                  <wp:posOffset>-907415</wp:posOffset>
                </wp:positionV>
                <wp:extent cx="2792371" cy="10694476"/>
                <wp:effectExtent l="0" t="0" r="8255" b="0"/>
                <wp:wrapNone/>
                <wp:docPr id="233648566" name="Freeform 423170785"/>
                <wp:cNvGraphicFramePr/>
                <a:graphic xmlns:a="http://schemas.openxmlformats.org/drawingml/2006/main">
                  <a:graphicData uri="http://schemas.microsoft.com/office/word/2010/wordprocessingShape">
                    <wps:wsp>
                      <wps:cNvSpPr/>
                      <wps:spPr>
                        <a:xfrm>
                          <a:off x="0" y="0"/>
                          <a:ext cx="2792371" cy="10694476"/>
                        </a:xfrm>
                        <a:custGeom>
                          <a:avLst/>
                          <a:gdLst>
                            <a:gd name="connsiteX0" fmla="*/ 0 w 2792371"/>
                            <a:gd name="connsiteY0" fmla="*/ 0 h 10694476"/>
                            <a:gd name="connsiteX1" fmla="*/ 2792372 w 2792371"/>
                            <a:gd name="connsiteY1" fmla="*/ 0 h 10694476"/>
                            <a:gd name="connsiteX2" fmla="*/ 2792372 w 2792371"/>
                            <a:gd name="connsiteY2" fmla="*/ 10694477 h 10694476"/>
                            <a:gd name="connsiteX3" fmla="*/ 0 w 2792371"/>
                            <a:gd name="connsiteY3" fmla="*/ 10694477 h 10694476"/>
                          </a:gdLst>
                          <a:ahLst/>
                          <a:cxnLst>
                            <a:cxn ang="0">
                              <a:pos x="connsiteX0" y="connsiteY0"/>
                            </a:cxn>
                            <a:cxn ang="0">
                              <a:pos x="connsiteX1" y="connsiteY1"/>
                            </a:cxn>
                            <a:cxn ang="0">
                              <a:pos x="connsiteX2" y="connsiteY2"/>
                            </a:cxn>
                            <a:cxn ang="0">
                              <a:pos x="connsiteX3" y="connsiteY3"/>
                            </a:cxn>
                          </a:cxnLst>
                          <a:rect l="l" t="t" r="r" b="b"/>
                          <a:pathLst>
                            <a:path w="2792371" h="10694476">
                              <a:moveTo>
                                <a:pt x="0" y="0"/>
                              </a:moveTo>
                              <a:lnTo>
                                <a:pt x="2792372" y="0"/>
                              </a:lnTo>
                              <a:lnTo>
                                <a:pt x="2792372" y="10694477"/>
                              </a:lnTo>
                              <a:lnTo>
                                <a:pt x="0" y="10694477"/>
                              </a:lnTo>
                              <a:close/>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7D22B02" id="Freeform 423170785" o:spid="_x0000_s1026" style="position:absolute;margin-left:-1in;margin-top:-71.45pt;width:219.85pt;height:842.1pt;z-index:-251377664;visibility:visible;mso-wrap-style:square;mso-wrap-distance-left:9pt;mso-wrap-distance-top:0;mso-wrap-distance-right:9pt;mso-wrap-distance-bottom:0;mso-position-horizontal:absolute;mso-position-horizontal-relative:text;mso-position-vertical:absolute;mso-position-vertical-relative:text;v-text-anchor:middle" coordsize="2792371,10694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" path="m,l2792372,r,10694477l,10694477,,xe" fillcolor="#f2f2f2 [3052]" stroked="f" strokeweight=".35264mm">
                <v:stroke joinstyle="miter"/>
                <v:path arrowok="t" o:connecttype="custom" o:connectlocs="0,0;2792372,0;2792372,10694477;0,10694477" o:connectangles="0,0,0,0"/>
              </v:shape>
            </w:pict>
          </mc:Fallback>
        </mc:AlternateContent>
      </w:r>
      <w:r w:rsidR="00151C01">
        <w:rPr>
          <w:noProof/>
          <w:lang w:val="en-GB" w:eastAsia="en-GB"/>
        </w:rPr>
        <mc:AlternateContent>
          <mc:Choice Requires="wps">
            <w:drawing>
              <wp:anchor distT="0" distB="0" distL="114300" distR="114300" simplePos="0" relativeHeight="251887616" behindDoc="0" locked="0" layoutInCell="1" allowOverlap="1" wp14:anchorId="14A51A77" wp14:editId="64A1DF0A">
                <wp:simplePos x="0" y="0"/>
                <wp:positionH relativeFrom="column">
                  <wp:posOffset>208344</wp:posOffset>
                </wp:positionH>
                <wp:positionV relativeFrom="paragraph">
                  <wp:posOffset>300942</wp:posOffset>
                </wp:positionV>
                <wp:extent cx="1306800" cy="254643"/>
                <wp:effectExtent l="0" t="0" r="1905" b="0"/>
                <wp:wrapNone/>
                <wp:docPr id="294169357" name="Text Box 211371035"/>
                <wp:cNvGraphicFramePr/>
                <a:graphic xmlns:a="http://schemas.openxmlformats.org/drawingml/2006/main">
                  <a:graphicData uri="http://schemas.microsoft.com/office/word/2010/wordprocessingShape">
                    <wps:wsp>
                      <wps:cNvSpPr txBox="1"/>
                      <wps:spPr>
                        <a:xfrm>
                          <a:off x="0" y="0"/>
                          <a:ext cx="1306800" cy="254643"/>
                        </a:xfrm>
                        <a:prstGeom prst="rect">
                          <a:avLst/>
                        </a:prstGeom>
                        <a:noFill/>
                        <a:ln w="6350">
                          <a:noFill/>
                        </a:ln>
                      </wps:spPr>
                      <wps:txbx>
                        <w:txbxContent>
                          <w:p w14:paraId="30F92312" w14:textId="6284BF3D" w:rsidR="001B7EA6" w:rsidRPr="00F33B02" w:rsidRDefault="001B7EA6"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sidRPr="00F33B02">
                              <w:rPr>
                                <w:rStyle w:val="S-FontUsed-bold"/>
                                <w:rFonts w:ascii="Sarabun" w:hAnsi="Sarabun" w:cs="Sarabun"/>
                                <w:bCs/>
                                <w:color w:val="FFFFFF" w:themeColor="background1"/>
                                <w:kern w:val="0"/>
                                <w:sz w:val="32"/>
                                <w:szCs w:val="32"/>
                                <w:lang w:val="en-US"/>
                              </w:rPr>
                              <w:t>Spelling test Day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4A51A77" id="_x0000_s1042" type="#_x0000_t202" style="position:absolute;margin-left:16.4pt;margin-top:23.7pt;width:102.9pt;height:20.05pt;z-index:251887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" filled="f" stroked="f" strokeweight=".5pt">
                <v:textbox inset="0,0,0,0">
                  <w:txbxContent>
                    <w:p w14:paraId="30F92312" w14:textId="6284BF3D" w:rsidR="001B7EA6" w:rsidRPr="00F33B02" w:rsidRDefault="001B7EA6"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sidRPr="00F33B02">
                        <w:rPr>
                          <w:rStyle w:val="S-FontUsed-bold"/>
                          <w:rFonts w:ascii="Sarabun" w:hAnsi="Sarabun" w:cs="Sarabun"/>
                          <w:bCs/>
                          <w:color w:val="FFFFFF" w:themeColor="background1"/>
                          <w:kern w:val="0"/>
                          <w:sz w:val="32"/>
                          <w:szCs w:val="32"/>
                          <w:lang w:val="en-US"/>
                        </w:rPr>
                        <w:t>Spelling test Day</w:t>
                      </w:r>
                    </w:p>
                  </w:txbxContent>
                </v:textbox>
              </v:shape>
            </w:pict>
          </mc:Fallback>
        </mc:AlternateContent>
      </w:r>
      <w:r w:rsidR="00151C01">
        <w:rPr>
          <w:noProof/>
          <w:lang w:val="en-GB" w:eastAsia="en-GB"/>
        </w:rPr>
        <mc:AlternateContent>
          <mc:Choice Requires="wps">
            <w:drawing>
              <wp:anchor distT="0" distB="0" distL="114300" distR="114300" simplePos="0" relativeHeight="251877376" behindDoc="0" locked="0" layoutInCell="1" allowOverlap="1" wp14:anchorId="2EFA7576" wp14:editId="04083338">
                <wp:simplePos x="0" y="0"/>
                <wp:positionH relativeFrom="column">
                  <wp:posOffset>-271217</wp:posOffset>
                </wp:positionH>
                <wp:positionV relativeFrom="paragraph">
                  <wp:posOffset>-253365</wp:posOffset>
                </wp:positionV>
                <wp:extent cx="1847850" cy="327259"/>
                <wp:effectExtent l="0" t="0" r="6350" b="3175"/>
                <wp:wrapNone/>
                <wp:docPr id="2091990412" name="Text Box 211371035"/>
                <wp:cNvGraphicFramePr/>
                <a:graphic xmlns:a="http://schemas.openxmlformats.org/drawingml/2006/main">
                  <a:graphicData uri="http://schemas.microsoft.com/office/word/2010/wordprocessingShape">
                    <wps:wsp>
                      <wps:cNvSpPr txBox="1"/>
                      <wps:spPr>
                        <a:xfrm>
                          <a:off x="0" y="0"/>
                          <a:ext cx="1847850" cy="327259"/>
                        </a:xfrm>
                        <a:prstGeom prst="rect">
                          <a:avLst/>
                        </a:prstGeom>
                        <a:noFill/>
                        <a:ln w="6350">
                          <a:noFill/>
                        </a:ln>
                      </wps:spPr>
                      <wps:txbx>
                        <w:txbxContent>
                          <w:p w14:paraId="77F81A31" w14:textId="37E7FD18" w:rsidR="001B7EA6" w:rsidRPr="00F33B02" w:rsidRDefault="001B7EA6" w:rsidP="00151C01">
                            <w:pPr>
                              <w:autoSpaceDE w:val="0"/>
                              <w:autoSpaceDN w:val="0"/>
                              <w:adjustRightInd w:val="0"/>
                              <w:spacing w:after="0" w:line="400" w:lineRule="atLeast"/>
                              <w:textAlignment w:val="center"/>
                              <w:rPr>
                                <w:rStyle w:val="S-FontUsed-bold"/>
                                <w:rFonts w:ascii="Verdana" w:hAnsi="Verdana" w:cs="Sarabun"/>
                                <w:bCs/>
                                <w:color w:val="000000"/>
                                <w:spacing w:val="-4"/>
                                <w:kern w:val="0"/>
                                <w:sz w:val="32"/>
                                <w:szCs w:val="32"/>
                                <w:lang w:val="en-US"/>
                              </w:rPr>
                            </w:pPr>
                            <w:r w:rsidRPr="00F33B02">
                              <w:rPr>
                                <w:rStyle w:val="S-FontUsed-bold"/>
                                <w:rFonts w:ascii="Verdana" w:hAnsi="Verdana" w:cs="Sarabun"/>
                                <w:bCs/>
                                <w:color w:val="000000"/>
                                <w:spacing w:val="-4"/>
                                <w:kern w:val="0"/>
                                <w:sz w:val="32"/>
                                <w:szCs w:val="32"/>
                                <w:lang w:val="en-US"/>
                              </w:rPr>
                              <w:t>Key Days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A7576" id="_x0000_s1043" type="#_x0000_t202" style="position:absolute;margin-left:-21.35pt;margin-top:-19.95pt;width:145.5pt;height:25.7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" filled="f" stroked="f" strokeweight=".5pt">
                <v:textbox inset="0,0,0,0">
                  <w:txbxContent>
                    <w:p w14:paraId="77F81A31" w14:textId="37E7FD18" w:rsidR="001B7EA6" w:rsidRPr="00F33B02" w:rsidRDefault="001B7EA6" w:rsidP="00151C01">
                      <w:pPr>
                        <w:autoSpaceDE w:val="0"/>
                        <w:autoSpaceDN w:val="0"/>
                        <w:adjustRightInd w:val="0"/>
                        <w:spacing w:after="0" w:line="400" w:lineRule="atLeast"/>
                        <w:textAlignment w:val="center"/>
                        <w:rPr>
                          <w:rStyle w:val="S-FontUsed-bold"/>
                          <w:rFonts w:ascii="Verdana" w:hAnsi="Verdana" w:cs="Sarabun"/>
                          <w:bCs/>
                          <w:color w:val="000000"/>
                          <w:spacing w:val="-4"/>
                          <w:kern w:val="0"/>
                          <w:sz w:val="32"/>
                          <w:szCs w:val="32"/>
                          <w:lang w:val="en-US"/>
                        </w:rPr>
                      </w:pPr>
                      <w:r w:rsidRPr="00F33B02">
                        <w:rPr>
                          <w:rStyle w:val="S-FontUsed-bold"/>
                          <w:rFonts w:ascii="Verdana" w:hAnsi="Verdana" w:cs="Sarabun"/>
                          <w:bCs/>
                          <w:color w:val="000000"/>
                          <w:spacing w:val="-4"/>
                          <w:kern w:val="0"/>
                          <w:sz w:val="32"/>
                          <w:szCs w:val="32"/>
                          <w:lang w:val="en-US"/>
                        </w:rPr>
                        <w:t>Key Days</w:t>
                      </w:r>
                    </w:p>
                  </w:txbxContent>
                </v:textbox>
              </v:shape>
            </w:pict>
          </mc:Fallback>
        </mc:AlternateContent>
      </w:r>
      <w:r w:rsidR="005225A1">
        <w:rPr>
          <w:noProof/>
          <w:lang w:val="en-GB" w:eastAsia="en-GB"/>
        </w:rPr>
        <mc:AlternateContent>
          <mc:Choice Requires="wps">
            <w:drawing>
              <wp:anchor distT="0" distB="0" distL="114300" distR="114300" simplePos="0" relativeHeight="251896832" behindDoc="0" locked="0" layoutInCell="1" allowOverlap="1" wp14:anchorId="64DFE15F" wp14:editId="34742638">
                <wp:simplePos x="0" y="0"/>
                <wp:positionH relativeFrom="column">
                  <wp:posOffset>-606392</wp:posOffset>
                </wp:positionH>
                <wp:positionV relativeFrom="paragraph">
                  <wp:posOffset>7181215</wp:posOffset>
                </wp:positionV>
                <wp:extent cx="2069432" cy="1982804"/>
                <wp:effectExtent l="0" t="0" r="7620" b="0"/>
                <wp:wrapNone/>
                <wp:docPr id="1027937983" name="Text Box 211371035"/>
                <wp:cNvGraphicFramePr/>
                <a:graphic xmlns:a="http://schemas.openxmlformats.org/drawingml/2006/main">
                  <a:graphicData uri="http://schemas.microsoft.com/office/word/2010/wordprocessingShape">
                    <wps:wsp>
                      <wps:cNvSpPr txBox="1"/>
                      <wps:spPr>
                        <a:xfrm>
                          <a:off x="0" y="0"/>
                          <a:ext cx="2069432" cy="1982804"/>
                        </a:xfrm>
                        <a:prstGeom prst="rect">
                          <a:avLst/>
                        </a:prstGeom>
                        <a:noFill/>
                        <a:ln w="6350">
                          <a:noFill/>
                        </a:ln>
                      </wps:spPr>
                      <wps:txbx>
                        <w:txbxContent>
                          <w:p w14:paraId="21167ABA" w14:textId="747998D5" w:rsidR="001B7EA6" w:rsidRDefault="001B7EA6" w:rsidP="00C61680">
                            <w:pPr>
                              <w:pStyle w:val="NormalWeb"/>
                            </w:pPr>
                            <w:r>
                              <w:rPr>
                                <w:noProof/>
                              </w:rPr>
                              <w:drawing>
                                <wp:inline distT="0" distB="0" distL="0" distR="0" wp14:anchorId="542EC3B3" wp14:editId="0D4357DD">
                                  <wp:extent cx="1298789" cy="194880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7968" cy="1977586"/>
                                          </a:xfrm>
                                          <a:prstGeom prst="rect">
                                            <a:avLst/>
                                          </a:prstGeom>
                                          <a:noFill/>
                                          <a:ln>
                                            <a:noFill/>
                                          </a:ln>
                                        </pic:spPr>
                                      </pic:pic>
                                    </a:graphicData>
                                  </a:graphic>
                                </wp:inline>
                              </w:drawing>
                            </w:r>
                          </w:p>
                          <w:p w14:paraId="6FC62D39" w14:textId="0D592AA3" w:rsidR="001B7EA6" w:rsidRPr="00151C01" w:rsidRDefault="001B7EA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DFE15F" id="_x0000_s1044" type="#_x0000_t202" style="position:absolute;margin-left:-47.75pt;margin-top:565.45pt;width:162.95pt;height:156.1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" filled="f" stroked="f" strokeweight=".5pt">
                <v:textbox inset="0,0,0,0">
                  <w:txbxContent>
                    <w:p w14:paraId="21167ABA" w14:textId="747998D5" w:rsidR="001B7EA6" w:rsidRDefault="001B7EA6" w:rsidP="00C61680">
                      <w:pPr>
                        <w:pStyle w:val="NormalWeb"/>
                      </w:pPr>
                      <w:r>
                        <w:rPr>
                          <w:noProof/>
                        </w:rPr>
                        <w:drawing>
                          <wp:inline distT="0" distB="0" distL="0" distR="0" wp14:anchorId="542EC3B3" wp14:editId="0D4357DD">
                            <wp:extent cx="1298789" cy="194880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7968" cy="1977586"/>
                                    </a:xfrm>
                                    <a:prstGeom prst="rect">
                                      <a:avLst/>
                                    </a:prstGeom>
                                    <a:noFill/>
                                    <a:ln>
                                      <a:noFill/>
                                    </a:ln>
                                  </pic:spPr>
                                </pic:pic>
                              </a:graphicData>
                            </a:graphic>
                          </wp:inline>
                        </w:drawing>
                      </w:r>
                    </w:p>
                    <w:p w14:paraId="6FC62D39" w14:textId="0D592AA3" w:rsidR="001B7EA6" w:rsidRPr="00151C01" w:rsidRDefault="001B7EA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9B4128">
        <w:rPr>
          <w:noProof/>
          <w:lang w:val="en-GB" w:eastAsia="en-GB"/>
        </w:rPr>
        <mc:AlternateContent>
          <mc:Choice Requires="wps">
            <w:drawing>
              <wp:anchor distT="0" distB="0" distL="114300" distR="114300" simplePos="0" relativeHeight="251951104" behindDoc="1" locked="0" layoutInCell="1" allowOverlap="1" wp14:anchorId="3AF239E5" wp14:editId="6FFF51EA">
                <wp:simplePos x="0" y="0"/>
                <wp:positionH relativeFrom="column">
                  <wp:posOffset>-91310</wp:posOffset>
                </wp:positionH>
                <wp:positionV relativeFrom="paragraph">
                  <wp:posOffset>1759351</wp:posOffset>
                </wp:positionV>
                <wp:extent cx="1610851" cy="352125"/>
                <wp:effectExtent l="0" t="0" r="8890" b="0"/>
                <wp:wrapNone/>
                <wp:docPr id="415448918" name="Freeform 127358393"/>
                <wp:cNvGraphicFramePr/>
                <a:graphic xmlns:a="http://schemas.openxmlformats.org/drawingml/2006/main">
                  <a:graphicData uri="http://schemas.microsoft.com/office/word/2010/wordprocessingShape">
                    <wps:wsp>
                      <wps:cNvSpPr/>
                      <wps:spPr>
                        <a:xfrm>
                          <a:off x="0" y="0"/>
                          <a:ext cx="1610851" cy="352125"/>
                        </a:xfrm>
                        <a:custGeom>
                          <a:avLst/>
                          <a:gdLst>
                            <a:gd name="connsiteX0" fmla="*/ 1610852 w 1610851"/>
                            <a:gd name="connsiteY0" fmla="*/ 176063 h 352125"/>
                            <a:gd name="connsiteX1" fmla="*/ 1434748 w 1610851"/>
                            <a:gd name="connsiteY1" fmla="*/ 0 h 352125"/>
                            <a:gd name="connsiteX2" fmla="*/ 0 w 1610851"/>
                            <a:gd name="connsiteY2" fmla="*/ 0 h 352125"/>
                            <a:gd name="connsiteX3" fmla="*/ 0 w 1610851"/>
                            <a:gd name="connsiteY3" fmla="*/ 352126 h 352125"/>
                            <a:gd name="connsiteX4" fmla="*/ 1434748 w 1610851"/>
                            <a:gd name="connsiteY4" fmla="*/ 352126 h 352125"/>
                            <a:gd name="connsiteX5" fmla="*/ 1610852 w 1610851"/>
                            <a:gd name="connsiteY5" fmla="*/ 176063 h 35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610851" h="352125">
                              <a:moveTo>
                                <a:pt x="1610852" y="176063"/>
                              </a:moveTo>
                              <a:cubicBezTo>
                                <a:pt x="1610852" y="78885"/>
                                <a:pt x="1532075" y="0"/>
                                <a:pt x="1434748" y="0"/>
                              </a:cubicBezTo>
                              <a:lnTo>
                                <a:pt x="0" y="0"/>
                              </a:lnTo>
                              <a:lnTo>
                                <a:pt x="0" y="352126"/>
                              </a:lnTo>
                              <a:lnTo>
                                <a:pt x="1434748" y="352126"/>
                              </a:lnTo>
                              <a:cubicBezTo>
                                <a:pt x="1531948" y="352126"/>
                                <a:pt x="1610852" y="273367"/>
                                <a:pt x="1610852" y="176063"/>
                              </a:cubicBezTo>
                            </a:path>
                          </a:pathLst>
                        </a:custGeom>
                        <a:solidFill>
                          <a:srgbClr val="AC0000"/>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C23FD73" id="Freeform 127358393" o:spid="_x0000_s1026" style="position:absolute;margin-left:-7.2pt;margin-top:138.55pt;width:126.85pt;height:27.75pt;z-index:-251365376;visibility:visible;mso-wrap-style:square;mso-wrap-distance-left:9pt;mso-wrap-distance-top:0;mso-wrap-distance-right:9pt;mso-wrap-distance-bottom:0;mso-position-horizontal:absolute;mso-position-horizontal-relative:text;mso-position-vertical:absolute;mso-position-vertical-relative:text;v-text-anchor:middle" coordsize="1610851,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" path="m1610852,176063c1610852,78885,1532075,,1434748,l,,,352126r1434748,c1531948,352126,1610852,273367,1610852,176063e" fillcolor="#ac0000" stroked="f" strokeweight=".35264mm">
                <v:stroke joinstyle="miter"/>
                <v:path arrowok="t" o:connecttype="custom" o:connectlocs="1610852,176063;1434748,0;0,0;0,352126;1434748,352126;1610852,176063" o:connectangles="0,0,0,0,0,0"/>
              </v:shape>
            </w:pict>
          </mc:Fallback>
        </mc:AlternateContent>
      </w:r>
      <w:r w:rsidR="009B4128">
        <w:rPr>
          <w:noProof/>
          <w:lang w:val="en-GB" w:eastAsia="en-GB"/>
        </w:rPr>
        <mc:AlternateContent>
          <mc:Choice Requires="wps">
            <w:drawing>
              <wp:anchor distT="0" distB="0" distL="114300" distR="114300" simplePos="0" relativeHeight="251952128" behindDoc="1" locked="0" layoutInCell="1" allowOverlap="1" wp14:anchorId="6F9DE766" wp14:editId="274AD62C">
                <wp:simplePos x="0" y="0"/>
                <wp:positionH relativeFrom="column">
                  <wp:posOffset>-267286</wp:posOffset>
                </wp:positionH>
                <wp:positionV relativeFrom="paragraph">
                  <wp:posOffset>1759351</wp:posOffset>
                </wp:positionV>
                <wp:extent cx="352207" cy="352125"/>
                <wp:effectExtent l="0" t="0" r="0" b="0"/>
                <wp:wrapNone/>
                <wp:docPr id="2069150080" name="Freeform 1876125919"/>
                <wp:cNvGraphicFramePr/>
                <a:graphic xmlns:a="http://schemas.openxmlformats.org/drawingml/2006/main">
                  <a:graphicData uri="http://schemas.microsoft.com/office/word/2010/wordprocessingShape">
                    <wps:wsp>
                      <wps:cNvSpPr/>
                      <wps:spPr>
                        <a:xfrm>
                          <a:off x="0" y="0"/>
                          <a:ext cx="352207" cy="352125"/>
                        </a:xfrm>
                        <a:custGeom>
                          <a:avLst/>
                          <a:gdLst>
                            <a:gd name="connsiteX0" fmla="*/ 176104 w 352207"/>
                            <a:gd name="connsiteY0" fmla="*/ 352126 h 352125"/>
                            <a:gd name="connsiteX1" fmla="*/ 352207 w 352207"/>
                            <a:gd name="connsiteY1" fmla="*/ 176063 h 352125"/>
                            <a:gd name="connsiteX2" fmla="*/ 176104 w 352207"/>
                            <a:gd name="connsiteY2" fmla="*/ 0 h 352125"/>
                            <a:gd name="connsiteX3" fmla="*/ 0 w 352207"/>
                            <a:gd name="connsiteY3" fmla="*/ 176063 h 352125"/>
                            <a:gd name="connsiteX4" fmla="*/ 176104 w 352207"/>
                            <a:gd name="connsiteY4" fmla="*/ 352126 h 3521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52207" h="352125">
                              <a:moveTo>
                                <a:pt x="176104" y="352126"/>
                              </a:moveTo>
                              <a:cubicBezTo>
                                <a:pt x="273304" y="352126"/>
                                <a:pt x="352207" y="273240"/>
                                <a:pt x="352207" y="176063"/>
                              </a:cubicBezTo>
                              <a:cubicBezTo>
                                <a:pt x="352207" y="78885"/>
                                <a:pt x="273431" y="0"/>
                                <a:pt x="176104" y="0"/>
                              </a:cubicBezTo>
                              <a:cubicBezTo>
                                <a:pt x="78776" y="0"/>
                                <a:pt x="0" y="78758"/>
                                <a:pt x="0" y="176063"/>
                              </a:cubicBezTo>
                              <a:cubicBezTo>
                                <a:pt x="0" y="273367"/>
                                <a:pt x="78776" y="352126"/>
                                <a:pt x="176104" y="352126"/>
                              </a:cubicBezTo>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D541AAE" id="Freeform 1876125919" o:spid="_x0000_s1026" style="position:absolute;margin-left:-21.05pt;margin-top:138.55pt;width:27.75pt;height:27.75pt;z-index:-251364352;visibility:visible;mso-wrap-style:square;mso-wrap-distance-left:9pt;mso-wrap-distance-top:0;mso-wrap-distance-right:9pt;mso-wrap-distance-bottom:0;mso-position-horizontal:absolute;mso-position-horizontal-relative:text;mso-position-vertical:absolute;mso-position-vertical-relative:text;v-text-anchor:middle" coordsize="352207,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" path="m176104,352126v97200,,176103,-78886,176103,-176063c352207,78885,273431,,176104,,78776,,,78758,,176063v,97304,78776,176063,176104,176063e" fillcolor="#f2f2f2 [3052]" stroked="f" strokeweight=".35264mm">
                <v:stroke joinstyle="miter"/>
                <v:path arrowok="t" o:connecttype="custom" o:connectlocs="176104,352126;352207,176063;176104,0;0,176063;176104,352126" o:connectangles="0,0,0,0,0"/>
              </v:shape>
            </w:pict>
          </mc:Fallback>
        </mc:AlternateContent>
      </w:r>
      <w:r w:rsidR="009B4128">
        <w:rPr>
          <w:noProof/>
          <w:lang w:val="en-GB" w:eastAsia="en-GB"/>
        </w:rPr>
        <mc:AlternateContent>
          <mc:Choice Requires="wps">
            <w:drawing>
              <wp:anchor distT="0" distB="0" distL="114300" distR="114300" simplePos="0" relativeHeight="251953152" behindDoc="1" locked="0" layoutInCell="1" allowOverlap="1" wp14:anchorId="2CF5D177" wp14:editId="33DC8CDC">
                <wp:simplePos x="0" y="0"/>
                <wp:positionH relativeFrom="column">
                  <wp:posOffset>-181267</wp:posOffset>
                </wp:positionH>
                <wp:positionV relativeFrom="paragraph">
                  <wp:posOffset>1835569</wp:posOffset>
                </wp:positionV>
                <wp:extent cx="180042" cy="199944"/>
                <wp:effectExtent l="0" t="0" r="0" b="3810"/>
                <wp:wrapNone/>
                <wp:docPr id="1891272950" name="Freeform 498001412"/>
                <wp:cNvGraphicFramePr/>
                <a:graphic xmlns:a="http://schemas.openxmlformats.org/drawingml/2006/main">
                  <a:graphicData uri="http://schemas.microsoft.com/office/word/2010/wordprocessingShape">
                    <wps:wsp>
                      <wps:cNvSpPr/>
                      <wps:spPr>
                        <a:xfrm>
                          <a:off x="0" y="0"/>
                          <a:ext cx="180042" cy="199944"/>
                        </a:xfrm>
                        <a:custGeom>
                          <a:avLst/>
                          <a:gdLst>
                            <a:gd name="connsiteX0" fmla="*/ 19948 w 180042"/>
                            <a:gd name="connsiteY0" fmla="*/ 179874 h 199944"/>
                            <a:gd name="connsiteX1" fmla="*/ 159967 w 180042"/>
                            <a:gd name="connsiteY1" fmla="*/ 179874 h 199944"/>
                            <a:gd name="connsiteX2" fmla="*/ 159967 w 180042"/>
                            <a:gd name="connsiteY2" fmla="*/ 79902 h 199944"/>
                            <a:gd name="connsiteX3" fmla="*/ 19948 w 180042"/>
                            <a:gd name="connsiteY3" fmla="*/ 79902 h 199944"/>
                            <a:gd name="connsiteX4" fmla="*/ 19948 w 180042"/>
                            <a:gd name="connsiteY4" fmla="*/ 179874 h 199944"/>
                            <a:gd name="connsiteX5" fmla="*/ 19948 w 180042"/>
                            <a:gd name="connsiteY5" fmla="*/ 199944 h 199944"/>
                            <a:gd name="connsiteX6" fmla="*/ 5845 w 180042"/>
                            <a:gd name="connsiteY6" fmla="*/ 194101 h 199944"/>
                            <a:gd name="connsiteX7" fmla="*/ 0 w 180042"/>
                            <a:gd name="connsiteY7" fmla="*/ 180001 h 199944"/>
                            <a:gd name="connsiteX8" fmla="*/ 0 w 180042"/>
                            <a:gd name="connsiteY8" fmla="*/ 40014 h 199944"/>
                            <a:gd name="connsiteX9" fmla="*/ 5845 w 180042"/>
                            <a:gd name="connsiteY9" fmla="*/ 25914 h 199944"/>
                            <a:gd name="connsiteX10" fmla="*/ 19948 w 180042"/>
                            <a:gd name="connsiteY10" fmla="*/ 20071 h 199944"/>
                            <a:gd name="connsiteX11" fmla="*/ 29986 w 180042"/>
                            <a:gd name="connsiteY11" fmla="*/ 20071 h 199944"/>
                            <a:gd name="connsiteX12" fmla="*/ 29986 w 180042"/>
                            <a:gd name="connsiteY12" fmla="*/ 0 h 199944"/>
                            <a:gd name="connsiteX13" fmla="*/ 50061 w 180042"/>
                            <a:gd name="connsiteY13" fmla="*/ 0 h 199944"/>
                            <a:gd name="connsiteX14" fmla="*/ 50061 w 180042"/>
                            <a:gd name="connsiteY14" fmla="*/ 20071 h 199944"/>
                            <a:gd name="connsiteX15" fmla="*/ 130108 w 180042"/>
                            <a:gd name="connsiteY15" fmla="*/ 20071 h 199944"/>
                            <a:gd name="connsiteX16" fmla="*/ 130108 w 180042"/>
                            <a:gd name="connsiteY16" fmla="*/ 0 h 199944"/>
                            <a:gd name="connsiteX17" fmla="*/ 150056 w 180042"/>
                            <a:gd name="connsiteY17" fmla="*/ 0 h 199944"/>
                            <a:gd name="connsiteX18" fmla="*/ 150056 w 180042"/>
                            <a:gd name="connsiteY18" fmla="*/ 20071 h 199944"/>
                            <a:gd name="connsiteX19" fmla="*/ 160094 w 180042"/>
                            <a:gd name="connsiteY19" fmla="*/ 20071 h 199944"/>
                            <a:gd name="connsiteX20" fmla="*/ 174198 w 180042"/>
                            <a:gd name="connsiteY20" fmla="*/ 25914 h 199944"/>
                            <a:gd name="connsiteX21" fmla="*/ 180042 w 180042"/>
                            <a:gd name="connsiteY21" fmla="*/ 40014 h 199944"/>
                            <a:gd name="connsiteX22" fmla="*/ 180042 w 180042"/>
                            <a:gd name="connsiteY22" fmla="*/ 180001 h 199944"/>
                            <a:gd name="connsiteX23" fmla="*/ 174198 w 180042"/>
                            <a:gd name="connsiteY23" fmla="*/ 194101 h 199944"/>
                            <a:gd name="connsiteX24" fmla="*/ 160094 w 180042"/>
                            <a:gd name="connsiteY24" fmla="*/ 199944 h 199944"/>
                            <a:gd name="connsiteX25" fmla="*/ 20075 w 180042"/>
                            <a:gd name="connsiteY25" fmla="*/ 199944 h 1999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180042" h="199944">
                              <a:moveTo>
                                <a:pt x="19948" y="179874"/>
                              </a:moveTo>
                              <a:lnTo>
                                <a:pt x="159967" y="179874"/>
                              </a:lnTo>
                              <a:lnTo>
                                <a:pt x="159967" y="79902"/>
                              </a:lnTo>
                              <a:lnTo>
                                <a:pt x="19948" y="79902"/>
                              </a:lnTo>
                              <a:lnTo>
                                <a:pt x="19948" y="179874"/>
                              </a:lnTo>
                              <a:close/>
                              <a:moveTo>
                                <a:pt x="19948" y="199944"/>
                              </a:moveTo>
                              <a:cubicBezTo>
                                <a:pt x="14485" y="199944"/>
                                <a:pt x="9784" y="198039"/>
                                <a:pt x="5845" y="194101"/>
                              </a:cubicBezTo>
                              <a:cubicBezTo>
                                <a:pt x="1906" y="190163"/>
                                <a:pt x="0" y="185463"/>
                                <a:pt x="0" y="180001"/>
                              </a:cubicBezTo>
                              <a:lnTo>
                                <a:pt x="0" y="40014"/>
                              </a:lnTo>
                              <a:cubicBezTo>
                                <a:pt x="0" y="34552"/>
                                <a:pt x="1906" y="29852"/>
                                <a:pt x="5845" y="25914"/>
                              </a:cubicBezTo>
                              <a:cubicBezTo>
                                <a:pt x="9784" y="21976"/>
                                <a:pt x="14485" y="20071"/>
                                <a:pt x="19948" y="20071"/>
                              </a:cubicBezTo>
                              <a:lnTo>
                                <a:pt x="29986" y="20071"/>
                              </a:lnTo>
                              <a:lnTo>
                                <a:pt x="29986" y="0"/>
                              </a:lnTo>
                              <a:lnTo>
                                <a:pt x="50061" y="0"/>
                              </a:lnTo>
                              <a:lnTo>
                                <a:pt x="50061" y="20071"/>
                              </a:lnTo>
                              <a:lnTo>
                                <a:pt x="130108" y="20071"/>
                              </a:lnTo>
                              <a:lnTo>
                                <a:pt x="130108" y="0"/>
                              </a:lnTo>
                              <a:lnTo>
                                <a:pt x="150056" y="0"/>
                              </a:lnTo>
                              <a:lnTo>
                                <a:pt x="150056" y="20071"/>
                              </a:lnTo>
                              <a:lnTo>
                                <a:pt x="160094" y="20071"/>
                              </a:lnTo>
                              <a:cubicBezTo>
                                <a:pt x="165558" y="20071"/>
                                <a:pt x="170259" y="21976"/>
                                <a:pt x="174198" y="25914"/>
                              </a:cubicBezTo>
                              <a:cubicBezTo>
                                <a:pt x="178136" y="29852"/>
                                <a:pt x="180042" y="34552"/>
                                <a:pt x="180042" y="40014"/>
                              </a:cubicBezTo>
                              <a:lnTo>
                                <a:pt x="180042" y="180001"/>
                              </a:lnTo>
                              <a:cubicBezTo>
                                <a:pt x="180042" y="185463"/>
                                <a:pt x="178136" y="190163"/>
                                <a:pt x="174198" y="194101"/>
                              </a:cubicBezTo>
                              <a:cubicBezTo>
                                <a:pt x="170259" y="198039"/>
                                <a:pt x="165558" y="199944"/>
                                <a:pt x="160094" y="199944"/>
                              </a:cubicBezTo>
                              <a:lnTo>
                                <a:pt x="20075" y="199944"/>
                              </a:lnTo>
                              <a:close/>
                            </a:path>
                          </a:pathLst>
                        </a:custGeom>
                        <a:solidFill>
                          <a:srgbClr val="12577E"/>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2E4E677" id="Freeform 498001412" o:spid="_x0000_s1026" style="position:absolute;margin-left:-14.25pt;margin-top:144.55pt;width:14.2pt;height:15.75pt;z-index:-251363328;visibility:visible;mso-wrap-style:square;mso-wrap-distance-left:9pt;mso-wrap-distance-top:0;mso-wrap-distance-right:9pt;mso-wrap-distance-bottom:0;mso-position-horizontal:absolute;mso-position-horizontal-relative:text;mso-position-vertical:absolute;mso-position-vertical-relative:text;v-text-anchor:middle" coordsize="180042,199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" path="m19948,179874r140019,l159967,79902r-140019,l19948,179874xm19948,199944v-5463,,-10164,-1905,-14103,-5843c1906,190163,,185463,,180001l,40014c,34552,1906,29852,5845,25914v3939,-3938,8640,-5843,14103,-5843l29986,20071,29986,,50061,r,20071l130108,20071,130108,r19948,l150056,20071r10038,c165558,20071,170259,21976,174198,25914v3938,3938,5844,8638,5844,14100l180042,180001v,5462,-1906,10162,-5844,14100c170259,198039,165558,199944,160094,199944r-140019,l19948,199944xe" fillcolor="#12577e" stroked="f" strokeweight=".35264mm">
                <v:stroke joinstyle="miter"/>
                <v:path arrowok="t" o:connecttype="custom" o:connectlocs="19948,179874;159967,179874;159967,79902;19948,79902;19948,179874;19948,199944;5845,194101;0,180001;0,40014;5845,25914;19948,20071;29986,20071;29986,0;50061,0;50061,20071;130108,20071;130108,0;150056,0;150056,20071;160094,20071;174198,25914;180042,40014;180042,180001;174198,194101;160094,199944;20075,199944" o:connectangles="0,0,0,0,0,0,0,0,0,0,0,0,0,0,0,0,0,0,0,0,0,0,0,0,0,0"/>
              </v:shape>
            </w:pict>
          </mc:Fallback>
        </mc:AlternateContent>
      </w:r>
      <w:r w:rsidR="009B4128">
        <w:rPr>
          <w:noProof/>
          <w:lang w:val="en-GB" w:eastAsia="en-GB"/>
        </w:rPr>
        <mc:AlternateContent>
          <mc:Choice Requires="wps">
            <w:drawing>
              <wp:anchor distT="0" distB="0" distL="114300" distR="114300" simplePos="0" relativeHeight="251939840" behindDoc="1" locked="0" layoutInCell="1" allowOverlap="1" wp14:anchorId="360AFDC2" wp14:editId="42034048">
                <wp:simplePos x="0" y="0"/>
                <wp:positionH relativeFrom="column">
                  <wp:posOffset>1877971</wp:posOffset>
                </wp:positionH>
                <wp:positionV relativeFrom="paragraph">
                  <wp:posOffset>7582158</wp:posOffset>
                </wp:positionV>
                <wp:extent cx="4771185" cy="1888037"/>
                <wp:effectExtent l="0" t="0" r="0" b="0"/>
                <wp:wrapNone/>
                <wp:docPr id="1671532509" name="Freeform 604205524"/>
                <wp:cNvGraphicFramePr/>
                <a:graphic xmlns:a="http://schemas.openxmlformats.org/drawingml/2006/main">
                  <a:graphicData uri="http://schemas.microsoft.com/office/word/2010/wordprocessingShape">
                    <wps:wsp>
                      <wps:cNvSpPr/>
                      <wps:spPr>
                        <a:xfrm>
                          <a:off x="0" y="0"/>
                          <a:ext cx="4771185" cy="1888037"/>
                        </a:xfrm>
                        <a:custGeom>
                          <a:avLst/>
                          <a:gdLst>
                            <a:gd name="connsiteX0" fmla="*/ 0 w 4771185"/>
                            <a:gd name="connsiteY0" fmla="*/ 0 h 1888037"/>
                            <a:gd name="connsiteX1" fmla="*/ 4771187 w 4771185"/>
                            <a:gd name="connsiteY1" fmla="*/ 0 h 1888037"/>
                            <a:gd name="connsiteX2" fmla="*/ 4771187 w 4771185"/>
                            <a:gd name="connsiteY2" fmla="*/ 1888038 h 1888037"/>
                            <a:gd name="connsiteX3" fmla="*/ 0 w 4771185"/>
                            <a:gd name="connsiteY3" fmla="*/ 1888038 h 1888037"/>
                          </a:gdLst>
                          <a:ahLst/>
                          <a:cxnLst>
                            <a:cxn ang="0">
                              <a:pos x="connsiteX0" y="connsiteY0"/>
                            </a:cxn>
                            <a:cxn ang="0">
                              <a:pos x="connsiteX1" y="connsiteY1"/>
                            </a:cxn>
                            <a:cxn ang="0">
                              <a:pos x="connsiteX2" y="connsiteY2"/>
                            </a:cxn>
                            <a:cxn ang="0">
                              <a:pos x="connsiteX3" y="connsiteY3"/>
                            </a:cxn>
                          </a:cxnLst>
                          <a:rect l="l" t="t" r="r" b="b"/>
                          <a:pathLst>
                            <a:path w="4771185" h="1888037">
                              <a:moveTo>
                                <a:pt x="0" y="0"/>
                              </a:moveTo>
                              <a:lnTo>
                                <a:pt x="4771187" y="0"/>
                              </a:lnTo>
                              <a:lnTo>
                                <a:pt x="4771187" y="1888038"/>
                              </a:lnTo>
                              <a:lnTo>
                                <a:pt x="0" y="1888038"/>
                              </a:lnTo>
                              <a:close/>
                            </a:path>
                          </a:pathLst>
                        </a:custGeom>
                        <a:solidFill>
                          <a:schemeClr val="tx1">
                            <a:lumMod val="50000"/>
                            <a:lumOff val="50000"/>
                          </a:schemeClr>
                        </a:solidFill>
                        <a:ln w="12695" cap="flat">
                          <a:noFill/>
                          <a:prstDash val="solid"/>
                          <a:miter/>
                        </a:ln>
                      </wps:spPr>
                      <wps:txbx>
                        <w:txbxContent>
                          <w:p w14:paraId="47527946" w14:textId="3D008081" w:rsidR="001B7EA6" w:rsidRPr="00714A93" w:rsidRDefault="001B7EA6" w:rsidP="001B7EA6">
                            <w:pPr>
                              <w:jc w:val="center"/>
                              <w:rPr>
                                <w:sz w:val="30"/>
                              </w:rPr>
                            </w:pPr>
                            <w:r w:rsidRPr="00714A93">
                              <w:rPr>
                                <w:sz w:val="30"/>
                              </w:rPr>
                              <w:t>Please ensure you are practising your times tabl</w:t>
                            </w:r>
                            <w:bookmarkStart w:id="0" w:name="_GoBack"/>
                            <w:bookmarkEnd w:id="0"/>
                            <w:r w:rsidRPr="00714A93">
                              <w:rPr>
                                <w:sz w:val="30"/>
                              </w:rPr>
                              <w:t xml:space="preserve">es on TT </w:t>
                            </w:r>
                            <w:proofErr w:type="spellStart"/>
                            <w:r w:rsidRPr="00714A93">
                              <w:rPr>
                                <w:sz w:val="30"/>
                              </w:rPr>
                              <w:t>Rockstars</w:t>
                            </w:r>
                            <w:proofErr w:type="spellEnd"/>
                            <w:r w:rsidRPr="00714A93">
                              <w:rPr>
                                <w:sz w:val="30"/>
                              </w:rPr>
                              <w:t xml:space="preserve"> and reading daily! Reading records need to be brought into school every day. </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0AFDC2" id="Freeform 604205524" o:spid="_x0000_s1045" style="position:absolute;margin-left:147.85pt;margin-top:597pt;width:375.7pt;height:148.65pt;z-index:-251376640;visibility:visible;mso-wrap-style:square;mso-wrap-distance-left:9pt;mso-wrap-distance-top:0;mso-wrap-distance-right:9pt;mso-wrap-distance-bottom:0;mso-position-horizontal:absolute;mso-position-horizontal-relative:text;mso-position-vertical:absolute;mso-position-vertical-relative:text;v-text-anchor:middle" coordsize="4771185,188803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" adj="-11796480,,5400" path="m,l4771187,r,1888038l,1888038,,xe" fillcolor="gray [1629]" stroked="f" strokeweight=".35264mm">
                <v:stroke joinstyle="miter"/>
                <v:formulas/>
                <v:path arrowok="t" o:connecttype="custom" o:connectlocs="0,0;4771187,0;4771187,1888038;0,1888038" o:connectangles="0,0,0,0" textboxrect="0,0,4771185,1888037"/>
                <v:textbox>
                  <w:txbxContent>
                    <w:p w14:paraId="47527946" w14:textId="3D008081" w:rsidR="001B7EA6" w:rsidRPr="00714A93" w:rsidRDefault="001B7EA6" w:rsidP="001B7EA6">
                      <w:pPr>
                        <w:jc w:val="center"/>
                        <w:rPr>
                          <w:sz w:val="30"/>
                        </w:rPr>
                      </w:pPr>
                      <w:r w:rsidRPr="00714A93">
                        <w:rPr>
                          <w:sz w:val="30"/>
                        </w:rPr>
                        <w:t>Please ensure you are practising your times tabl</w:t>
                      </w:r>
                      <w:bookmarkStart w:id="1" w:name="_GoBack"/>
                      <w:bookmarkEnd w:id="1"/>
                      <w:r w:rsidRPr="00714A93">
                        <w:rPr>
                          <w:sz w:val="30"/>
                        </w:rPr>
                        <w:t xml:space="preserve">es on TT </w:t>
                      </w:r>
                      <w:proofErr w:type="spellStart"/>
                      <w:r w:rsidRPr="00714A93">
                        <w:rPr>
                          <w:sz w:val="30"/>
                        </w:rPr>
                        <w:t>Rockstars</w:t>
                      </w:r>
                      <w:proofErr w:type="spellEnd"/>
                      <w:r w:rsidRPr="00714A93">
                        <w:rPr>
                          <w:sz w:val="30"/>
                        </w:rPr>
                        <w:t xml:space="preserve"> and reading daily! Reading records need to be brought into school every day. </w:t>
                      </w:r>
                    </w:p>
                  </w:txbxContent>
                </v:textbox>
              </v:shape>
            </w:pict>
          </mc:Fallback>
        </mc:AlternateContent>
      </w:r>
      <w:r w:rsidR="009B4128">
        <w:rPr>
          <w:noProof/>
          <w:lang w:val="en-GB" w:eastAsia="en-GB"/>
        </w:rPr>
        <mc:AlternateContent>
          <mc:Choice Requires="wps">
            <w:drawing>
              <wp:anchor distT="0" distB="0" distL="114300" distR="114300" simplePos="0" relativeHeight="251940864" behindDoc="1" locked="0" layoutInCell="1" allowOverlap="1" wp14:anchorId="68E4EB3D" wp14:editId="61D6B1A2">
                <wp:simplePos x="0" y="0"/>
                <wp:positionH relativeFrom="column">
                  <wp:posOffset>-914400</wp:posOffset>
                </wp:positionH>
                <wp:positionV relativeFrom="paragraph">
                  <wp:posOffset>5128205</wp:posOffset>
                </wp:positionV>
                <wp:extent cx="2792371" cy="4341991"/>
                <wp:effectExtent l="0" t="0" r="8255" b="1905"/>
                <wp:wrapNone/>
                <wp:docPr id="1065777443" name="Freeform 359362107"/>
                <wp:cNvGraphicFramePr/>
                <a:graphic xmlns:a="http://schemas.openxmlformats.org/drawingml/2006/main">
                  <a:graphicData uri="http://schemas.microsoft.com/office/word/2010/wordprocessingShape">
                    <wps:wsp>
                      <wps:cNvSpPr/>
                      <wps:spPr>
                        <a:xfrm>
                          <a:off x="0" y="0"/>
                          <a:ext cx="2792371" cy="4341991"/>
                        </a:xfrm>
                        <a:custGeom>
                          <a:avLst/>
                          <a:gdLst>
                            <a:gd name="connsiteX0" fmla="*/ 0 w 2792371"/>
                            <a:gd name="connsiteY0" fmla="*/ 0 h 4341991"/>
                            <a:gd name="connsiteX1" fmla="*/ 2792372 w 2792371"/>
                            <a:gd name="connsiteY1" fmla="*/ 0 h 4341991"/>
                            <a:gd name="connsiteX2" fmla="*/ 2792372 w 2792371"/>
                            <a:gd name="connsiteY2" fmla="*/ 4341992 h 4341991"/>
                            <a:gd name="connsiteX3" fmla="*/ 0 w 2792371"/>
                            <a:gd name="connsiteY3" fmla="*/ 4341992 h 4341991"/>
                          </a:gdLst>
                          <a:ahLst/>
                          <a:cxnLst>
                            <a:cxn ang="0">
                              <a:pos x="connsiteX0" y="connsiteY0"/>
                            </a:cxn>
                            <a:cxn ang="0">
                              <a:pos x="connsiteX1" y="connsiteY1"/>
                            </a:cxn>
                            <a:cxn ang="0">
                              <a:pos x="connsiteX2" y="connsiteY2"/>
                            </a:cxn>
                            <a:cxn ang="0">
                              <a:pos x="connsiteX3" y="connsiteY3"/>
                            </a:cxn>
                          </a:cxnLst>
                          <a:rect l="l" t="t" r="r" b="b"/>
                          <a:pathLst>
                            <a:path w="2792371" h="4341991">
                              <a:moveTo>
                                <a:pt x="0" y="0"/>
                              </a:moveTo>
                              <a:lnTo>
                                <a:pt x="2792372" y="0"/>
                              </a:lnTo>
                              <a:lnTo>
                                <a:pt x="2792372" y="4341992"/>
                              </a:lnTo>
                              <a:lnTo>
                                <a:pt x="0" y="4341992"/>
                              </a:lnTo>
                              <a:close/>
                            </a:path>
                          </a:pathLst>
                        </a:custGeom>
                        <a:solidFill>
                          <a:schemeClr val="tx1">
                            <a:lumMod val="75000"/>
                            <a:lumOff val="2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C3496C8" id="Freeform 359362107" o:spid="_x0000_s1026" style="position:absolute;margin-left:-1in;margin-top:403.8pt;width:219.85pt;height:341.9pt;z-index:-251375616;visibility:visible;mso-wrap-style:square;mso-wrap-distance-left:9pt;mso-wrap-distance-top:0;mso-wrap-distance-right:9pt;mso-wrap-distance-bottom:0;mso-position-horizontal:absolute;mso-position-horizontal-relative:text;mso-position-vertical:absolute;mso-position-vertical-relative:text;v-text-anchor:middle" coordsize="2792371,4341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" path="m,l2792372,r,4341992l,4341992,,xe" fillcolor="#404040 [2429]" stroked="f" strokeweight=".35264mm">
                <v:stroke joinstyle="miter"/>
                <v:path arrowok="t" o:connecttype="custom" o:connectlocs="0,0;2792372,0;2792372,4341992;0,4341992" o:connectangles="0,0,0,0"/>
              </v:shape>
            </w:pict>
          </mc:Fallback>
        </mc:AlternateContent>
      </w:r>
      <w:r w:rsidR="009B4128">
        <w:rPr>
          <w:noProof/>
          <w:lang w:val="en-GB" w:eastAsia="en-GB"/>
        </w:rPr>
        <mc:AlternateContent>
          <mc:Choice Requires="wps">
            <w:drawing>
              <wp:anchor distT="0" distB="0" distL="114300" distR="114300" simplePos="0" relativeHeight="251959296" behindDoc="1" locked="0" layoutInCell="1" allowOverlap="1" wp14:anchorId="60C85120" wp14:editId="535CC37E">
                <wp:simplePos x="0" y="0"/>
                <wp:positionH relativeFrom="column">
                  <wp:posOffset>-914400</wp:posOffset>
                </wp:positionH>
                <wp:positionV relativeFrom="paragraph">
                  <wp:posOffset>3994849</wp:posOffset>
                </wp:positionV>
                <wp:extent cx="2792371" cy="2416479"/>
                <wp:effectExtent l="0" t="0" r="1905" b="0"/>
                <wp:wrapNone/>
                <wp:docPr id="1583338804" name="Freeform 956808840"/>
                <wp:cNvGraphicFramePr/>
                <a:graphic xmlns:a="http://schemas.openxmlformats.org/drawingml/2006/main">
                  <a:graphicData uri="http://schemas.microsoft.com/office/word/2010/wordprocessingShape">
                    <wps:wsp>
                      <wps:cNvSpPr/>
                      <wps:spPr>
                        <a:xfrm>
                          <a:off x="0" y="0"/>
                          <a:ext cx="2792371" cy="2416479"/>
                        </a:xfrm>
                        <a:custGeom>
                          <a:avLst/>
                          <a:gdLst>
                            <a:gd name="connsiteX0" fmla="*/ 0 w 2792371"/>
                            <a:gd name="connsiteY0" fmla="*/ 0 h 2416479"/>
                            <a:gd name="connsiteX1" fmla="*/ 2792372 w 2792371"/>
                            <a:gd name="connsiteY1" fmla="*/ 0 h 2416479"/>
                            <a:gd name="connsiteX2" fmla="*/ 2792372 w 2792371"/>
                            <a:gd name="connsiteY2" fmla="*/ 2416480 h 2416479"/>
                            <a:gd name="connsiteX3" fmla="*/ 0 w 2792371"/>
                            <a:gd name="connsiteY3" fmla="*/ 2416480 h 2416479"/>
                          </a:gdLst>
                          <a:ahLst/>
                          <a:cxnLst>
                            <a:cxn ang="0">
                              <a:pos x="connsiteX0" y="connsiteY0"/>
                            </a:cxn>
                            <a:cxn ang="0">
                              <a:pos x="connsiteX1" y="connsiteY1"/>
                            </a:cxn>
                            <a:cxn ang="0">
                              <a:pos x="connsiteX2" y="connsiteY2"/>
                            </a:cxn>
                            <a:cxn ang="0">
                              <a:pos x="connsiteX3" y="connsiteY3"/>
                            </a:cxn>
                          </a:cxnLst>
                          <a:rect l="l" t="t" r="r" b="b"/>
                          <a:pathLst>
                            <a:path w="2792371" h="2416479">
                              <a:moveTo>
                                <a:pt x="0" y="0"/>
                              </a:moveTo>
                              <a:lnTo>
                                <a:pt x="2792372" y="0"/>
                              </a:lnTo>
                              <a:lnTo>
                                <a:pt x="2792372" y="2416480"/>
                              </a:lnTo>
                              <a:lnTo>
                                <a:pt x="0" y="2416480"/>
                              </a:lnTo>
                              <a:close/>
                            </a:path>
                          </a:pathLst>
                        </a:custGeom>
                        <a:blipFill dpi="0" rotWithShape="1">
                          <a:blip r:embed="rId10">
                            <a:extLst>
                              <a:ext uri="{28A0092B-C50C-407E-A947-70E740481C1C}">
                                <a14:useLocalDpi xmlns:a14="http://schemas.microsoft.com/office/drawing/2010/main" val="0"/>
                              </a:ext>
                            </a:extLst>
                          </a:blip>
                          <a:srcRect/>
                          <a:stretch>
                            <a:fillRect t="-7777" b="-7777"/>
                          </a:stretch>
                        </a:blip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0664E42" id="Freeform 956808840" o:spid="_x0000_s1026" style="position:absolute;margin-left:-1in;margin-top:314.55pt;width:219.85pt;height:190.25pt;z-index:-251357184;visibility:visible;mso-wrap-style:square;mso-wrap-distance-left:9pt;mso-wrap-distance-top:0;mso-wrap-distance-right:9pt;mso-wrap-distance-bottom:0;mso-position-horizontal:absolute;mso-position-horizontal-relative:text;mso-position-vertical:absolute;mso-position-vertical-relative:text;v-text-anchor:middle" coordsize="2792371,24164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9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E&#10;IQAAAQAAAAAAAAAAAAAAAAAAAAEAAAAAAAAAAAAAAAAAAAABAAA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10;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" path="m,l2792372,r,2416480l,2416480,,xe" stroked="f" strokeweight=".35264mm">
                <v:fill r:id="rId15" o:title="" recolor="t" rotate="t" type="frame"/>
                <v:stroke joinstyle="miter"/>
                <v:path arrowok="t" o:connecttype="custom" o:connectlocs="0,0;2792372,0;2792372,2416480;0,2416480" o:connectangles="0,0,0,0"/>
              </v:shape>
            </w:pict>
          </mc:Fallback>
        </mc:AlternateContent>
      </w:r>
      <w:r w:rsidR="00BF2316">
        <w:rPr>
          <w:noProof/>
          <w:lang w:val="en-GB" w:eastAsia="en-GB"/>
        </w:rPr>
        <mc:AlternateContent>
          <mc:Choice Requires="wps">
            <w:drawing>
              <wp:anchor distT="0" distB="0" distL="114300" distR="114300" simplePos="0" relativeHeight="251933696" behindDoc="0" locked="0" layoutInCell="1" allowOverlap="1" wp14:anchorId="52AD5C45" wp14:editId="3453C417">
                <wp:simplePos x="0" y="0"/>
                <wp:positionH relativeFrom="column">
                  <wp:posOffset>4394718</wp:posOffset>
                </wp:positionH>
                <wp:positionV relativeFrom="paragraph">
                  <wp:posOffset>7987380</wp:posOffset>
                </wp:positionV>
                <wp:extent cx="1598400" cy="251927"/>
                <wp:effectExtent l="0" t="0" r="1905" b="2540"/>
                <wp:wrapNone/>
                <wp:docPr id="142930148" name="Text Box 211371035"/>
                <wp:cNvGraphicFramePr/>
                <a:graphic xmlns:a="http://schemas.openxmlformats.org/drawingml/2006/main">
                  <a:graphicData uri="http://schemas.microsoft.com/office/word/2010/wordprocessingShape">
                    <wps:wsp>
                      <wps:cNvSpPr txBox="1"/>
                      <wps:spPr>
                        <a:xfrm>
                          <a:off x="0" y="0"/>
                          <a:ext cx="1598400" cy="251927"/>
                        </a:xfrm>
                        <a:prstGeom prst="rect">
                          <a:avLst/>
                        </a:prstGeom>
                        <a:noFill/>
                        <a:ln w="6350">
                          <a:noFill/>
                        </a:ln>
                      </wps:spPr>
                      <wps:txbx>
                        <w:txbxContent>
                          <w:p w14:paraId="16FDD7C2" w14:textId="033A8765" w:rsidR="001B7EA6" w:rsidRPr="00BF2316" w:rsidRDefault="001B7EA6" w:rsidP="00BF2316">
                            <w:pPr>
                              <w:autoSpaceDE w:val="0"/>
                              <w:autoSpaceDN w:val="0"/>
                              <w:adjustRightInd w:val="0"/>
                              <w:spacing w:after="0" w:line="320" w:lineRule="atLeast"/>
                              <w:textAlignment w:val="center"/>
                              <w:rPr>
                                <w:rStyle w:val="S-FontUsed-bold"/>
                                <w:rFonts w:ascii="Sarabun" w:hAnsi="Sarabun" w:cs="Sarabun"/>
                                <w:bCs/>
                                <w:color w:val="FFDD82"/>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2AD5C45" id="_x0000_s1046" type="#_x0000_t202" style="position:absolute;margin-left:346.05pt;margin-top:628.95pt;width:125.85pt;height:19.85pt;z-index:251933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" filled="f" stroked="f" strokeweight=".5pt">
                <v:textbox inset="0,0,0,0">
                  <w:txbxContent>
                    <w:p w14:paraId="16FDD7C2" w14:textId="033A8765" w:rsidR="001B7EA6" w:rsidRPr="00BF2316" w:rsidRDefault="001B7EA6" w:rsidP="00BF2316">
                      <w:pPr>
                        <w:autoSpaceDE w:val="0"/>
                        <w:autoSpaceDN w:val="0"/>
                        <w:adjustRightInd w:val="0"/>
                        <w:spacing w:after="0" w:line="320" w:lineRule="atLeast"/>
                        <w:textAlignment w:val="center"/>
                        <w:rPr>
                          <w:rStyle w:val="S-FontUsed-bold"/>
                          <w:rFonts w:ascii="Sarabun" w:hAnsi="Sarabun" w:cs="Sarabun"/>
                          <w:bCs/>
                          <w:color w:val="FFDD82"/>
                          <w:kern w:val="0"/>
                          <w:sz w:val="20"/>
                          <w:szCs w:val="20"/>
                          <w:lang w:val="en-US"/>
                        </w:rPr>
                      </w:pPr>
                    </w:p>
                  </w:txbxContent>
                </v:textbox>
              </v:shape>
            </w:pict>
          </mc:Fallback>
        </mc:AlternateContent>
      </w:r>
      <w:r w:rsidR="00BF2316">
        <w:rPr>
          <w:noProof/>
          <w:lang w:val="en-GB" w:eastAsia="en-GB"/>
        </w:rPr>
        <mc:AlternateContent>
          <mc:Choice Requires="wps">
            <w:drawing>
              <wp:anchor distT="0" distB="0" distL="114300" distR="114300" simplePos="0" relativeHeight="251914240" behindDoc="0" locked="0" layoutInCell="1" allowOverlap="1" wp14:anchorId="3B51463A" wp14:editId="31D877BF">
                <wp:simplePos x="0" y="0"/>
                <wp:positionH relativeFrom="column">
                  <wp:posOffset>2977749</wp:posOffset>
                </wp:positionH>
                <wp:positionV relativeFrom="paragraph">
                  <wp:posOffset>3340735</wp:posOffset>
                </wp:positionV>
                <wp:extent cx="3006000" cy="226060"/>
                <wp:effectExtent l="0" t="0" r="4445" b="2540"/>
                <wp:wrapNone/>
                <wp:docPr id="1550443477" name="Text Box 211371035"/>
                <wp:cNvGraphicFramePr/>
                <a:graphic xmlns:a="http://schemas.openxmlformats.org/drawingml/2006/main">
                  <a:graphicData uri="http://schemas.microsoft.com/office/word/2010/wordprocessingShape">
                    <wps:wsp>
                      <wps:cNvSpPr txBox="1"/>
                      <wps:spPr>
                        <a:xfrm>
                          <a:off x="0" y="0"/>
                          <a:ext cx="3006000" cy="226060"/>
                        </a:xfrm>
                        <a:prstGeom prst="rect">
                          <a:avLst/>
                        </a:prstGeom>
                        <a:noFill/>
                        <a:ln w="6350">
                          <a:noFill/>
                        </a:ln>
                      </wps:spPr>
                      <wps:txbx>
                        <w:txbxContent>
                          <w:p w14:paraId="0B18E0CC" w14:textId="34DFFBD6" w:rsidR="001B7EA6" w:rsidRPr="00151C01" w:rsidRDefault="001B7EA6" w:rsidP="00BF2316">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B51463A" id="_x0000_s1047" type="#_x0000_t202" style="position:absolute;margin-left:234.45pt;margin-top:263.05pt;width:236.7pt;height:17.8pt;z-index:251914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" filled="f" stroked="f" strokeweight=".5pt">
                <v:textbox inset="0,0,0,0">
                  <w:txbxContent>
                    <w:p w14:paraId="0B18E0CC" w14:textId="34DFFBD6" w:rsidR="001B7EA6" w:rsidRPr="00151C01" w:rsidRDefault="001B7EA6" w:rsidP="00BF2316">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v:textbox>
              </v:shape>
            </w:pict>
          </mc:Fallback>
        </mc:AlternateContent>
      </w:r>
      <w:r w:rsidR="00BF2316">
        <w:rPr>
          <w:noProof/>
          <w:lang w:val="en-GB" w:eastAsia="en-GB"/>
        </w:rPr>
        <mc:AlternateContent>
          <mc:Choice Requires="wps">
            <w:drawing>
              <wp:anchor distT="0" distB="0" distL="114300" distR="114300" simplePos="0" relativeHeight="251915264" behindDoc="0" locked="0" layoutInCell="1" allowOverlap="1" wp14:anchorId="2F7393FB" wp14:editId="3F929A75">
                <wp:simplePos x="0" y="0"/>
                <wp:positionH relativeFrom="column">
                  <wp:posOffset>2977749</wp:posOffset>
                </wp:positionH>
                <wp:positionV relativeFrom="paragraph">
                  <wp:posOffset>3565086</wp:posOffset>
                </wp:positionV>
                <wp:extent cx="3005455" cy="397713"/>
                <wp:effectExtent l="0" t="0" r="4445" b="8890"/>
                <wp:wrapNone/>
                <wp:docPr id="1017154836" name="Text Box 211371035"/>
                <wp:cNvGraphicFramePr/>
                <a:graphic xmlns:a="http://schemas.openxmlformats.org/drawingml/2006/main">
                  <a:graphicData uri="http://schemas.microsoft.com/office/word/2010/wordprocessingShape">
                    <wps:wsp>
                      <wps:cNvSpPr txBox="1"/>
                      <wps:spPr>
                        <a:xfrm>
                          <a:off x="0" y="0"/>
                          <a:ext cx="3005455" cy="397713"/>
                        </a:xfrm>
                        <a:prstGeom prst="rect">
                          <a:avLst/>
                        </a:prstGeom>
                        <a:noFill/>
                        <a:ln w="6350">
                          <a:noFill/>
                        </a:ln>
                      </wps:spPr>
                      <wps:txbx>
                        <w:txbxContent>
                          <w:p w14:paraId="183551DC" w14:textId="3B957EF0" w:rsidR="001B7EA6" w:rsidRPr="00151C01" w:rsidRDefault="001B7EA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F7393FB" id="_x0000_s1048" type="#_x0000_t202" style="position:absolute;margin-left:234.45pt;margin-top:280.7pt;width:236.65pt;height:31.3pt;z-index:251915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" filled="f" stroked="f" strokeweight=".5pt">
                <v:textbox inset="0,0,0,0">
                  <w:txbxContent>
                    <w:p w14:paraId="183551DC" w14:textId="3B957EF0" w:rsidR="001B7EA6" w:rsidRPr="00151C01" w:rsidRDefault="001B7EA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151C01">
        <w:rPr>
          <w:noProof/>
          <w:lang w:val="en-GB" w:eastAsia="en-GB"/>
        </w:rPr>
        <mc:AlternateContent>
          <mc:Choice Requires="wps">
            <w:drawing>
              <wp:anchor distT="0" distB="0" distL="114300" distR="114300" simplePos="0" relativeHeight="251892736" behindDoc="0" locked="0" layoutInCell="1" allowOverlap="1" wp14:anchorId="0066DC09" wp14:editId="6B7B3B72">
                <wp:simplePos x="0" y="0"/>
                <wp:positionH relativeFrom="column">
                  <wp:posOffset>207717</wp:posOffset>
                </wp:positionH>
                <wp:positionV relativeFrom="paragraph">
                  <wp:posOffset>1806575</wp:posOffset>
                </wp:positionV>
                <wp:extent cx="1306195" cy="254635"/>
                <wp:effectExtent l="0" t="0" r="1905" b="0"/>
                <wp:wrapNone/>
                <wp:docPr id="110291526" name="Text Box 211371035"/>
                <wp:cNvGraphicFramePr/>
                <a:graphic xmlns:a="http://schemas.openxmlformats.org/drawingml/2006/main">
                  <a:graphicData uri="http://schemas.microsoft.com/office/word/2010/wordprocessingShape">
                    <wps:wsp>
                      <wps:cNvSpPr txBox="1"/>
                      <wps:spPr>
                        <a:xfrm>
                          <a:off x="0" y="0"/>
                          <a:ext cx="1306195" cy="254635"/>
                        </a:xfrm>
                        <a:prstGeom prst="rect">
                          <a:avLst/>
                        </a:prstGeom>
                        <a:noFill/>
                        <a:ln w="6350">
                          <a:noFill/>
                        </a:ln>
                      </wps:spPr>
                      <wps:txbx>
                        <w:txbxContent>
                          <w:p w14:paraId="3203B955" w14:textId="3585CEB0" w:rsidR="001B7EA6" w:rsidRPr="00F33B02" w:rsidRDefault="001B7EA6" w:rsidP="00F33B02">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Pr>
                                <w:rStyle w:val="S-FontUsed-bold"/>
                                <w:rFonts w:ascii="Sarabun" w:hAnsi="Sarabun" w:cs="Sarabun"/>
                                <w:bCs/>
                                <w:color w:val="FFFFFF" w:themeColor="background1"/>
                                <w:kern w:val="0"/>
                                <w:sz w:val="32"/>
                                <w:szCs w:val="32"/>
                                <w:lang w:val="en-US"/>
                              </w:rPr>
                              <w:t xml:space="preserve">PE </w:t>
                            </w:r>
                            <w:r w:rsidRPr="00F33B02">
                              <w:rPr>
                                <w:rStyle w:val="S-FontUsed-bold"/>
                                <w:rFonts w:ascii="Sarabun" w:hAnsi="Sarabun" w:cs="Sarabun"/>
                                <w:bCs/>
                                <w:color w:val="FFFFFF" w:themeColor="background1"/>
                                <w:kern w:val="0"/>
                                <w:sz w:val="32"/>
                                <w:szCs w:val="32"/>
                                <w:lang w:val="en-US"/>
                              </w:rPr>
                              <w:t>Day</w:t>
                            </w:r>
                            <w:r>
                              <w:rPr>
                                <w:rStyle w:val="S-FontUsed-bold"/>
                                <w:rFonts w:ascii="Sarabun" w:hAnsi="Sarabun" w:cs="Sarabun"/>
                                <w:bCs/>
                                <w:color w:val="FFFFFF" w:themeColor="background1"/>
                                <w:kern w:val="0"/>
                                <w:sz w:val="32"/>
                                <w:szCs w:val="32"/>
                                <w:lang w:val="en-US"/>
                              </w:rPr>
                              <w:t>/s</w:t>
                            </w:r>
                          </w:p>
                          <w:p w14:paraId="0C006158" w14:textId="392A9A23" w:rsidR="001B7EA6" w:rsidRPr="00151C01" w:rsidRDefault="001B7EA6"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066DC09" id="_x0000_s1049" type="#_x0000_t202" style="position:absolute;margin-left:16.35pt;margin-top:142.25pt;width:102.85pt;height:20.05pt;z-index:251892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" filled="f" stroked="f" strokeweight=".5pt">
                <v:textbox inset="0,0,0,0">
                  <w:txbxContent>
                    <w:p w14:paraId="3203B955" w14:textId="3585CEB0" w:rsidR="001B7EA6" w:rsidRPr="00F33B02" w:rsidRDefault="001B7EA6" w:rsidP="00F33B02">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Pr>
                          <w:rStyle w:val="S-FontUsed-bold"/>
                          <w:rFonts w:ascii="Sarabun" w:hAnsi="Sarabun" w:cs="Sarabun"/>
                          <w:bCs/>
                          <w:color w:val="FFFFFF" w:themeColor="background1"/>
                          <w:kern w:val="0"/>
                          <w:sz w:val="32"/>
                          <w:szCs w:val="32"/>
                          <w:lang w:val="en-US"/>
                        </w:rPr>
                        <w:t xml:space="preserve">PE </w:t>
                      </w:r>
                      <w:r w:rsidRPr="00F33B02">
                        <w:rPr>
                          <w:rStyle w:val="S-FontUsed-bold"/>
                          <w:rFonts w:ascii="Sarabun" w:hAnsi="Sarabun" w:cs="Sarabun"/>
                          <w:bCs/>
                          <w:color w:val="FFFFFF" w:themeColor="background1"/>
                          <w:kern w:val="0"/>
                          <w:sz w:val="32"/>
                          <w:szCs w:val="32"/>
                          <w:lang w:val="en-US"/>
                        </w:rPr>
                        <w:t>Day</w:t>
                      </w:r>
                      <w:r>
                        <w:rPr>
                          <w:rStyle w:val="S-FontUsed-bold"/>
                          <w:rFonts w:ascii="Sarabun" w:hAnsi="Sarabun" w:cs="Sarabun"/>
                          <w:bCs/>
                          <w:color w:val="FFFFFF" w:themeColor="background1"/>
                          <w:kern w:val="0"/>
                          <w:sz w:val="32"/>
                          <w:szCs w:val="32"/>
                          <w:lang w:val="en-US"/>
                        </w:rPr>
                        <w:t>/s</w:t>
                      </w:r>
                    </w:p>
                    <w:p w14:paraId="0C006158" w14:textId="392A9A23" w:rsidR="001B7EA6" w:rsidRPr="00151C01" w:rsidRDefault="001B7EA6"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20"/>
                          <w:szCs w:val="20"/>
                          <w:lang w:val="en-US"/>
                        </w:rPr>
                      </w:pPr>
                    </w:p>
                  </w:txbxContent>
                </v:textbox>
              </v:shape>
            </w:pict>
          </mc:Fallback>
        </mc:AlternateContent>
      </w:r>
      <w:r w:rsidR="00151C01">
        <w:rPr>
          <w:noProof/>
          <w:lang w:val="en-GB" w:eastAsia="en-GB"/>
        </w:rPr>
        <mc:AlternateContent>
          <mc:Choice Requires="wps">
            <w:drawing>
              <wp:anchor distT="0" distB="0" distL="114300" distR="114300" simplePos="0" relativeHeight="251885568" behindDoc="0" locked="0" layoutInCell="1" allowOverlap="1" wp14:anchorId="7BB4EB91" wp14:editId="53EC0BE4">
                <wp:simplePos x="0" y="0"/>
                <wp:positionH relativeFrom="column">
                  <wp:posOffset>-272005</wp:posOffset>
                </wp:positionH>
                <wp:positionV relativeFrom="paragraph">
                  <wp:posOffset>655408</wp:posOffset>
                </wp:positionV>
                <wp:extent cx="1789200" cy="885464"/>
                <wp:effectExtent l="0" t="0" r="1905" b="3810"/>
                <wp:wrapNone/>
                <wp:docPr id="923211765" name="Text Box 211371035"/>
                <wp:cNvGraphicFramePr/>
                <a:graphic xmlns:a="http://schemas.openxmlformats.org/drawingml/2006/main">
                  <a:graphicData uri="http://schemas.microsoft.com/office/word/2010/wordprocessingShape">
                    <wps:wsp>
                      <wps:cNvSpPr txBox="1"/>
                      <wps:spPr>
                        <a:xfrm>
                          <a:off x="0" y="0"/>
                          <a:ext cx="1789200" cy="885464"/>
                        </a:xfrm>
                        <a:prstGeom prst="rect">
                          <a:avLst/>
                        </a:prstGeom>
                        <a:noFill/>
                        <a:ln w="6350">
                          <a:noFill/>
                        </a:ln>
                      </wps:spPr>
                      <wps:txbx>
                        <w:txbxContent>
                          <w:p w14:paraId="76068C19" w14:textId="3D1D7794" w:rsidR="001B7EA6" w:rsidRPr="00F33B02" w:rsidRDefault="001B7EA6" w:rsidP="00F33B02">
                            <w:pPr>
                              <w:pStyle w:val="ListParagraph"/>
                              <w:numPr>
                                <w:ilvl w:val="0"/>
                                <w:numId w:val="7"/>
                              </w:numPr>
                              <w:autoSpaceDE w:val="0"/>
                              <w:autoSpaceDN w:val="0"/>
                              <w:adjustRightInd w:val="0"/>
                              <w:spacing w:after="0" w:line="260" w:lineRule="atLeast"/>
                              <w:textAlignment w:val="center"/>
                              <w:rPr>
                                <w:rStyle w:val="S-FontUsed-bold"/>
                                <w:rFonts w:ascii="Sarabun" w:hAnsi="Sarabun" w:cs="Sarabun"/>
                                <w:b w:val="0"/>
                                <w:color w:val="000000"/>
                                <w:kern w:val="0"/>
                                <w:lang w:val="en-US"/>
                              </w:rPr>
                            </w:pPr>
                            <w:r>
                              <w:rPr>
                                <w:rStyle w:val="S-FontUsed-bold"/>
                                <w:rFonts w:ascii="Sarabun" w:hAnsi="Sarabun" w:cs="Sarabun"/>
                                <w:b w:val="0"/>
                                <w:color w:val="000000"/>
                                <w:kern w:val="0"/>
                                <w:lang w:val="en-US"/>
                              </w:rPr>
                              <w:t>Thursday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BB4EB91" id="_x0000_s1050" type="#_x0000_t202" style="position:absolute;margin-left:-21.4pt;margin-top:51.6pt;width:140.9pt;height:69.7pt;z-index:251885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" filled="f" stroked="f" strokeweight=".5pt">
                <v:textbox inset="0,0,0,0">
                  <w:txbxContent>
                    <w:p w14:paraId="76068C19" w14:textId="3D1D7794" w:rsidR="001B7EA6" w:rsidRPr="00F33B02" w:rsidRDefault="001B7EA6" w:rsidP="00F33B02">
                      <w:pPr>
                        <w:pStyle w:val="ListParagraph"/>
                        <w:numPr>
                          <w:ilvl w:val="0"/>
                          <w:numId w:val="7"/>
                        </w:numPr>
                        <w:autoSpaceDE w:val="0"/>
                        <w:autoSpaceDN w:val="0"/>
                        <w:adjustRightInd w:val="0"/>
                        <w:spacing w:after="0" w:line="260" w:lineRule="atLeast"/>
                        <w:textAlignment w:val="center"/>
                        <w:rPr>
                          <w:rStyle w:val="S-FontUsed-bold"/>
                          <w:rFonts w:ascii="Sarabun" w:hAnsi="Sarabun" w:cs="Sarabun"/>
                          <w:b w:val="0"/>
                          <w:color w:val="000000"/>
                          <w:kern w:val="0"/>
                          <w:lang w:val="en-US"/>
                        </w:rPr>
                      </w:pPr>
                      <w:r>
                        <w:rPr>
                          <w:rStyle w:val="S-FontUsed-bold"/>
                          <w:rFonts w:ascii="Sarabun" w:hAnsi="Sarabun" w:cs="Sarabun"/>
                          <w:b w:val="0"/>
                          <w:color w:val="000000"/>
                          <w:kern w:val="0"/>
                          <w:lang w:val="en-US"/>
                        </w:rPr>
                        <w:t>Thursday</w:t>
                      </w:r>
                    </w:p>
                  </w:txbxContent>
                </v:textbox>
              </v:shape>
            </w:pict>
          </mc:Fallback>
        </mc:AlternateContent>
      </w:r>
      <w:r w:rsidR="00151C01">
        <w:rPr>
          <w:noProof/>
          <w:lang w:val="en-GB" w:eastAsia="en-GB"/>
        </w:rPr>
        <mc:AlternateContent>
          <mc:Choice Requires="wps">
            <w:drawing>
              <wp:anchor distT="0" distB="0" distL="114300" distR="114300" simplePos="0" relativeHeight="251890688" behindDoc="0" locked="0" layoutInCell="1" allowOverlap="1" wp14:anchorId="1CCD27B8" wp14:editId="587E8864">
                <wp:simplePos x="0" y="0"/>
                <wp:positionH relativeFrom="column">
                  <wp:posOffset>-272005</wp:posOffset>
                </wp:positionH>
                <wp:positionV relativeFrom="paragraph">
                  <wp:posOffset>2466846</wp:posOffset>
                </wp:positionV>
                <wp:extent cx="1789200" cy="885464"/>
                <wp:effectExtent l="0" t="0" r="1905" b="3810"/>
                <wp:wrapNone/>
                <wp:docPr id="244554451" name="Text Box 211371035"/>
                <wp:cNvGraphicFramePr/>
                <a:graphic xmlns:a="http://schemas.openxmlformats.org/drawingml/2006/main">
                  <a:graphicData uri="http://schemas.microsoft.com/office/word/2010/wordprocessingShape">
                    <wps:wsp>
                      <wps:cNvSpPr txBox="1"/>
                      <wps:spPr>
                        <a:xfrm>
                          <a:off x="0" y="0"/>
                          <a:ext cx="1789200" cy="885464"/>
                        </a:xfrm>
                        <a:prstGeom prst="rect">
                          <a:avLst/>
                        </a:prstGeom>
                        <a:noFill/>
                        <a:ln w="6350">
                          <a:noFill/>
                        </a:ln>
                      </wps:spPr>
                      <wps:txbx>
                        <w:txbxContent>
                          <w:p w14:paraId="6926E4B9" w14:textId="364405EC" w:rsidR="001B7EA6" w:rsidRPr="00F33B02" w:rsidRDefault="001B7EA6" w:rsidP="00F33B02">
                            <w:pPr>
                              <w:pStyle w:val="ListParagraph"/>
                              <w:numPr>
                                <w:ilvl w:val="0"/>
                                <w:numId w:val="8"/>
                              </w:numPr>
                              <w:autoSpaceDE w:val="0"/>
                              <w:autoSpaceDN w:val="0"/>
                              <w:adjustRightInd w:val="0"/>
                              <w:spacing w:after="0" w:line="260" w:lineRule="atLeast"/>
                              <w:textAlignment w:val="center"/>
                              <w:rPr>
                                <w:rStyle w:val="S-FontUsed-bold"/>
                                <w:rFonts w:ascii="Sarabun" w:hAnsi="Sarabun" w:cs="Sarabun"/>
                                <w:b w:val="0"/>
                                <w:color w:val="000000"/>
                                <w:kern w:val="0"/>
                                <w:lang w:val="en-US"/>
                              </w:rPr>
                            </w:pPr>
                            <w:r>
                              <w:rPr>
                                <w:rStyle w:val="S-FontUsed-bold"/>
                                <w:rFonts w:ascii="Sarabun" w:hAnsi="Sarabun" w:cs="Sarabun"/>
                                <w:b w:val="0"/>
                                <w:color w:val="000000"/>
                                <w:kern w:val="0"/>
                                <w:lang w:val="en-US"/>
                              </w:rPr>
                              <w:t>Tuesday and Wednesday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CCD27B8" id="_x0000_s1051" type="#_x0000_t202" style="position:absolute;margin-left:-21.4pt;margin-top:194.25pt;width:140.9pt;height:69.7pt;z-index:251890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" filled="f" stroked="f" strokeweight=".5pt">
                <v:textbox inset="0,0,0,0">
                  <w:txbxContent>
                    <w:p w14:paraId="6926E4B9" w14:textId="364405EC" w:rsidR="001B7EA6" w:rsidRPr="00F33B02" w:rsidRDefault="001B7EA6" w:rsidP="00F33B02">
                      <w:pPr>
                        <w:pStyle w:val="ListParagraph"/>
                        <w:numPr>
                          <w:ilvl w:val="0"/>
                          <w:numId w:val="8"/>
                        </w:numPr>
                        <w:autoSpaceDE w:val="0"/>
                        <w:autoSpaceDN w:val="0"/>
                        <w:adjustRightInd w:val="0"/>
                        <w:spacing w:after="0" w:line="260" w:lineRule="atLeast"/>
                        <w:textAlignment w:val="center"/>
                        <w:rPr>
                          <w:rStyle w:val="S-FontUsed-bold"/>
                          <w:rFonts w:ascii="Sarabun" w:hAnsi="Sarabun" w:cs="Sarabun"/>
                          <w:b w:val="0"/>
                          <w:color w:val="000000"/>
                          <w:kern w:val="0"/>
                          <w:lang w:val="en-US"/>
                        </w:rPr>
                      </w:pPr>
                      <w:r>
                        <w:rPr>
                          <w:rStyle w:val="S-FontUsed-bold"/>
                          <w:rFonts w:ascii="Sarabun" w:hAnsi="Sarabun" w:cs="Sarabun"/>
                          <w:b w:val="0"/>
                          <w:color w:val="000000"/>
                          <w:kern w:val="0"/>
                          <w:lang w:val="en-US"/>
                        </w:rPr>
                        <w:t>Tuesday and Wednesday</w:t>
                      </w:r>
                    </w:p>
                  </w:txbxContent>
                </v:textbox>
              </v:shape>
            </w:pict>
          </mc:Fallback>
        </mc:AlternateContent>
      </w:r>
      <w:r w:rsidR="00151C01">
        <w:rPr>
          <w:noProof/>
          <w:lang w:val="en-GB" w:eastAsia="en-GB"/>
        </w:rPr>
        <mc:AlternateContent>
          <mc:Choice Requires="wps">
            <w:drawing>
              <wp:anchor distT="0" distB="0" distL="114300" distR="114300" simplePos="0" relativeHeight="251891712" behindDoc="0" locked="0" layoutInCell="1" allowOverlap="1" wp14:anchorId="2D040B74" wp14:editId="0E28F72C">
                <wp:simplePos x="0" y="0"/>
                <wp:positionH relativeFrom="column">
                  <wp:posOffset>-272005</wp:posOffset>
                </wp:positionH>
                <wp:positionV relativeFrom="paragraph">
                  <wp:posOffset>2212203</wp:posOffset>
                </wp:positionV>
                <wp:extent cx="1789200" cy="254643"/>
                <wp:effectExtent l="0" t="0" r="1905" b="0"/>
                <wp:wrapNone/>
                <wp:docPr id="1335157383" name="Text Box 211371035"/>
                <wp:cNvGraphicFramePr/>
                <a:graphic xmlns:a="http://schemas.openxmlformats.org/drawingml/2006/main">
                  <a:graphicData uri="http://schemas.microsoft.com/office/word/2010/wordprocessingShape">
                    <wps:wsp>
                      <wps:cNvSpPr txBox="1"/>
                      <wps:spPr>
                        <a:xfrm>
                          <a:off x="0" y="0"/>
                          <a:ext cx="1789200" cy="254643"/>
                        </a:xfrm>
                        <a:prstGeom prst="rect">
                          <a:avLst/>
                        </a:prstGeom>
                        <a:noFill/>
                        <a:ln w="6350">
                          <a:noFill/>
                        </a:ln>
                      </wps:spPr>
                      <wps:txbx>
                        <w:txbxContent>
                          <w:p w14:paraId="6429DE9C" w14:textId="7D071106" w:rsidR="001B7EA6" w:rsidRPr="00151C01" w:rsidRDefault="001B7EA6" w:rsidP="00151C01">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D040B74" id="_x0000_s1052" type="#_x0000_t202" style="position:absolute;margin-left:-21.4pt;margin-top:174.2pt;width:140.9pt;height:20.05pt;z-index:251891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" filled="f" stroked="f" strokeweight=".5pt">
                <v:textbox inset="0,0,0,0">
                  <w:txbxContent>
                    <w:p w14:paraId="6429DE9C" w14:textId="7D071106" w:rsidR="001B7EA6" w:rsidRPr="00151C01" w:rsidRDefault="001B7EA6" w:rsidP="00151C01">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v:textbox>
              </v:shape>
            </w:pict>
          </mc:Fallback>
        </mc:AlternateContent>
      </w:r>
    </w:p>
    <w:sectPr w:rsidR="00904AC0" w:rsidSect="00904AC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Nunito">
    <w:altName w:val="Times New Roman"/>
    <w:charset w:val="00"/>
    <w:family w:val="auto"/>
    <w:pitch w:val="variable"/>
    <w:sig w:usb0="00000001" w:usb1="5000204B" w:usb2="00000000" w:usb3="00000000" w:csb0="00000197" w:csb1="00000000"/>
  </w:font>
  <w:font w:name="Times New Roman (Body CS)">
    <w:altName w:val="Times New Roman"/>
    <w:charset w:val="00"/>
    <w:family w:val="roman"/>
    <w:pitch w:val="default"/>
  </w:font>
  <w:font w:name="Sarala">
    <w:altName w:val="Times New Roman"/>
    <w:charset w:val="4D"/>
    <w:family w:val="auto"/>
    <w:pitch w:val="variable"/>
    <w:sig w:usb0="00000001" w:usb1="00000000" w:usb2="00000000" w:usb3="00000000" w:csb0="00000093" w:csb1="00000000"/>
  </w:font>
  <w:font w:name="Star Strella">
    <w:altName w:val="Cambria Math"/>
    <w:charset w:val="00"/>
    <w:family w:val="auto"/>
    <w:pitch w:val="variable"/>
    <w:sig w:usb0="00000003" w:usb1="00000000" w:usb2="00000000" w:usb3="00000000" w:csb0="00000001" w:csb1="00000000"/>
  </w:font>
  <w:font w:name="Sarabun">
    <w:altName w:val="Microsoft Sans Serif"/>
    <w:charset w:val="DE"/>
    <w:family w:val="auto"/>
    <w:pitch w:val="variable"/>
    <w:sig w:usb0="00000000" w:usb1="00000001" w:usb2="00000000" w:usb3="00000000" w:csb0="00010193"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A4F9D"/>
    <w:multiLevelType w:val="hybridMultilevel"/>
    <w:tmpl w:val="FF9A7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DD490A"/>
    <w:multiLevelType w:val="hybridMultilevel"/>
    <w:tmpl w:val="A4E8F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E36A0E"/>
    <w:multiLevelType w:val="hybridMultilevel"/>
    <w:tmpl w:val="9756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2E3223"/>
    <w:multiLevelType w:val="hybridMultilevel"/>
    <w:tmpl w:val="2F1CC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342F48"/>
    <w:multiLevelType w:val="hybridMultilevel"/>
    <w:tmpl w:val="1742A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C84083"/>
    <w:multiLevelType w:val="hybridMultilevel"/>
    <w:tmpl w:val="5D8E8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FA76EA"/>
    <w:multiLevelType w:val="hybridMultilevel"/>
    <w:tmpl w:val="7F125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BA061C"/>
    <w:multiLevelType w:val="hybridMultilevel"/>
    <w:tmpl w:val="160C1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1"/>
  </w:num>
  <w:num w:numId="6">
    <w:abstractNumId w:val="2"/>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AC0"/>
    <w:rsid w:val="0003227B"/>
    <w:rsid w:val="0005744E"/>
    <w:rsid w:val="00061326"/>
    <w:rsid w:val="00074326"/>
    <w:rsid w:val="000A5056"/>
    <w:rsid w:val="000C3A76"/>
    <w:rsid w:val="000F1C98"/>
    <w:rsid w:val="00104153"/>
    <w:rsid w:val="00151C01"/>
    <w:rsid w:val="00165AF1"/>
    <w:rsid w:val="001A683C"/>
    <w:rsid w:val="001B7EA6"/>
    <w:rsid w:val="001F1B19"/>
    <w:rsid w:val="00336780"/>
    <w:rsid w:val="003D75F1"/>
    <w:rsid w:val="004554F5"/>
    <w:rsid w:val="00475E26"/>
    <w:rsid w:val="00485D7A"/>
    <w:rsid w:val="005225A1"/>
    <w:rsid w:val="0059737A"/>
    <w:rsid w:val="006C5FA1"/>
    <w:rsid w:val="006E32E8"/>
    <w:rsid w:val="00714A93"/>
    <w:rsid w:val="00737AFA"/>
    <w:rsid w:val="00843961"/>
    <w:rsid w:val="00843AD4"/>
    <w:rsid w:val="008C65E7"/>
    <w:rsid w:val="00904AC0"/>
    <w:rsid w:val="00934255"/>
    <w:rsid w:val="00973511"/>
    <w:rsid w:val="009B4128"/>
    <w:rsid w:val="00BF2316"/>
    <w:rsid w:val="00BF2C4F"/>
    <w:rsid w:val="00C11DCF"/>
    <w:rsid w:val="00C325A6"/>
    <w:rsid w:val="00C61680"/>
    <w:rsid w:val="00CE13D5"/>
    <w:rsid w:val="00CE1ED7"/>
    <w:rsid w:val="00CF3492"/>
    <w:rsid w:val="00D04D08"/>
    <w:rsid w:val="00DE24C6"/>
    <w:rsid w:val="00E30A1A"/>
    <w:rsid w:val="00E514D4"/>
    <w:rsid w:val="00E878E1"/>
    <w:rsid w:val="00F33B02"/>
    <w:rsid w:val="00F62C9E"/>
    <w:rsid w:val="00F7419D"/>
    <w:rsid w:val="00FB1B1C"/>
    <w:rsid w:val="00FF132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EB2B7"/>
  <w15:chartTrackingRefBased/>
  <w15:docId w15:val="{C71D6E70-A34E-FB42-9CDD-11667D40E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3B02"/>
  </w:style>
  <w:style w:type="paragraph" w:styleId="Heading1">
    <w:name w:val="heading 1"/>
    <w:basedOn w:val="Normal"/>
    <w:next w:val="Normal"/>
    <w:link w:val="Heading1Char"/>
    <w:uiPriority w:val="9"/>
    <w:qFormat/>
    <w:rsid w:val="00904A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4A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4A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4A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4A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4A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4A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4A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4A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A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4A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4A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4A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4A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4A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4A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4A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4AC0"/>
    <w:rPr>
      <w:rFonts w:eastAsiaTheme="majorEastAsia" w:cstheme="majorBidi"/>
      <w:color w:val="272727" w:themeColor="text1" w:themeTint="D8"/>
    </w:rPr>
  </w:style>
  <w:style w:type="paragraph" w:styleId="Title">
    <w:name w:val="Title"/>
    <w:basedOn w:val="Normal"/>
    <w:next w:val="Normal"/>
    <w:link w:val="TitleChar"/>
    <w:uiPriority w:val="10"/>
    <w:qFormat/>
    <w:rsid w:val="00904A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A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904A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904A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4AC0"/>
    <w:pPr>
      <w:spacing w:before="160"/>
      <w:jc w:val="center"/>
    </w:pPr>
    <w:rPr>
      <w:i/>
      <w:iCs/>
      <w:color w:val="404040" w:themeColor="text1" w:themeTint="BF"/>
    </w:rPr>
  </w:style>
  <w:style w:type="character" w:customStyle="1" w:styleId="QuoteChar">
    <w:name w:val="Quote Char"/>
    <w:basedOn w:val="DefaultParagraphFont"/>
    <w:link w:val="Quote"/>
    <w:uiPriority w:val="29"/>
    <w:rsid w:val="00904AC0"/>
    <w:rPr>
      <w:i/>
      <w:iCs/>
      <w:color w:val="404040" w:themeColor="text1" w:themeTint="BF"/>
    </w:rPr>
  </w:style>
  <w:style w:type="paragraph" w:styleId="ListParagraph">
    <w:name w:val="List Paragraph"/>
    <w:basedOn w:val="Normal"/>
    <w:uiPriority w:val="34"/>
    <w:qFormat/>
    <w:rsid w:val="00904AC0"/>
    <w:pPr>
      <w:ind w:left="720"/>
      <w:contextualSpacing/>
    </w:pPr>
  </w:style>
  <w:style w:type="character" w:styleId="IntenseEmphasis">
    <w:name w:val="Intense Emphasis"/>
    <w:basedOn w:val="DefaultParagraphFont"/>
    <w:uiPriority w:val="21"/>
    <w:qFormat/>
    <w:rsid w:val="00904AC0"/>
    <w:rPr>
      <w:i/>
      <w:iCs/>
      <w:color w:val="0F4761" w:themeColor="accent1" w:themeShade="BF"/>
    </w:rPr>
  </w:style>
  <w:style w:type="paragraph" w:styleId="IntenseQuote">
    <w:name w:val="Intense Quote"/>
    <w:basedOn w:val="Normal"/>
    <w:next w:val="Normal"/>
    <w:link w:val="IntenseQuoteChar"/>
    <w:uiPriority w:val="30"/>
    <w:qFormat/>
    <w:rsid w:val="00904A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4AC0"/>
    <w:rPr>
      <w:i/>
      <w:iCs/>
      <w:color w:val="0F4761" w:themeColor="accent1" w:themeShade="BF"/>
    </w:rPr>
  </w:style>
  <w:style w:type="character" w:styleId="IntenseReference">
    <w:name w:val="Intense Reference"/>
    <w:basedOn w:val="DefaultParagraphFont"/>
    <w:uiPriority w:val="32"/>
    <w:qFormat/>
    <w:rsid w:val="00904AC0"/>
    <w:rPr>
      <w:b/>
      <w:bCs/>
      <w:smallCaps/>
      <w:color w:val="0F4761" w:themeColor="accent1" w:themeShade="BF"/>
      <w:spacing w:val="5"/>
    </w:rPr>
  </w:style>
  <w:style w:type="paragraph" w:customStyle="1" w:styleId="Bodytext1-left">
    <w:name w:val="Body text 1 - left"/>
    <w:basedOn w:val="Normal"/>
    <w:qFormat/>
    <w:rsid w:val="00904AC0"/>
    <w:pPr>
      <w:spacing w:after="0" w:line="280" w:lineRule="exact"/>
    </w:pPr>
    <w:rPr>
      <w:rFonts w:ascii="Nunito" w:hAnsi="Nunito" w:cs="Times New Roman (Body CS)"/>
      <w:kern w:val="0"/>
      <w:sz w:val="18"/>
      <w14:ligatures w14:val="none"/>
    </w:rPr>
  </w:style>
  <w:style w:type="character" w:customStyle="1" w:styleId="Fontused-regular">
    <w:name w:val="Font used - regular"/>
    <w:basedOn w:val="DefaultParagraphFont"/>
    <w:uiPriority w:val="1"/>
    <w:qFormat/>
    <w:rsid w:val="00904AC0"/>
    <w:rPr>
      <w:position w:val="2"/>
    </w:rPr>
  </w:style>
  <w:style w:type="paragraph" w:customStyle="1" w:styleId="LogoTitle">
    <w:name w:val="Logo (Title)"/>
    <w:basedOn w:val="Normal"/>
    <w:uiPriority w:val="99"/>
    <w:rsid w:val="00336780"/>
    <w:pPr>
      <w:autoSpaceDE w:val="0"/>
      <w:autoSpaceDN w:val="0"/>
      <w:adjustRightInd w:val="0"/>
      <w:spacing w:after="0" w:line="480" w:lineRule="atLeast"/>
      <w:textAlignment w:val="center"/>
    </w:pPr>
    <w:rPr>
      <w:rFonts w:ascii="Sarala" w:hAnsi="Sarala" w:cs="Sarala"/>
      <w:color w:val="000000"/>
      <w:spacing w:val="72"/>
      <w:kern w:val="0"/>
      <w:sz w:val="36"/>
      <w:szCs w:val="36"/>
      <w:lang w:val="en-US"/>
    </w:rPr>
  </w:style>
  <w:style w:type="character" w:customStyle="1" w:styleId="Fontused-boldFontused">
    <w:name w:val="Font used - bold (Font used)"/>
    <w:basedOn w:val="DefaultParagraphFont"/>
    <w:uiPriority w:val="99"/>
    <w:rsid w:val="00336780"/>
    <w:rPr>
      <w:rFonts w:ascii="Sarala" w:hAnsi="Sarala" w:cs="Sarala"/>
      <w:b/>
      <w:bCs/>
    </w:rPr>
  </w:style>
  <w:style w:type="paragraph" w:customStyle="1" w:styleId="Bodytext1-leftBodytext">
    <w:name w:val="Body text 1 - left (Body text)"/>
    <w:basedOn w:val="Normal"/>
    <w:uiPriority w:val="99"/>
    <w:rsid w:val="00336780"/>
    <w:pPr>
      <w:autoSpaceDE w:val="0"/>
      <w:autoSpaceDN w:val="0"/>
      <w:adjustRightInd w:val="0"/>
      <w:spacing w:after="0" w:line="280" w:lineRule="atLeast"/>
      <w:textAlignment w:val="center"/>
    </w:pPr>
    <w:rPr>
      <w:rFonts w:ascii="Sarala" w:hAnsi="Sarala" w:cs="Sarala"/>
      <w:color w:val="000000"/>
      <w:kern w:val="0"/>
      <w:sz w:val="16"/>
      <w:szCs w:val="16"/>
      <w:lang w:val="en-US"/>
    </w:rPr>
  </w:style>
  <w:style w:type="character" w:customStyle="1" w:styleId="Fontused-regularFontused">
    <w:name w:val="Font used - regular (Font used)"/>
    <w:uiPriority w:val="99"/>
    <w:rsid w:val="00336780"/>
    <w:rPr>
      <w:rFonts w:ascii="Sarala" w:hAnsi="Sarala" w:cs="Sarala"/>
    </w:rPr>
  </w:style>
  <w:style w:type="character" w:styleId="Hyperlink">
    <w:name w:val="Hyperlink"/>
    <w:basedOn w:val="DefaultParagraphFont"/>
    <w:uiPriority w:val="99"/>
    <w:unhideWhenUsed/>
    <w:rsid w:val="00336780"/>
    <w:rPr>
      <w:color w:val="467886" w:themeColor="hyperlink"/>
      <w:u w:val="single"/>
    </w:rPr>
  </w:style>
  <w:style w:type="character" w:customStyle="1" w:styleId="UnresolvedMention">
    <w:name w:val="Unresolved Mention"/>
    <w:basedOn w:val="DefaultParagraphFont"/>
    <w:uiPriority w:val="99"/>
    <w:semiHidden/>
    <w:unhideWhenUsed/>
    <w:rsid w:val="00336780"/>
    <w:rPr>
      <w:color w:val="605E5C"/>
      <w:shd w:val="clear" w:color="auto" w:fill="E1DFDD"/>
    </w:rPr>
  </w:style>
  <w:style w:type="paragraph" w:customStyle="1" w:styleId="TitleTitle">
    <w:name w:val="Title (Title)"/>
    <w:basedOn w:val="Normal"/>
    <w:uiPriority w:val="99"/>
    <w:rsid w:val="00336780"/>
    <w:pPr>
      <w:autoSpaceDE w:val="0"/>
      <w:autoSpaceDN w:val="0"/>
      <w:adjustRightInd w:val="0"/>
      <w:spacing w:after="0" w:line="1440" w:lineRule="atLeast"/>
      <w:textAlignment w:val="center"/>
    </w:pPr>
    <w:rPr>
      <w:rFonts w:ascii="Sarala" w:hAnsi="Sarala" w:cs="Sarala"/>
      <w:color w:val="000000"/>
      <w:kern w:val="0"/>
      <w:sz w:val="144"/>
      <w:szCs w:val="144"/>
      <w:lang w:val="en-US"/>
    </w:rPr>
  </w:style>
  <w:style w:type="paragraph" w:customStyle="1" w:styleId="Heading3-leftHeadingHeading3">
    <w:name w:val="Heading 3 - left (Heading:Heading 3)"/>
    <w:basedOn w:val="Normal"/>
    <w:uiPriority w:val="99"/>
    <w:rsid w:val="00336780"/>
    <w:pPr>
      <w:autoSpaceDE w:val="0"/>
      <w:autoSpaceDN w:val="0"/>
      <w:adjustRightInd w:val="0"/>
      <w:spacing w:after="0" w:line="320" w:lineRule="atLeast"/>
      <w:textAlignment w:val="center"/>
    </w:pPr>
    <w:rPr>
      <w:rFonts w:ascii="Sarala" w:hAnsi="Sarala" w:cs="Sarala"/>
      <w:color w:val="000000"/>
      <w:kern w:val="0"/>
      <w:sz w:val="20"/>
      <w:szCs w:val="20"/>
      <w:lang w:val="en-US"/>
    </w:rPr>
  </w:style>
  <w:style w:type="paragraph" w:customStyle="1" w:styleId="Heading1-leftHeadingHeading1">
    <w:name w:val="Heading 1 - left (Heading:Heading 1)"/>
    <w:basedOn w:val="Normal"/>
    <w:uiPriority w:val="99"/>
    <w:rsid w:val="00336780"/>
    <w:pPr>
      <w:autoSpaceDE w:val="0"/>
      <w:autoSpaceDN w:val="0"/>
      <w:adjustRightInd w:val="0"/>
      <w:spacing w:after="0" w:line="480" w:lineRule="atLeast"/>
      <w:textAlignment w:val="center"/>
    </w:pPr>
    <w:rPr>
      <w:rFonts w:ascii="Sarala" w:hAnsi="Sarala" w:cs="Sarala"/>
      <w:color w:val="000000"/>
      <w:kern w:val="0"/>
      <w:sz w:val="38"/>
      <w:szCs w:val="38"/>
      <w:lang w:val="en-US"/>
    </w:rPr>
  </w:style>
  <w:style w:type="paragraph" w:customStyle="1" w:styleId="NoParagraphStyle">
    <w:name w:val="[No Paragraph Style]"/>
    <w:rsid w:val="00C11DCF"/>
    <w:pPr>
      <w:autoSpaceDE w:val="0"/>
      <w:autoSpaceDN w:val="0"/>
      <w:adjustRightInd w:val="0"/>
      <w:spacing w:after="0" w:line="288" w:lineRule="auto"/>
      <w:textAlignment w:val="center"/>
    </w:pPr>
    <w:rPr>
      <w:rFonts w:ascii="Sarala" w:hAnsi="Sarala" w:cs="Times New Roman"/>
      <w:color w:val="000000"/>
      <w:kern w:val="0"/>
      <w:lang w:val="en-US"/>
    </w:rPr>
  </w:style>
  <w:style w:type="paragraph" w:customStyle="1" w:styleId="Heading3-centerHeadingHeading3">
    <w:name w:val="Heading 3 - center (Heading:Heading 3)"/>
    <w:basedOn w:val="Heading3-leftHeadingHeading3"/>
    <w:uiPriority w:val="99"/>
    <w:rsid w:val="00C11DCF"/>
    <w:pPr>
      <w:jc w:val="center"/>
    </w:pPr>
  </w:style>
  <w:style w:type="paragraph" w:customStyle="1" w:styleId="Bodytext1-leftjustifyBodytext">
    <w:name w:val="Body text 1 - left justify (Body text)"/>
    <w:basedOn w:val="NoParagraphStyle"/>
    <w:uiPriority w:val="99"/>
    <w:rsid w:val="003D75F1"/>
    <w:pPr>
      <w:spacing w:line="280" w:lineRule="atLeast"/>
      <w:jc w:val="both"/>
    </w:pPr>
    <w:rPr>
      <w:rFonts w:cs="Sarala"/>
      <w:sz w:val="16"/>
      <w:szCs w:val="16"/>
    </w:rPr>
  </w:style>
  <w:style w:type="paragraph" w:customStyle="1" w:styleId="S-Title">
    <w:name w:val="S - Title"/>
    <w:basedOn w:val="Normal"/>
    <w:qFormat/>
    <w:rsid w:val="00BF2C4F"/>
    <w:pPr>
      <w:spacing w:after="0" w:line="960" w:lineRule="exact"/>
    </w:pPr>
    <w:rPr>
      <w:rFonts w:ascii="Sarala" w:hAnsi="Sarala"/>
      <w:sz w:val="86"/>
    </w:rPr>
  </w:style>
  <w:style w:type="paragraph" w:customStyle="1" w:styleId="S-LogoText">
    <w:name w:val="S - Logo Text"/>
    <w:qFormat/>
    <w:rsid w:val="00FF132C"/>
    <w:pPr>
      <w:spacing w:after="0" w:line="460" w:lineRule="exact"/>
    </w:pPr>
    <w:rPr>
      <w:rFonts w:ascii="Sarala" w:hAnsi="Sarala" w:cs="Times New Roman (Body CS)"/>
      <w:spacing w:val="70"/>
      <w:sz w:val="34"/>
    </w:rPr>
  </w:style>
  <w:style w:type="paragraph" w:customStyle="1" w:styleId="S-Subtitle">
    <w:name w:val="S - Subtitle"/>
    <w:qFormat/>
    <w:rsid w:val="00165AF1"/>
    <w:pPr>
      <w:spacing w:after="0" w:line="440" w:lineRule="exact"/>
    </w:pPr>
    <w:rPr>
      <w:rFonts w:ascii="Sarala" w:hAnsi="Sarala"/>
      <w:sz w:val="32"/>
    </w:rPr>
  </w:style>
  <w:style w:type="paragraph" w:customStyle="1" w:styleId="S-Title2">
    <w:name w:val="S - Title 2"/>
    <w:qFormat/>
    <w:rsid w:val="00165AF1"/>
    <w:pPr>
      <w:spacing w:after="0" w:line="580" w:lineRule="exact"/>
    </w:pPr>
    <w:rPr>
      <w:rFonts w:ascii="Sarala" w:hAnsi="Sarala"/>
      <w:sz w:val="46"/>
    </w:rPr>
  </w:style>
  <w:style w:type="paragraph" w:customStyle="1" w:styleId="S-Heading1-left">
    <w:name w:val="S - Heading 1 - left"/>
    <w:qFormat/>
    <w:rsid w:val="00165AF1"/>
    <w:pPr>
      <w:spacing w:after="0" w:line="460" w:lineRule="exact"/>
    </w:pPr>
    <w:rPr>
      <w:rFonts w:ascii="Sarala" w:hAnsi="Sarala"/>
      <w:sz w:val="34"/>
    </w:rPr>
  </w:style>
  <w:style w:type="paragraph" w:customStyle="1" w:styleId="S-Heading1-center">
    <w:name w:val="S - Heading 1 - center"/>
    <w:basedOn w:val="S-Heading1-left"/>
    <w:qFormat/>
    <w:rsid w:val="00165AF1"/>
    <w:pPr>
      <w:jc w:val="center"/>
    </w:pPr>
  </w:style>
  <w:style w:type="paragraph" w:customStyle="1" w:styleId="S-Heading2-left">
    <w:name w:val="S - Heading 2 - left"/>
    <w:qFormat/>
    <w:rsid w:val="00165AF1"/>
    <w:pPr>
      <w:spacing w:after="0" w:line="380" w:lineRule="exact"/>
    </w:pPr>
    <w:rPr>
      <w:rFonts w:ascii="Sarala" w:hAnsi="Sarala"/>
      <w:sz w:val="26"/>
    </w:rPr>
  </w:style>
  <w:style w:type="paragraph" w:customStyle="1" w:styleId="S-Heading2-center">
    <w:name w:val="S - Heading 2 - center"/>
    <w:basedOn w:val="S-Heading2-left"/>
    <w:qFormat/>
    <w:rsid w:val="00165AF1"/>
    <w:pPr>
      <w:jc w:val="center"/>
    </w:pPr>
  </w:style>
  <w:style w:type="paragraph" w:customStyle="1" w:styleId="S-Heading3-left">
    <w:name w:val="S - Heading 3 - left"/>
    <w:qFormat/>
    <w:rsid w:val="00165AF1"/>
    <w:pPr>
      <w:spacing w:after="0" w:line="320" w:lineRule="exact"/>
    </w:pPr>
    <w:rPr>
      <w:rFonts w:ascii="Sarala" w:hAnsi="Sarala"/>
      <w:sz w:val="20"/>
    </w:rPr>
  </w:style>
  <w:style w:type="paragraph" w:customStyle="1" w:styleId="S-Heading3-center">
    <w:name w:val="S - Heading 3 - center"/>
    <w:basedOn w:val="S-Heading3-left"/>
    <w:qFormat/>
    <w:rsid w:val="00165AF1"/>
    <w:pPr>
      <w:jc w:val="center"/>
    </w:pPr>
  </w:style>
  <w:style w:type="paragraph" w:customStyle="1" w:styleId="S-Bodytext-left">
    <w:name w:val="S - Body text - left"/>
    <w:qFormat/>
    <w:rsid w:val="00165AF1"/>
    <w:pPr>
      <w:spacing w:after="0" w:line="280" w:lineRule="exact"/>
    </w:pPr>
    <w:rPr>
      <w:rFonts w:ascii="Sarala" w:hAnsi="Sarala"/>
      <w:sz w:val="16"/>
    </w:rPr>
  </w:style>
  <w:style w:type="paragraph" w:customStyle="1" w:styleId="S-Bodytext-center">
    <w:name w:val="S - Body text - center"/>
    <w:basedOn w:val="S-Bodytext-left"/>
    <w:qFormat/>
    <w:rsid w:val="00165AF1"/>
    <w:pPr>
      <w:jc w:val="center"/>
    </w:pPr>
  </w:style>
  <w:style w:type="paragraph" w:customStyle="1" w:styleId="S-Number1-center">
    <w:name w:val="S - Number 1 - center"/>
    <w:qFormat/>
    <w:rsid w:val="00165AF1"/>
    <w:pPr>
      <w:spacing w:after="0" w:line="660" w:lineRule="exact"/>
      <w:jc w:val="center"/>
    </w:pPr>
    <w:rPr>
      <w:rFonts w:ascii="Sarala" w:hAnsi="Sarala"/>
      <w:sz w:val="54"/>
    </w:rPr>
  </w:style>
  <w:style w:type="character" w:customStyle="1" w:styleId="S-FontUsed-regular">
    <w:name w:val="S - Font Used - regular"/>
    <w:basedOn w:val="DefaultParagraphFont"/>
    <w:uiPriority w:val="1"/>
    <w:qFormat/>
    <w:rsid w:val="00E514D4"/>
    <w:rPr>
      <w:rFonts w:ascii="Sarala" w:hAnsi="Sarala"/>
    </w:rPr>
  </w:style>
  <w:style w:type="character" w:customStyle="1" w:styleId="S-FontUsed-bold">
    <w:name w:val="S - Font Used - bold"/>
    <w:basedOn w:val="S-FontUsed-regular"/>
    <w:uiPriority w:val="1"/>
    <w:qFormat/>
    <w:rsid w:val="00E514D4"/>
    <w:rPr>
      <w:rFonts w:ascii="Sarala" w:hAnsi="Sarala"/>
      <w:b/>
    </w:rPr>
  </w:style>
  <w:style w:type="character" w:customStyle="1" w:styleId="S-ColorUsed-white">
    <w:name w:val="S - Color Used - white"/>
    <w:basedOn w:val="S-FontUsed-regular"/>
    <w:uiPriority w:val="1"/>
    <w:qFormat/>
    <w:rsid w:val="00E514D4"/>
    <w:rPr>
      <w:rFonts w:ascii="Sarala" w:hAnsi="Sarala"/>
      <w:b/>
      <w:color w:val="FFFFFF" w:themeColor="background1"/>
    </w:rPr>
  </w:style>
  <w:style w:type="character" w:customStyle="1" w:styleId="S-ColorUsed-Red">
    <w:name w:val="S - Color Used - Red"/>
    <w:basedOn w:val="S-FontUsed-regular"/>
    <w:uiPriority w:val="1"/>
    <w:qFormat/>
    <w:rsid w:val="00BF2C4F"/>
    <w:rPr>
      <w:rFonts w:ascii="Sarala" w:hAnsi="Sarala"/>
      <w:b/>
      <w:color w:val="723A22"/>
    </w:rPr>
  </w:style>
  <w:style w:type="character" w:customStyle="1" w:styleId="Colorused-3Colorused">
    <w:name w:val="Color used - 3 (Color used)"/>
    <w:basedOn w:val="Fontused-regularFontused"/>
    <w:uiPriority w:val="99"/>
    <w:rsid w:val="00934255"/>
    <w:rPr>
      <w:rFonts w:ascii="Sarala" w:hAnsi="Sarala" w:cs="Sarala"/>
      <w:b/>
      <w:bCs/>
      <w:color w:val="004F74"/>
    </w:rPr>
  </w:style>
  <w:style w:type="paragraph" w:customStyle="1" w:styleId="Heading2-centerHeadingHeading2">
    <w:name w:val="Heading 2 - center (Heading:Heading 2)"/>
    <w:basedOn w:val="Normal"/>
    <w:uiPriority w:val="99"/>
    <w:rsid w:val="0003227B"/>
    <w:pPr>
      <w:autoSpaceDE w:val="0"/>
      <w:autoSpaceDN w:val="0"/>
      <w:adjustRightInd w:val="0"/>
      <w:spacing w:after="0" w:line="400" w:lineRule="atLeast"/>
      <w:jc w:val="center"/>
      <w:textAlignment w:val="center"/>
    </w:pPr>
    <w:rPr>
      <w:rFonts w:ascii="Sarala" w:hAnsi="Sarala" w:cs="Sarala"/>
      <w:color w:val="000000"/>
      <w:kern w:val="0"/>
      <w:sz w:val="32"/>
      <w:szCs w:val="32"/>
      <w:lang w:val="en-US"/>
    </w:rPr>
  </w:style>
  <w:style w:type="paragraph" w:customStyle="1" w:styleId="Heading2-leftHeadingHeading2">
    <w:name w:val="Heading 2 - left (Heading:Heading 2)"/>
    <w:basedOn w:val="NoParagraphStyle"/>
    <w:uiPriority w:val="99"/>
    <w:rsid w:val="0003227B"/>
    <w:pPr>
      <w:spacing w:line="400" w:lineRule="atLeast"/>
    </w:pPr>
    <w:rPr>
      <w:rFonts w:cs="Sarala"/>
      <w:sz w:val="32"/>
      <w:szCs w:val="32"/>
    </w:rPr>
  </w:style>
  <w:style w:type="paragraph" w:customStyle="1" w:styleId="Bodytext2-leftBodytext">
    <w:name w:val="Body text 2 - left (Body text)"/>
    <w:basedOn w:val="Bodytext1-leftBodytext"/>
    <w:uiPriority w:val="99"/>
    <w:rsid w:val="0003227B"/>
    <w:pPr>
      <w:spacing w:line="240" w:lineRule="atLeast"/>
    </w:pPr>
  </w:style>
  <w:style w:type="paragraph" w:styleId="NormalWeb">
    <w:name w:val="Normal (Web)"/>
    <w:basedOn w:val="Normal"/>
    <w:uiPriority w:val="99"/>
    <w:semiHidden/>
    <w:unhideWhenUsed/>
    <w:rsid w:val="00C61680"/>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415392">
      <w:bodyDiv w:val="1"/>
      <w:marLeft w:val="0"/>
      <w:marRight w:val="0"/>
      <w:marTop w:val="0"/>
      <w:marBottom w:val="0"/>
      <w:divBdr>
        <w:top w:val="none" w:sz="0" w:space="0" w:color="auto"/>
        <w:left w:val="none" w:sz="0" w:space="0" w:color="auto"/>
        <w:bottom w:val="none" w:sz="0" w:space="0" w:color="auto"/>
        <w:right w:val="none" w:sz="0" w:space="0" w:color="auto"/>
      </w:divBdr>
    </w:div>
    <w:div w:id="556402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png"/><Relationship Id="rId15" Type="http://schemas.openxmlformats.org/officeDocument/2006/relationships/image" Target="media/image70.jpeg"/><Relationship Id="rId10" Type="http://schemas.openxmlformats.org/officeDocument/2006/relationships/image" Target="media/image5.jp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AFE68064</Template>
  <TotalTime>1</TotalTime>
  <Pages>2</Pages>
  <Words>7</Words>
  <Characters>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Japari</dc:creator>
  <cp:keywords/>
  <dc:description/>
  <cp:lastModifiedBy>Hollie Quinn</cp:lastModifiedBy>
  <cp:revision>2</cp:revision>
  <dcterms:created xsi:type="dcterms:W3CDTF">2026-01-26T15:07:00Z</dcterms:created>
  <dcterms:modified xsi:type="dcterms:W3CDTF">2026-01-26T15:07:00Z</dcterms:modified>
</cp:coreProperties>
</file>