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D214669" w14:textId="118DF8E3" w:rsidR="0003227B" w:rsidRDefault="00C616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B17347" wp14:editId="4DEEC5FD">
                <wp:simplePos x="0" y="0"/>
                <wp:positionH relativeFrom="column">
                  <wp:posOffset>1870364</wp:posOffset>
                </wp:positionH>
                <wp:positionV relativeFrom="paragraph">
                  <wp:posOffset>-407324</wp:posOffset>
                </wp:positionV>
                <wp:extent cx="4341340" cy="565266"/>
                <wp:effectExtent l="0" t="0" r="2540" b="6350"/>
                <wp:wrapNone/>
                <wp:docPr id="640756290" name="Text Box 640756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340" cy="565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6263C" w14:textId="0A50730F" w:rsidR="0003227B" w:rsidRPr="00C61680" w:rsidRDefault="00B11E91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60" w:lineRule="atLeast"/>
                              <w:textAlignment w:val="center"/>
                              <w:rPr>
                                <w:rStyle w:val="S-ColorUsed-white"/>
                                <w:rFonts w:ascii="Star Strella" w:hAnsi="Star Strella" w:cs="Sarabun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17347" id="_x0000_t202" coordsize="21600,21600" o:spt="202" path="m,l,21600r21600,l21600,xe">
                <v:stroke joinstyle="miter"/>
                <v:path gradientshapeok="t" o:connecttype="rect"/>
              </v:shapetype>
              <v:shape id="Text Box 640756290" o:spid="_x0000_s1026" type="#_x0000_t202" style="position:absolute;margin-left:147.25pt;margin-top:-32.05pt;width:341.85pt;height:4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" filled="f" stroked="f" strokeweight=".5pt">
                <v:textbox inset="0,0,0,0">
                  <w:txbxContent>
                    <w:p w14:paraId="2F96263C" w14:textId="0A50730F" w:rsidR="0003227B" w:rsidRPr="00C61680" w:rsidRDefault="00B11E91" w:rsidP="0003227B">
                      <w:pPr>
                        <w:autoSpaceDE w:val="0"/>
                        <w:autoSpaceDN w:val="0"/>
                        <w:adjustRightInd w:val="0"/>
                        <w:spacing w:after="0" w:line="460" w:lineRule="atLeast"/>
                        <w:textAlignment w:val="center"/>
                        <w:rPr>
                          <w:rStyle w:val="S-ColorUsed-white"/>
                          <w:rFonts w:ascii="Star Strella" w:hAnsi="Star Strella" w:cs="Sarabun"/>
                          <w:kern w:val="0"/>
                          <w:sz w:val="72"/>
                          <w:szCs w:val="48"/>
                          <w:lang w:val="en-US"/>
                        </w:rPr>
                      </w:pPr>
                      <w:r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4416" behindDoc="0" locked="0" layoutInCell="1" allowOverlap="1" wp14:anchorId="21063451" wp14:editId="29C01311">
            <wp:simplePos x="0" y="0"/>
            <wp:positionH relativeFrom="column">
              <wp:posOffset>-342900</wp:posOffset>
            </wp:positionH>
            <wp:positionV relativeFrom="paragraph">
              <wp:posOffset>-563880</wp:posOffset>
            </wp:positionV>
            <wp:extent cx="1508833" cy="1508833"/>
            <wp:effectExtent l="152400" t="114300" r="110490" b="148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833" cy="1508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A4D5F3" wp14:editId="36C1DCC0">
                <wp:simplePos x="0" y="0"/>
                <wp:positionH relativeFrom="column">
                  <wp:posOffset>1866900</wp:posOffset>
                </wp:positionH>
                <wp:positionV relativeFrom="paragraph">
                  <wp:posOffset>-91440</wp:posOffset>
                </wp:positionV>
                <wp:extent cx="4340860" cy="1760220"/>
                <wp:effectExtent l="0" t="0" r="2540" b="11430"/>
                <wp:wrapNone/>
                <wp:docPr id="2007422862" name="Text Box 2007422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76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B0D14" w14:textId="75047770" w:rsidR="0003227B" w:rsidRPr="0059737A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1120" w:lineRule="atLeast"/>
                              <w:textAlignment w:val="center"/>
                              <w:rPr>
                                <w:rStyle w:val="S-ColorUsed-white"/>
                                <w:rFonts w:ascii="Sarabun" w:hAnsi="Sarabun" w:cs="Sarabun"/>
                                <w:bCs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>Curriculum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  <w:r w:rsidR="0003227B"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A4D5F3" id="Text Box 2007422862" o:spid="_x0000_s1027" type="#_x0000_t202" style="position:absolute;margin-left:147pt;margin-top:-7.2pt;width:341.8pt;height:138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" filled="f" stroked="f" strokeweight=".5pt">
                <v:textbox inset="0,0,0,0">
                  <w:txbxContent>
                    <w:p w14:paraId="365B0D14" w14:textId="75047770" w:rsidR="0003227B" w:rsidRPr="0059737A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1120" w:lineRule="atLeast"/>
                        <w:textAlignment w:val="center"/>
                        <w:rPr>
                          <w:rStyle w:val="S-ColorUsed-white"/>
                          <w:rFonts w:ascii="Sarabun" w:hAnsi="Sarabun" w:cs="Sarabun"/>
                          <w:bCs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>Curriculum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  <w:r w:rsidR="0003227B"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B2610B9" wp14:editId="10DF02E7">
                <wp:simplePos x="0" y="0"/>
                <wp:positionH relativeFrom="column">
                  <wp:posOffset>-915670</wp:posOffset>
                </wp:positionH>
                <wp:positionV relativeFrom="paragraph">
                  <wp:posOffset>-908050</wp:posOffset>
                </wp:positionV>
                <wp:extent cx="7563557" cy="3842284"/>
                <wp:effectExtent l="0" t="0" r="0" b="6350"/>
                <wp:wrapNone/>
                <wp:docPr id="1640908530" name="Freeform 240011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557" cy="3842284"/>
                        </a:xfrm>
                        <a:custGeom>
                          <a:avLst/>
                          <a:gdLst>
                            <a:gd name="connsiteX0" fmla="*/ 0 w 7563557"/>
                            <a:gd name="connsiteY0" fmla="*/ 0 h 3842284"/>
                            <a:gd name="connsiteX1" fmla="*/ 7563558 w 7563557"/>
                            <a:gd name="connsiteY1" fmla="*/ 0 h 3842284"/>
                            <a:gd name="connsiteX2" fmla="*/ 7563558 w 7563557"/>
                            <a:gd name="connsiteY2" fmla="*/ 3842284 h 3842284"/>
                            <a:gd name="connsiteX3" fmla="*/ 0 w 7563557"/>
                            <a:gd name="connsiteY3" fmla="*/ 3842284 h 3842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563557" h="3842284">
                              <a:moveTo>
                                <a:pt x="0" y="0"/>
                              </a:moveTo>
                              <a:lnTo>
                                <a:pt x="7563558" y="0"/>
                              </a:lnTo>
                              <a:lnTo>
                                <a:pt x="7563558" y="3842284"/>
                              </a:lnTo>
                              <a:lnTo>
                                <a:pt x="0" y="38422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18282F" id="Freeform 240011757" o:spid="_x0000_s1026" style="position:absolute;margin-left:-72.1pt;margin-top:-71.5pt;width:595.55pt;height:302.5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3557,384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" path="m,l7563558,r,3842284l,3842284,,xe" fillcolor="#7f7f7f [1612]" stroked="f" strokeweight=".35264mm">
                <v:stroke joinstyle="miter"/>
                <v:path arrowok="t" o:connecttype="custom" o:connectlocs="0,0;7563558,0;7563558,3842284;0,3842284" o:connectangles="0,0,0,0"/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7AEAB0" wp14:editId="13FB26B1">
                <wp:simplePos x="0" y="0"/>
                <wp:positionH relativeFrom="column">
                  <wp:posOffset>175233</wp:posOffset>
                </wp:positionH>
                <wp:positionV relativeFrom="paragraph">
                  <wp:posOffset>60535</wp:posOffset>
                </wp:positionV>
                <wp:extent cx="719838" cy="280374"/>
                <wp:effectExtent l="0" t="0" r="4445" b="0"/>
                <wp:wrapNone/>
                <wp:docPr id="645822096" name="Text Box 64582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8" cy="280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7F24E" w14:textId="5E54F6D6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jc w:val="center"/>
                              <w:textAlignment w:val="center"/>
                              <w:rPr>
                                <w:rStyle w:val="S-FontUsed-regular"/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7AEAB0" id="Text Box 645822096" o:spid="_x0000_s1028" type="#_x0000_t202" style="position:absolute;margin-left:13.8pt;margin-top:4.75pt;width:56.7pt;height:22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" filled="f" stroked="f" strokeweight=".5pt">
                <v:textbox inset="0,0,0,0">
                  <w:txbxContent>
                    <w:p w14:paraId="0807F24E" w14:textId="5E54F6D6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jc w:val="center"/>
                        <w:textAlignment w:val="center"/>
                        <w:rPr>
                          <w:rStyle w:val="S-FontUsed-regular"/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p w14:paraId="6E138E87" w14:textId="28C5069F" w:rsidR="00904AC0" w:rsidRDefault="00B91ADE" w:rsidP="00485D7A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75863B7A" wp14:editId="3360A69F">
                <wp:simplePos x="0" y="0"/>
                <wp:positionH relativeFrom="column">
                  <wp:posOffset>2209800</wp:posOffset>
                </wp:positionH>
                <wp:positionV relativeFrom="paragraph">
                  <wp:posOffset>6541136</wp:posOffset>
                </wp:positionV>
                <wp:extent cx="4244340" cy="1264920"/>
                <wp:effectExtent l="19050" t="19050" r="22860" b="1143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264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00E21" w14:textId="7673A958" w:rsidR="005225A1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4E348343" w14:textId="5DD82528" w:rsidR="00B91ADE" w:rsidRPr="00B91ADE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We are looking at reading numbers within five, matching number to quantity and also shapes within the environment.</w:t>
                            </w:r>
                          </w:p>
                          <w:p w14:paraId="71DB0B7C" w14:textId="77777777" w:rsidR="005225A1" w:rsidRPr="005225A1" w:rsidRDefault="005225A1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63B7A" id="Text Box 2" o:spid="_x0000_s1029" type="#_x0000_t202" style="position:absolute;margin-left:174pt;margin-top:515.05pt;width:334.2pt;height:99.6pt;z-index:-25134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" filled="f" strokecolor="#4e95d9 [1631]" strokeweight="2.25pt">
                <v:textbox>
                  <w:txbxContent>
                    <w:p w14:paraId="7C700E21" w14:textId="7673A958" w:rsidR="005225A1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4E348343" w14:textId="5DD82528" w:rsidR="00B91ADE" w:rsidRPr="00B91ADE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We are looking at reading numbers within five, matching number to quantity and also shapes within the environment.</w:t>
                      </w:r>
                    </w:p>
                    <w:p w14:paraId="71DB0B7C" w14:textId="77777777" w:rsidR="005225A1" w:rsidRPr="005225A1" w:rsidRDefault="005225A1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1E9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F72B4F" wp14:editId="7CAD080C">
                <wp:simplePos x="0" y="0"/>
                <wp:positionH relativeFrom="column">
                  <wp:posOffset>-296545</wp:posOffset>
                </wp:positionH>
                <wp:positionV relativeFrom="paragraph">
                  <wp:posOffset>6981190</wp:posOffset>
                </wp:positionV>
                <wp:extent cx="1789200" cy="1667435"/>
                <wp:effectExtent l="0" t="0" r="1905" b="0"/>
                <wp:wrapNone/>
                <wp:docPr id="10423531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1667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6DA67" w14:textId="2A7DEFD0" w:rsid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Welcome to this half-term</w:t>
                            </w:r>
                            <w:r w:rsidR="00B11E91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in Nursery</w:t>
                            </w:r>
                          </w:p>
                          <w:p w14:paraId="4C84342D" w14:textId="06D281A9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  <w:p w14:paraId="54C4E5AB" w14:textId="0355FC3F" w:rsidR="00CF3492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Cartwright, Miss </w:t>
                            </w: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Pantall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and Miss Gaunt are excited to begin a new topic.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2B4F" id="Text Box 211371035" o:spid="_x0000_s1030" type="#_x0000_t202" style="position:absolute;margin-left:-23.35pt;margin-top:549.7pt;width:140.9pt;height:131.3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" filled="f" stroked="f" strokeweight=".5pt">
                <v:textbox inset="0,0,0,0">
                  <w:txbxContent>
                    <w:p w14:paraId="5C76DA67" w14:textId="2A7DEFD0" w:rsid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Welcome to this half-term</w:t>
                      </w:r>
                      <w:r w:rsidR="00B11E91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in Nursery</w:t>
                      </w:r>
                    </w:p>
                    <w:p w14:paraId="4C84342D" w14:textId="06D281A9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  <w:p w14:paraId="54C4E5AB" w14:textId="0355FC3F" w:rsidR="00CF3492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Cartwright, Miss </w:t>
                      </w: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Pantall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and Miss Gaunt are excited to begin a new topic.</w:t>
                      </w: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117FBFC" wp14:editId="535698A7">
                <wp:simplePos x="0" y="0"/>
                <wp:positionH relativeFrom="column">
                  <wp:posOffset>-312420</wp:posOffset>
                </wp:positionH>
                <wp:positionV relativeFrom="paragraph">
                  <wp:posOffset>6251575</wp:posOffset>
                </wp:positionV>
                <wp:extent cx="2113857" cy="510540"/>
                <wp:effectExtent l="0" t="0" r="1270" b="3810"/>
                <wp:wrapNone/>
                <wp:docPr id="3083834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857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9C111" w14:textId="27AAC3FE" w:rsidR="00151C01" w:rsidRPr="00C61680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Class </w:t>
                            </w:r>
                            <w:proofErr w:type="gramStart"/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teacher</w:t>
                            </w:r>
                            <w:r w:rsidR="00C61680">
                              <w:rPr>
                                <w:rFonts w:ascii="Cambria" w:hAnsi="Cambri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’s </w:t>
                            </w: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 Message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7FBFC" id="_x0000_s1031" type="#_x0000_t202" style="position:absolute;margin-left:-24.6pt;margin-top:492.25pt;width:166.45pt;height:40.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" filled="f" stroked="f" strokeweight=".5pt">
                <v:textbox inset="0,0,0,0">
                  <w:txbxContent>
                    <w:p w14:paraId="6989C111" w14:textId="27AAC3FE" w:rsidR="00151C01" w:rsidRPr="00C61680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Class </w:t>
                      </w:r>
                      <w:proofErr w:type="gramStart"/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teacher</w:t>
                      </w:r>
                      <w:r w:rsidR="00C61680">
                        <w:rPr>
                          <w:rFonts w:ascii="Cambria" w:hAnsi="Cambri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’s </w:t>
                      </w: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 Message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w:drawing>
          <wp:anchor distT="0" distB="0" distL="114300" distR="114300" simplePos="0" relativeHeight="251973632" behindDoc="1" locked="0" layoutInCell="1" allowOverlap="1" wp14:anchorId="5F3B10CA" wp14:editId="385D090D">
            <wp:simplePos x="0" y="0"/>
            <wp:positionH relativeFrom="page">
              <wp:align>right</wp:align>
            </wp:positionH>
            <wp:positionV relativeFrom="paragraph">
              <wp:posOffset>982112</wp:posOffset>
            </wp:positionV>
            <wp:extent cx="4652813" cy="3155870"/>
            <wp:effectExtent l="0" t="0" r="0" b="6985"/>
            <wp:wrapNone/>
            <wp:docPr id="42" name="Picture 42" descr="Top 30 Books Every Child Needs In Their Personal Library - The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30 Books Every Child Needs In Their Personal Library - The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1127" r="8134" b="14971"/>
                    <a:stretch/>
                  </pic:blipFill>
                  <pic:spPr bwMode="auto">
                    <a:xfrm>
                      <a:off x="0" y="0"/>
                      <a:ext cx="4652813" cy="31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7C2753AB" wp14:editId="7F13D5EB">
                <wp:simplePos x="0" y="0"/>
                <wp:positionH relativeFrom="column">
                  <wp:posOffset>2232660</wp:posOffset>
                </wp:positionH>
                <wp:positionV relativeFrom="paragraph">
                  <wp:posOffset>4158615</wp:posOffset>
                </wp:positionV>
                <wp:extent cx="4244340" cy="2242185"/>
                <wp:effectExtent l="19050" t="19050" r="228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5CCFB" w14:textId="0EB90AE2" w:rsidR="0059737A" w:rsidRDefault="0059737A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L</w:t>
                            </w: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earning </w:t>
                            </w:r>
                          </w:p>
                          <w:p w14:paraId="1417D5FB" w14:textId="61CCC2BF" w:rsid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In phonics we are learning about rhythm and rhyming.</w:t>
                            </w: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 We are using musical instruments to help the children begin to make simple rhythms, nursery rhymes to highlight rhyming words and phonics games.</w:t>
                            </w:r>
                          </w:p>
                          <w:p w14:paraId="075809B5" w14:textId="667D780E" w:rsidR="00B91ADE" w:rsidRP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are learning about the traditional tales of The Three Little Pigs and then The Billy Goats Gruff.</w:t>
                            </w:r>
                          </w:p>
                          <w:p w14:paraId="6598DE5C" w14:textId="77777777" w:rsidR="005225A1" w:rsidRPr="005225A1" w:rsidRDefault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3AB" id="_x0000_s1032" type="#_x0000_t202" style="position:absolute;margin-left:175.8pt;margin-top:327.45pt;width:334.2pt;height:176.55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" filled="f" strokecolor="yellow" strokeweight="2.25pt">
                <v:textbox>
                  <w:txbxContent>
                    <w:p w14:paraId="45C5CCFB" w14:textId="0EB90AE2" w:rsidR="0059737A" w:rsidRDefault="0059737A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English 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>L</w:t>
                      </w: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earning </w:t>
                      </w:r>
                    </w:p>
                    <w:p w14:paraId="1417D5FB" w14:textId="61CCC2BF" w:rsid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In phonics we are learning about rhythm and rhyming.</w:t>
                      </w:r>
                      <w:r>
                        <w:rPr>
                          <w:rFonts w:ascii="Verdana" w:hAnsi="Verdana"/>
                          <w:lang w:val="en-US"/>
                        </w:rPr>
                        <w:t xml:space="preserve"> We are using musical instruments to help the children begin to make simple rhythms, nursery rhymes to highlight rhyming words and phonics games.</w:t>
                      </w:r>
                    </w:p>
                    <w:p w14:paraId="075809B5" w14:textId="667D780E" w:rsidR="00B91ADE" w:rsidRP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are learning about the traditional tales of The Three Little Pigs and then The Billy Goats Gruff.</w:t>
                      </w:r>
                    </w:p>
                    <w:p w14:paraId="6598DE5C" w14:textId="77777777" w:rsidR="005225A1" w:rsidRPr="005225A1" w:rsidRDefault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5440" behindDoc="0" locked="0" layoutInCell="1" allowOverlap="1" wp14:anchorId="7946D61E" wp14:editId="19A20785">
            <wp:simplePos x="0" y="0"/>
            <wp:positionH relativeFrom="page">
              <wp:posOffset>613568</wp:posOffset>
            </wp:positionH>
            <wp:positionV relativeFrom="paragraph">
              <wp:posOffset>4331335</wp:posOffset>
            </wp:positionV>
            <wp:extent cx="1874520" cy="185626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4" t="13562" r="13017" b="15121"/>
                    <a:stretch/>
                  </pic:blipFill>
                  <pic:spPr bwMode="auto">
                    <a:xfrm>
                      <a:off x="0" y="0"/>
                      <a:ext cx="1874520" cy="1856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5D6DC0BA" wp14:editId="00DE3909">
                <wp:simplePos x="0" y="0"/>
                <wp:positionH relativeFrom="column">
                  <wp:posOffset>-269958</wp:posOffset>
                </wp:positionH>
                <wp:positionV relativeFrom="paragraph">
                  <wp:posOffset>4466171</wp:posOffset>
                </wp:positionV>
                <wp:extent cx="1615680" cy="1615904"/>
                <wp:effectExtent l="0" t="0" r="0" b="0"/>
                <wp:wrapNone/>
                <wp:docPr id="15778076" name="Freeform 924941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680" cy="1615904"/>
                        </a:xfrm>
                        <a:custGeom>
                          <a:avLst/>
                          <a:gdLst>
                            <a:gd name="connsiteX0" fmla="*/ 807840 w 1615680"/>
                            <a:gd name="connsiteY0" fmla="*/ 1615904 h 1615904"/>
                            <a:gd name="connsiteX1" fmla="*/ 1615680 w 1615680"/>
                            <a:gd name="connsiteY1" fmla="*/ 807952 h 1615904"/>
                            <a:gd name="connsiteX2" fmla="*/ 807840 w 1615680"/>
                            <a:gd name="connsiteY2" fmla="*/ 0 h 1615904"/>
                            <a:gd name="connsiteX3" fmla="*/ 0 w 1615680"/>
                            <a:gd name="connsiteY3" fmla="*/ 807952 h 1615904"/>
                            <a:gd name="connsiteX4" fmla="*/ 807840 w 1615680"/>
                            <a:gd name="connsiteY4" fmla="*/ 1615904 h 1615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15680" h="1615904">
                              <a:moveTo>
                                <a:pt x="807840" y="1615904"/>
                              </a:moveTo>
                              <a:cubicBezTo>
                                <a:pt x="1253944" y="1615904"/>
                                <a:pt x="1615680" y="1254245"/>
                                <a:pt x="1615680" y="807952"/>
                              </a:cubicBezTo>
                              <a:cubicBezTo>
                                <a:pt x="1615680" y="361660"/>
                                <a:pt x="1253944" y="0"/>
                                <a:pt x="807840" y="0"/>
                              </a:cubicBezTo>
                              <a:cubicBezTo>
                                <a:pt x="361737" y="0"/>
                                <a:pt x="0" y="361660"/>
                                <a:pt x="0" y="807952"/>
                              </a:cubicBezTo>
                              <a:cubicBezTo>
                                <a:pt x="0" y="1254245"/>
                                <a:pt x="361737" y="1615904"/>
                                <a:pt x="807840" y="1615904"/>
                              </a:cubicBezTo>
                            </a:path>
                          </a:pathLst>
                        </a:cu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" r="-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7B62B" id="Freeform 924941932" o:spid="_x0000_s1026" style="position:absolute;margin-left:-21.25pt;margin-top:351.65pt;width:127.2pt;height:127.2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5680,1615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" path="m807840,1615904v446104,,807840,-361659,807840,-807952c1615680,361660,1253944,,807840,,361737,,,361660,,807952v,446293,361737,807952,807840,807952e" stroked="f" strokeweight=".35264mm">
                <v:fill r:id="rId9" o:title="" recolor="t" rotate="t" type="frame"/>
                <v:stroke joinstyle="miter"/>
                <v:path arrowok="t" o:connecttype="custom" o:connectlocs="807840,1615904;1615680,807952;807840,0;0,807952;807840,1615904" o:connectangles="0,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06EE18" wp14:editId="40A80CEB">
                <wp:simplePos x="0" y="0"/>
                <wp:positionH relativeFrom="column">
                  <wp:posOffset>-918210</wp:posOffset>
                </wp:positionH>
                <wp:positionV relativeFrom="paragraph">
                  <wp:posOffset>981710</wp:posOffset>
                </wp:positionV>
                <wp:extent cx="3276600" cy="3032760"/>
                <wp:effectExtent l="0" t="0" r="0" b="0"/>
                <wp:wrapNone/>
                <wp:docPr id="1063997201" name="Freeform 181602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032760"/>
                        </a:xfrm>
                        <a:custGeom>
                          <a:avLst/>
                          <a:gdLst>
                            <a:gd name="connsiteX0" fmla="*/ 2797327 w 2797327"/>
                            <a:gd name="connsiteY0" fmla="*/ 2632389 h 3013872"/>
                            <a:gd name="connsiteX1" fmla="*/ 2797327 w 2797327"/>
                            <a:gd name="connsiteY1" fmla="*/ 381611 h 3013872"/>
                            <a:gd name="connsiteX2" fmla="*/ 2415770 w 2797327"/>
                            <a:gd name="connsiteY2" fmla="*/ 0 h 3013872"/>
                            <a:gd name="connsiteX3" fmla="*/ 0 w 2797327"/>
                            <a:gd name="connsiteY3" fmla="*/ 0 h 3013872"/>
                            <a:gd name="connsiteX4" fmla="*/ 0 w 2797327"/>
                            <a:gd name="connsiteY4" fmla="*/ 3013873 h 3013872"/>
                            <a:gd name="connsiteX5" fmla="*/ 2415770 w 2797327"/>
                            <a:gd name="connsiteY5" fmla="*/ 3013873 h 3013872"/>
                            <a:gd name="connsiteX6" fmla="*/ 2797327 w 2797327"/>
                            <a:gd name="connsiteY6" fmla="*/ 2632262 h 3013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797327" h="3013872">
                              <a:moveTo>
                                <a:pt x="2797327" y="2632389"/>
                              </a:moveTo>
                              <a:lnTo>
                                <a:pt x="2797327" y="381611"/>
                              </a:lnTo>
                              <a:cubicBezTo>
                                <a:pt x="2797327" y="170918"/>
                                <a:pt x="2626560" y="0"/>
                                <a:pt x="2415770" y="0"/>
                              </a:cubicBezTo>
                              <a:lnTo>
                                <a:pt x="0" y="0"/>
                              </a:lnTo>
                              <a:lnTo>
                                <a:pt x="0" y="3013873"/>
                              </a:lnTo>
                              <a:lnTo>
                                <a:pt x="2415770" y="3013873"/>
                              </a:lnTo>
                              <a:cubicBezTo>
                                <a:pt x="2626433" y="3013873"/>
                                <a:pt x="2797327" y="2843082"/>
                                <a:pt x="2797327" y="2632262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D730587" w14:textId="0A047D66" w:rsidR="00C61680" w:rsidRPr="00C61680" w:rsidRDefault="00C61680" w:rsidP="00C61680">
                            <w:pPr>
                              <w:jc w:val="center"/>
                              <w:rPr>
                                <w:sz w:val="40"/>
                                <w:szCs w:val="56"/>
                              </w:rPr>
                            </w:pPr>
                            <w:r w:rsidRPr="00C61680">
                              <w:rPr>
                                <w:sz w:val="40"/>
                                <w:szCs w:val="56"/>
                              </w:rPr>
                              <w:t>“The more that you read, the more things you will know. The more that you learn, the more places you’ll go.”</w:t>
                            </w:r>
                            <w:r w:rsidRPr="00C61680">
                              <w:rPr>
                                <w:sz w:val="40"/>
                                <w:szCs w:val="56"/>
                              </w:rPr>
                              <w:br/>
                              <w:t>– </w:t>
                            </w:r>
                            <w:proofErr w:type="spellStart"/>
                            <w:r w:rsidRPr="00C61680">
                              <w:rPr>
                                <w:sz w:val="40"/>
                                <w:szCs w:val="56"/>
                              </w:rPr>
                              <w:t>Dr.</w:t>
                            </w:r>
                            <w:proofErr w:type="spellEnd"/>
                            <w:r w:rsidRPr="00C61680">
                              <w:rPr>
                                <w:sz w:val="40"/>
                                <w:szCs w:val="56"/>
                              </w:rPr>
                              <w:t xml:space="preserve"> Seuss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06EE18" id="Freeform 1816021374" o:spid="_x0000_s1032" style="position:absolute;margin-left:-72.3pt;margin-top:77.3pt;width:258pt;height:238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7327,30138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" adj="-11796480,,5400" path="m2797327,2632389r,-2250778c2797327,170918,2626560,,2415770,l,,,3013873r2415770,c2626433,3013873,2797327,2843082,2797327,2632262e" fillcolor="#d8d8d8 [2732]" stroked="f" strokeweight=".35264mm">
                <v:stroke joinstyle="miter"/>
                <v:formulas/>
                <v:path arrowok="t" o:connecttype="custom" o:connectlocs="3276600,2648886;3276600,384003;2829670,0;0,0;0,3032761;2829670,3032761;3276600,2648758" o:connectangles="0,0,0,0,0,0,0" textboxrect="0,0,2797327,3013872"/>
                <v:textbox>
                  <w:txbxContent>
                    <w:p w14:paraId="7D730587" w14:textId="0A047D66" w:rsidR="00C61680" w:rsidRPr="00C61680" w:rsidRDefault="00C61680" w:rsidP="00C61680">
                      <w:pPr>
                        <w:jc w:val="center"/>
                        <w:rPr>
                          <w:sz w:val="40"/>
                          <w:szCs w:val="56"/>
                        </w:rPr>
                      </w:pPr>
                      <w:r w:rsidRPr="00C61680">
                        <w:rPr>
                          <w:sz w:val="40"/>
                          <w:szCs w:val="56"/>
                        </w:rPr>
                        <w:t>“The more that you read, the more things you will know. The more that you learn, the more places you’ll go.”</w:t>
                      </w:r>
                      <w:r w:rsidRPr="00C61680">
                        <w:rPr>
                          <w:sz w:val="40"/>
                          <w:szCs w:val="56"/>
                        </w:rPr>
                        <w:br/>
                        <w:t>– </w:t>
                      </w:r>
                      <w:proofErr w:type="spellStart"/>
                      <w:r w:rsidRPr="00C61680">
                        <w:rPr>
                          <w:sz w:val="40"/>
                          <w:szCs w:val="56"/>
                        </w:rPr>
                        <w:t>Dr.</w:t>
                      </w:r>
                      <w:proofErr w:type="spellEnd"/>
                      <w:r w:rsidRPr="00C61680">
                        <w:rPr>
                          <w:sz w:val="40"/>
                          <w:szCs w:val="56"/>
                        </w:rPr>
                        <w:t xml:space="preserve"> Seuss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716B37C1" wp14:editId="4A400B1A">
                <wp:simplePos x="0" y="0"/>
                <wp:positionH relativeFrom="column">
                  <wp:posOffset>1522970</wp:posOffset>
                </wp:positionH>
                <wp:positionV relativeFrom="paragraph">
                  <wp:posOffset>982276</wp:posOffset>
                </wp:positionV>
                <wp:extent cx="5124917" cy="3013745"/>
                <wp:effectExtent l="0" t="0" r="0" b="0"/>
                <wp:wrapNone/>
                <wp:docPr id="1145528585" name="Freeform 1387178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917" cy="3013745"/>
                        </a:xfrm>
                        <a:custGeom>
                          <a:avLst/>
                          <a:gdLst>
                            <a:gd name="connsiteX0" fmla="*/ 0 w 5124917"/>
                            <a:gd name="connsiteY0" fmla="*/ 0 h 3013745"/>
                            <a:gd name="connsiteX1" fmla="*/ 5124917 w 5124917"/>
                            <a:gd name="connsiteY1" fmla="*/ 0 h 3013745"/>
                            <a:gd name="connsiteX2" fmla="*/ 5124917 w 5124917"/>
                            <a:gd name="connsiteY2" fmla="*/ 3013746 h 3013745"/>
                            <a:gd name="connsiteX3" fmla="*/ 0 w 5124917"/>
                            <a:gd name="connsiteY3" fmla="*/ 3013746 h 301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24917" h="3013745">
                              <a:moveTo>
                                <a:pt x="0" y="0"/>
                              </a:moveTo>
                              <a:lnTo>
                                <a:pt x="5124917" y="0"/>
                              </a:lnTo>
                              <a:lnTo>
                                <a:pt x="5124917" y="3013746"/>
                              </a:lnTo>
                              <a:lnTo>
                                <a:pt x="0" y="3013746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35025" b="-35025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9E48CE3" w14:textId="23E0F821" w:rsidR="0059737A" w:rsidRDefault="0059737A" w:rsidP="005225A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37C1" id="Freeform 1387178220" o:spid="_x0000_s1034" style="position:absolute;margin-left:119.9pt;margin-top:77.35pt;width:403.55pt;height:237.3pt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24917,3013745" o:spt="10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U2PC94bXBHSW1nOmhlaWdo&#10;dD4KICAgICAgICAgICAgICAgICAgPHhtcEdJbWc6Zm9ybWF0PkpQRUc8L3htcEdJbWc6Zm9ybWF0&#10;PgogICAgICAgICAgICAgICAgICA8eG1wR0ltZzppbWFnZT4vOWovNEFBUVNrWkpSZ0FCQWdFQVNB&#10;QklBQUQvN1FBc1VHaHZkRzl6YUc5d0lETXVNQUE0UWtsTkErMEFBQUFBQUJBQVNBQUFBQUVBJiN4&#10;QTtBUUJJ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kF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" adj="-11796480,,5400" path="m,l5124917,r,3013746l,3013746,,xe" stroked="f" strokeweight=".35264mm">
                <v:fill r:id="rId11" o:title="" recolor="t" rotate="t" type="frame"/>
                <v:stroke joinstyle="miter"/>
                <v:formulas/>
                <v:path arrowok="t" o:connecttype="custom" o:connectlocs="0,0;5124917,0;5124917,3013746;0,3013746" o:connectangles="0,0,0,0" textboxrect="0,0,5124917,3013745"/>
                <v:textbox>
                  <w:txbxContent>
                    <w:p w14:paraId="79E48CE3" w14:textId="23E0F821" w:rsidR="0059737A" w:rsidRDefault="0059737A" w:rsidP="005225A1"/>
                  </w:txbxContent>
                </v:textbox>
              </v:shape>
            </w:pict>
          </mc:Fallback>
        </mc:AlternateContent>
      </w:r>
      <w:r w:rsidR="00F741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2B898C" wp14:editId="4494DB28">
                <wp:simplePos x="0" y="0"/>
                <wp:positionH relativeFrom="column">
                  <wp:posOffset>1872114</wp:posOffset>
                </wp:positionH>
                <wp:positionV relativeFrom="paragraph">
                  <wp:posOffset>5256162</wp:posOffset>
                </wp:positionV>
                <wp:extent cx="4122000" cy="712270"/>
                <wp:effectExtent l="0" t="0" r="5715" b="0"/>
                <wp:wrapNone/>
                <wp:docPr id="1680360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000" cy="71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87A90" w14:textId="39A8E3DC" w:rsidR="00F7419D" w:rsidRPr="00F7419D" w:rsidRDefault="00F7419D" w:rsidP="00F7419D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2B898C" id="_x0000_s1035" type="#_x0000_t202" style="position:absolute;margin-left:147.4pt;margin-top:413.85pt;width:324.55pt;height:56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" filled="f" stroked="f" strokeweight=".5pt">
                <v:textbox inset="0,0,0,0">
                  <w:txbxContent>
                    <w:p w14:paraId="4AD87A90" w14:textId="39A8E3DC" w:rsidR="00F7419D" w:rsidRPr="00F7419D" w:rsidRDefault="00F7419D" w:rsidP="00F7419D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8DD2F1" wp14:editId="0DDED053">
                <wp:simplePos x="0" y="0"/>
                <wp:positionH relativeFrom="column">
                  <wp:posOffset>-272415</wp:posOffset>
                </wp:positionH>
                <wp:positionV relativeFrom="paragraph">
                  <wp:posOffset>1266190</wp:posOffset>
                </wp:positionV>
                <wp:extent cx="1792800" cy="328376"/>
                <wp:effectExtent l="0" t="0" r="0" b="1905"/>
                <wp:wrapNone/>
                <wp:docPr id="718601094" name="Text Box 71860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800" cy="3283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AD20" w14:textId="6DFB8442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INSIDE THIS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A8DD2F1" id="Text Box 718601094" o:spid="_x0000_s1036" type="#_x0000_t202" style="position:absolute;margin-left:-21.45pt;margin-top:99.7pt;width:141.15pt;height:25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" filled="f" stroked="f" strokeweight=".5pt">
                <v:textbox inset="0,0,0,0">
                  <w:txbxContent>
                    <w:p w14:paraId="08ECAD20" w14:textId="6DFB8442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  <w:t>INSIDE THIS NEWS</w:t>
                      </w:r>
                    </w:p>
                  </w:txbxContent>
                </v:textbox>
              </v:shape>
            </w:pict>
          </mc:Fallback>
        </mc:AlternateContent>
      </w:r>
      <w:r w:rsidR="0003227B">
        <w:br w:type="page"/>
      </w:r>
      <w:r w:rsidR="00AC7805"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77728" behindDoc="0" locked="0" layoutInCell="1" allowOverlap="1" wp14:anchorId="2FC2FF36" wp14:editId="711D0742">
                <wp:simplePos x="0" y="0"/>
                <wp:positionH relativeFrom="column">
                  <wp:posOffset>2125980</wp:posOffset>
                </wp:positionH>
                <wp:positionV relativeFrom="paragraph">
                  <wp:posOffset>3931920</wp:posOffset>
                </wp:positionV>
                <wp:extent cx="4283075" cy="3428365"/>
                <wp:effectExtent l="0" t="0" r="3175" b="63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3075" cy="34283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C8802" w14:textId="4E7EFC26" w:rsidR="00E03B0D" w:rsidRPr="00AC7805" w:rsidRDefault="00AC7805" w:rsidP="00AC7805">
                            <w:pPr>
                              <w:pStyle w:val="ListParagraph"/>
                              <w:rPr>
                                <w:sz w:val="40"/>
                                <w:szCs w:val="40"/>
                              </w:rPr>
                            </w:pPr>
                            <w:r w:rsidRPr="00AC7805">
                              <w:rPr>
                                <w:sz w:val="40"/>
                                <w:szCs w:val="40"/>
                              </w:rPr>
                              <w:t xml:space="preserve">Body parts – </w:t>
                            </w:r>
                          </w:p>
                          <w:p w14:paraId="163EB299" w14:textId="55E9524E" w:rsidR="00AC7805" w:rsidRDefault="00AC7805" w:rsidP="00AC7805">
                            <w:pPr>
                              <w:pStyle w:val="ListParagraph"/>
                              <w:rPr>
                                <w:sz w:val="40"/>
                                <w:szCs w:val="40"/>
                              </w:rPr>
                            </w:pPr>
                            <w:r w:rsidRPr="00AC7805">
                              <w:rPr>
                                <w:sz w:val="40"/>
                                <w:szCs w:val="40"/>
                              </w:rPr>
                              <w:t>Can you help your child to use these words every day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and point to them?</w:t>
                            </w:r>
                          </w:p>
                          <w:p w14:paraId="762E011E" w14:textId="57066A15" w:rsidR="00AC7805" w:rsidRDefault="00AC7805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Head  </w:t>
                            </w:r>
                          </w:p>
                          <w:p w14:paraId="060370C1" w14:textId="7631C5B2" w:rsidR="00AC7805" w:rsidRDefault="00AC7805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Feet</w:t>
                            </w:r>
                          </w:p>
                          <w:p w14:paraId="6E7A2B95" w14:textId="73075CF0" w:rsidR="00AC7805" w:rsidRDefault="00AC7805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Arms</w:t>
                            </w:r>
                          </w:p>
                          <w:p w14:paraId="7C8564E3" w14:textId="156B7D1D" w:rsidR="00AC7805" w:rsidRDefault="00AC7805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Neck</w:t>
                            </w:r>
                          </w:p>
                          <w:p w14:paraId="57AB86C5" w14:textId="598A4BFB" w:rsidR="00AC7805" w:rsidRPr="00AC7805" w:rsidRDefault="00AC7805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2FF36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167.4pt;margin-top:309.6pt;width:337.25pt;height:269.95pt;z-index:25197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" fillcolor="#d8d8d8 [2732]" stroked="f">
                <v:textbox>
                  <w:txbxContent>
                    <w:p w14:paraId="338C8802" w14:textId="4E7EFC26" w:rsidR="00E03B0D" w:rsidRPr="00AC7805" w:rsidRDefault="00AC7805" w:rsidP="00AC7805">
                      <w:pPr>
                        <w:pStyle w:val="ListParagraph"/>
                        <w:rPr>
                          <w:sz w:val="40"/>
                          <w:szCs w:val="40"/>
                        </w:rPr>
                      </w:pPr>
                      <w:r w:rsidRPr="00AC7805">
                        <w:rPr>
                          <w:sz w:val="40"/>
                          <w:szCs w:val="40"/>
                        </w:rPr>
                        <w:t xml:space="preserve">Body parts – </w:t>
                      </w:r>
                    </w:p>
                    <w:p w14:paraId="163EB299" w14:textId="55E9524E" w:rsidR="00AC7805" w:rsidRDefault="00AC7805" w:rsidP="00AC7805">
                      <w:pPr>
                        <w:pStyle w:val="ListParagraph"/>
                        <w:rPr>
                          <w:sz w:val="40"/>
                          <w:szCs w:val="40"/>
                        </w:rPr>
                      </w:pPr>
                      <w:r w:rsidRPr="00AC7805">
                        <w:rPr>
                          <w:sz w:val="40"/>
                          <w:szCs w:val="40"/>
                        </w:rPr>
                        <w:t>Can you help your child to use these words every day</w:t>
                      </w:r>
                      <w:r>
                        <w:rPr>
                          <w:sz w:val="40"/>
                          <w:szCs w:val="40"/>
                        </w:rPr>
                        <w:t xml:space="preserve"> and point to them?</w:t>
                      </w:r>
                    </w:p>
                    <w:p w14:paraId="762E011E" w14:textId="57066A15" w:rsidR="00AC7805" w:rsidRDefault="00AC7805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Head  </w:t>
                      </w:r>
                    </w:p>
                    <w:p w14:paraId="060370C1" w14:textId="7631C5B2" w:rsidR="00AC7805" w:rsidRDefault="00AC7805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Feet</w:t>
                      </w:r>
                    </w:p>
                    <w:p w14:paraId="6E7A2B95" w14:textId="73075CF0" w:rsidR="00AC7805" w:rsidRDefault="00AC7805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Arms</w:t>
                      </w:r>
                    </w:p>
                    <w:p w14:paraId="7C8564E3" w14:textId="156B7D1D" w:rsidR="00AC7805" w:rsidRDefault="00AC7805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Neck</w:t>
                      </w:r>
                    </w:p>
                    <w:p w14:paraId="57AB86C5" w14:textId="598A4BFB" w:rsidR="00AC7805" w:rsidRPr="00AC7805" w:rsidRDefault="00AC7805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Toes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23CAA374" wp14:editId="21C4917A">
                <wp:simplePos x="0" y="0"/>
                <wp:positionH relativeFrom="column">
                  <wp:posOffset>2254250</wp:posOffset>
                </wp:positionH>
                <wp:positionV relativeFrom="paragraph">
                  <wp:posOffset>3213735</wp:posOffset>
                </wp:positionV>
                <wp:extent cx="4129204" cy="449580"/>
                <wp:effectExtent l="0" t="0" r="5080" b="7620"/>
                <wp:wrapNone/>
                <wp:docPr id="1790068432" name="Freeform 202797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9204" cy="449580"/>
                        </a:xfrm>
                        <a:custGeom>
                          <a:avLst/>
                          <a:gdLst>
                            <a:gd name="connsiteX0" fmla="*/ 0 w 3573148"/>
                            <a:gd name="connsiteY0" fmla="*/ 0 h 450065"/>
                            <a:gd name="connsiteX1" fmla="*/ 3573148 w 3573148"/>
                            <a:gd name="connsiteY1" fmla="*/ 0 h 450065"/>
                            <a:gd name="connsiteX2" fmla="*/ 3573148 w 3573148"/>
                            <a:gd name="connsiteY2" fmla="*/ 450065 h 450065"/>
                            <a:gd name="connsiteX3" fmla="*/ 0 w 3573148"/>
                            <a:gd name="connsiteY3" fmla="*/ 450065 h 4500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73148" h="450065">
                              <a:moveTo>
                                <a:pt x="0" y="0"/>
                              </a:moveTo>
                              <a:lnTo>
                                <a:pt x="3573148" y="0"/>
                              </a:lnTo>
                              <a:lnTo>
                                <a:pt x="3573148" y="450065"/>
                              </a:lnTo>
                              <a:lnTo>
                                <a:pt x="0" y="45006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241A4A" id="Freeform 202797369" o:spid="_x0000_s1026" style="position:absolute;margin-left:177.5pt;margin-top:253.05pt;width:325.15pt;height:35.4pt;z-index:-25137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3148,450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" path="m,l3573148,r,450065l,450065,,xe" fillcolor="#f2f2f2 [3052]" stroked="f" strokeweight=".35264mm">
                <v:stroke joinstyle="miter"/>
                <v:path arrowok="t" o:connecttype="custom" o:connectlocs="0,0;4129204,0;4129204,449580;0,449580" o:connectangles="0,0,0,0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D1C5588" wp14:editId="4F011AF0">
                <wp:simplePos x="0" y="0"/>
                <wp:positionH relativeFrom="column">
                  <wp:posOffset>2625090</wp:posOffset>
                </wp:positionH>
                <wp:positionV relativeFrom="paragraph">
                  <wp:posOffset>3298190</wp:posOffset>
                </wp:positionV>
                <wp:extent cx="3214800" cy="327259"/>
                <wp:effectExtent l="0" t="0" r="0" b="3175"/>
                <wp:wrapNone/>
                <wp:docPr id="17268666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6252" w14:textId="4A02E470" w:rsidR="00151C01" w:rsidRPr="00C61680" w:rsidRDefault="00AC7805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jc w:val="center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 w:cs="Sarabun"/>
                                <w:color w:val="000000"/>
                                <w:kern w:val="0"/>
                                <w:sz w:val="36"/>
                                <w:szCs w:val="36"/>
                                <w:lang w:val="en-US"/>
                              </w:rPr>
                              <w:t>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5588" id="_x0000_s1038" type="#_x0000_t202" style="position:absolute;margin-left:206.7pt;margin-top:259.7pt;width:253.15pt;height:2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" filled="f" stroked="f" strokeweight=".5pt">
                <v:textbox inset="0,0,0,0">
                  <w:txbxContent>
                    <w:p w14:paraId="2D616252" w14:textId="4A02E470" w:rsidR="00151C01" w:rsidRPr="00C61680" w:rsidRDefault="00AC7805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jc w:val="center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Verdana" w:hAnsi="Verdana" w:cs="Sarabun"/>
                          <w:color w:val="000000"/>
                          <w:kern w:val="0"/>
                          <w:sz w:val="36"/>
                          <w:szCs w:val="36"/>
                          <w:lang w:val="en-US"/>
                        </w:rPr>
                        <w:t>Key words</w:t>
                      </w:r>
                    </w:p>
                  </w:txbxContent>
                </v:textbox>
              </v:shape>
            </w:pict>
          </mc:Fallback>
        </mc:AlternateContent>
      </w:r>
      <w:r w:rsidR="00E03B0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B313161" wp14:editId="4C149641">
                <wp:simplePos x="0" y="0"/>
                <wp:positionH relativeFrom="column">
                  <wp:posOffset>2125980</wp:posOffset>
                </wp:positionH>
                <wp:positionV relativeFrom="paragraph">
                  <wp:posOffset>7513320</wp:posOffset>
                </wp:positionV>
                <wp:extent cx="4328160" cy="1866900"/>
                <wp:effectExtent l="0" t="0" r="15240" b="0"/>
                <wp:wrapNone/>
                <wp:docPr id="18353979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16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79593" w14:textId="7B519D63" w:rsidR="00151C01" w:rsidRDefault="005225A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  <w:t>Reminders</w:t>
                            </w:r>
                          </w:p>
                          <w:p w14:paraId="050FD3A2" w14:textId="176548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Please remember to bring your child with a spare set of named clothes, a water bottle and also a bag each day.</w:t>
                            </w:r>
                          </w:p>
                          <w:p w14:paraId="239CF402" w14:textId="022E5B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We ask for a small weekly donation of £2 to help pay for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extra curricular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 activities, cooking and crafts. This should be paid via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parentmail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. Thank you </w:t>
                            </w: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13161" id="_x0000_s1037" type="#_x0000_t202" style="position:absolute;margin-left:167.4pt;margin-top:591.6pt;width:340.8pt;height:14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" filled="f" stroked="f" strokeweight=".5pt">
                <v:textbox inset="0,0,0,0">
                  <w:txbxContent>
                    <w:p w14:paraId="69C79593" w14:textId="7B519D63" w:rsidR="00151C01" w:rsidRDefault="005225A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</w:pPr>
                      <w:r w:rsidRPr="005225A1"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  <w:t>Reminders</w:t>
                      </w:r>
                    </w:p>
                    <w:p w14:paraId="050FD3A2" w14:textId="176548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Please remember to bring your child with a spare set of named clothes, a water bottle and also a bag each day.</w:t>
                      </w:r>
                    </w:p>
                    <w:p w14:paraId="239CF402" w14:textId="022E5B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We ask for a small weekly donation of £2 to help pay for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extra curricular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 activities, cooking and crafts. This should be paid via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parentmail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. Thank you </w:t>
                      </w: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sym w:font="Wingdings" w:char="F04A"/>
                      </w:r>
                    </w:p>
                  </w:txbxContent>
                </v:textbox>
              </v:shape>
            </w:pict>
          </mc:Fallback>
        </mc:AlternateContent>
      </w:r>
      <w:r w:rsidR="00E03B0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B4EB91" wp14:editId="3B540668">
                <wp:simplePos x="0" y="0"/>
                <wp:positionH relativeFrom="column">
                  <wp:posOffset>-396240</wp:posOffset>
                </wp:positionH>
                <wp:positionV relativeFrom="paragraph">
                  <wp:posOffset>60960</wp:posOffset>
                </wp:positionV>
                <wp:extent cx="1788795" cy="1691640"/>
                <wp:effectExtent l="0" t="0" r="1905" b="3810"/>
                <wp:wrapNone/>
                <wp:docPr id="923211765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BD7BE" w14:textId="2E7710EB" w:rsidR="00B11E91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Inset Day – school closed Monday 26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January</w:t>
                            </w:r>
                          </w:p>
                          <w:p w14:paraId="28D0C81C" w14:textId="0811B184" w:rsidR="00B91ADE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Moo Music – Friday 30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January </w:t>
                            </w:r>
                          </w:p>
                          <w:p w14:paraId="29D3CFD9" w14:textId="20D05094" w:rsidR="00B91ADE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Break up for February half term – Friday 13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E03B0D"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February.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EB91" id="_x0000_s1038" type="#_x0000_t202" style="position:absolute;margin-left:-31.2pt;margin-top:4.8pt;width:140.85pt;height:133.2pt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" filled="f" stroked="f" strokeweight=".5pt">
                <v:textbox inset="0,0,0,0">
                  <w:txbxContent>
                    <w:p w14:paraId="016BD7BE" w14:textId="2E7710EB" w:rsidR="00B11E91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Inset Day – school closed Monday 26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January</w:t>
                      </w:r>
                    </w:p>
                    <w:p w14:paraId="28D0C81C" w14:textId="0811B184" w:rsidR="00B91ADE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Moo Music – Friday 30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January </w:t>
                      </w:r>
                    </w:p>
                    <w:p w14:paraId="29D3CFD9" w14:textId="20D05094" w:rsidR="00B91ADE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Break up for February half term – Friday 13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="00E03B0D"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February.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5680" behindDoc="1" locked="0" layoutInCell="1" allowOverlap="1" wp14:anchorId="5D0E8213" wp14:editId="56A502A9">
                <wp:simplePos x="0" y="0"/>
                <wp:positionH relativeFrom="column">
                  <wp:posOffset>2217420</wp:posOffset>
                </wp:positionH>
                <wp:positionV relativeFrom="paragraph">
                  <wp:posOffset>1082041</wp:posOffset>
                </wp:positionV>
                <wp:extent cx="4244340" cy="1661160"/>
                <wp:effectExtent l="0" t="0" r="22860" b="1524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6611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7A2E" w14:textId="74C891F4" w:rsidR="00F33B02" w:rsidRDefault="00B91ADE" w:rsidP="00F33B02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PSED Learning</w:t>
                            </w:r>
                          </w:p>
                          <w:p w14:paraId="447D710D" w14:textId="623C8E66" w:rsidR="00B91ADE" w:rsidRPr="00B91ADE" w:rsidRDefault="00B91ADE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      </w:r>
                          </w:p>
                          <w:p w14:paraId="7C1D35DC" w14:textId="77777777" w:rsidR="00F33B02" w:rsidRPr="005225A1" w:rsidRDefault="00F33B02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8213" id="_x0000_s1039" type="#_x0000_t202" style="position:absolute;margin-left:174.6pt;margin-top:85.2pt;width:334.2pt;height:130.8pt;z-index:-25134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" filled="f" strokecolor="#77206d [2408]" strokeweight="1.5pt">
                <v:textbox>
                  <w:txbxContent>
                    <w:p w14:paraId="7BB57A2E" w14:textId="74C891F4" w:rsidR="00F33B02" w:rsidRDefault="00B91ADE" w:rsidP="00F33B02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PSED Learning</w:t>
                      </w:r>
                    </w:p>
                    <w:p w14:paraId="447D710D" w14:textId="623C8E66" w:rsidR="00B91ADE" w:rsidRPr="00B91ADE" w:rsidRDefault="00B91ADE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</w:r>
                    </w:p>
                    <w:p w14:paraId="7C1D35DC" w14:textId="77777777" w:rsidR="00F33B02" w:rsidRPr="005225A1" w:rsidRDefault="00F33B02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2608" behindDoc="1" locked="0" layoutInCell="1" allowOverlap="1" wp14:anchorId="7D625AE6" wp14:editId="27674A3C">
                <wp:simplePos x="0" y="0"/>
                <wp:positionH relativeFrom="column">
                  <wp:posOffset>2186940</wp:posOffset>
                </wp:positionH>
                <wp:positionV relativeFrom="paragraph">
                  <wp:posOffset>-678179</wp:posOffset>
                </wp:positionV>
                <wp:extent cx="4244340" cy="1318260"/>
                <wp:effectExtent l="0" t="0" r="22860" b="1524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318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FBF1A" w14:textId="699D4E60" w:rsidR="005225A1" w:rsidRPr="005225A1" w:rsidRDefault="00B91ADE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Understanding the World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2CE31626" w14:textId="1800A43D" w:rsid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will be teaching the children about different animals, their habitats and also animals that are pets.</w:t>
                            </w:r>
                          </w:p>
                          <w:p w14:paraId="6BA97DD7" w14:textId="0F49B693" w:rsidR="00B91ADE" w:rsidRP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5AE6" id="_x0000_s1040" type="#_x0000_t202" style="position:absolute;margin-left:172.2pt;margin-top:-53.4pt;width:334.2pt;height:103.8pt;z-index:-25134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" filled="f" strokecolor="#00b050" strokeweight="1.5pt">
                <v:textbox>
                  <w:txbxContent>
                    <w:p w14:paraId="30CFBF1A" w14:textId="699D4E60" w:rsidR="005225A1" w:rsidRPr="005225A1" w:rsidRDefault="00B91ADE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Understanding the World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2CE31626" w14:textId="1800A43D" w:rsid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will be teaching the children about different animals, their habitats and also animals that are pets.</w:t>
                      </w:r>
                    </w:p>
                    <w:p w14:paraId="6BA97DD7" w14:textId="0F49B693" w:rsidR="00B91ADE" w:rsidRP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4A51A77" wp14:editId="523BCA8A">
                <wp:simplePos x="0" y="0"/>
                <wp:positionH relativeFrom="column">
                  <wp:posOffset>205740</wp:posOffset>
                </wp:positionH>
                <wp:positionV relativeFrom="paragraph">
                  <wp:posOffset>175260</wp:posOffset>
                </wp:positionV>
                <wp:extent cx="1306195" cy="376555"/>
                <wp:effectExtent l="0" t="0" r="8255" b="4445"/>
                <wp:wrapNone/>
                <wp:docPr id="29416935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2312" w14:textId="7719ED35" w:rsidR="00151C01" w:rsidRPr="00F33B02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51A77" id="_x0000_s1041" type="#_x0000_t202" style="position:absolute;margin-left:16.2pt;margin-top:13.8pt;width:102.85pt;height:29.65pt;z-index:251887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" filled="f" stroked="f" strokeweight=".5pt">
                <v:textbox inset="0,0,0,0">
                  <w:txbxContent>
                    <w:p w14:paraId="30F92312" w14:textId="7719ED35" w:rsidR="00151C01" w:rsidRPr="00F33B02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9776" behindDoc="0" locked="0" layoutInCell="1" allowOverlap="1" wp14:anchorId="2EDF1D3D" wp14:editId="1AC8E5ED">
                <wp:simplePos x="0" y="0"/>
                <wp:positionH relativeFrom="column">
                  <wp:posOffset>-731636</wp:posOffset>
                </wp:positionH>
                <wp:positionV relativeFrom="paragraph">
                  <wp:posOffset>6558222</wp:posOffset>
                </wp:positionV>
                <wp:extent cx="2360930" cy="681355"/>
                <wp:effectExtent l="0" t="0" r="0" b="444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98C44" w14:textId="15487DDC" w:rsidR="00C61680" w:rsidRPr="00C61680" w:rsidRDefault="00C61680">
                            <w:pPr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</w:pPr>
                            <w:r w:rsidRPr="00C61680"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  <w:t>It’s important to fail in our learning!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1D3D" id="_x0000_s1042" type="#_x0000_t202" style="position:absolute;margin-left:-57.6pt;margin-top:516.4pt;width:185.9pt;height:53.65pt;z-index:25197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5s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" filled="f" stroked="f">
                <v:textbox>
                  <w:txbxContent>
                    <w:p w14:paraId="04698C44" w14:textId="15487DDC" w:rsidR="00C61680" w:rsidRPr="00C61680" w:rsidRDefault="00C61680">
                      <w:pPr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</w:pPr>
                      <w:r w:rsidRPr="00C61680"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  <w:t>It’s important to fail in our learning!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3B02">
        <w:rPr>
          <w:noProof/>
          <w:lang w:val="en-GB" w:eastAsia="en-GB"/>
        </w:rPr>
        <w:drawing>
          <wp:anchor distT="0" distB="0" distL="114300" distR="114300" simplePos="0" relativeHeight="251966464" behindDoc="1" locked="0" layoutInCell="1" allowOverlap="1" wp14:anchorId="343787D6" wp14:editId="75D46C29">
            <wp:simplePos x="0" y="0"/>
            <wp:positionH relativeFrom="page">
              <wp:posOffset>-7652</wp:posOffset>
            </wp:positionH>
            <wp:positionV relativeFrom="paragraph">
              <wp:posOffset>3810638</wp:posOffset>
            </wp:positionV>
            <wp:extent cx="2795945" cy="2616944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t="8518" r="31499" b="10379"/>
                    <a:stretch/>
                  </pic:blipFill>
                  <pic:spPr bwMode="auto">
                    <a:xfrm>
                      <a:off x="0" y="0"/>
                      <a:ext cx="2797239" cy="26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4B0F3473" wp14:editId="2B5AA7B5">
                <wp:simplePos x="0" y="0"/>
                <wp:positionH relativeFrom="column">
                  <wp:posOffset>-914400</wp:posOffset>
                </wp:positionH>
                <wp:positionV relativeFrom="paragraph">
                  <wp:posOffset>-907415</wp:posOffset>
                </wp:positionV>
                <wp:extent cx="2792371" cy="10694476"/>
                <wp:effectExtent l="0" t="0" r="8255" b="0"/>
                <wp:wrapNone/>
                <wp:docPr id="233648566" name="Freeform 423170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10694476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10694476"/>
                            <a:gd name="connsiteX1" fmla="*/ 2792372 w 2792371"/>
                            <a:gd name="connsiteY1" fmla="*/ 0 h 10694476"/>
                            <a:gd name="connsiteX2" fmla="*/ 2792372 w 2792371"/>
                            <a:gd name="connsiteY2" fmla="*/ 10694477 h 10694476"/>
                            <a:gd name="connsiteX3" fmla="*/ 0 w 2792371"/>
                            <a:gd name="connsiteY3" fmla="*/ 10694477 h 10694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10694476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10694477"/>
                              </a:lnTo>
                              <a:lnTo>
                                <a:pt x="0" y="1069447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BEC86" id="Freeform 423170785" o:spid="_x0000_s1026" style="position:absolute;margin-left:-1in;margin-top:-71.45pt;width:219.85pt;height:842.1pt;z-index:-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1069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" path="m,l2792372,r,10694477l,10694477,,xe" fillcolor="#f2f2f2 [3052]" stroked="f" strokeweight=".35264mm">
                <v:stroke joinstyle="miter"/>
                <v:path arrowok="t" o:connecttype="custom" o:connectlocs="0,0;2792372,0;2792372,10694477;0,10694477" o:connectangles="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EFA7576" wp14:editId="04083338">
                <wp:simplePos x="0" y="0"/>
                <wp:positionH relativeFrom="column">
                  <wp:posOffset>-271217</wp:posOffset>
                </wp:positionH>
                <wp:positionV relativeFrom="paragraph">
                  <wp:posOffset>-253365</wp:posOffset>
                </wp:positionV>
                <wp:extent cx="1847850" cy="327259"/>
                <wp:effectExtent l="0" t="0" r="6350" b="3175"/>
                <wp:wrapNone/>
                <wp:docPr id="2091990412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81A31" w14:textId="6154F58B" w:rsidR="00151C01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Key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7576" id="_x0000_s1045" type="#_x0000_t202" style="position:absolute;margin-left:-21.35pt;margin-top:-19.95pt;width:145.5pt;height:2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" filled="f" stroked="f" strokeweight=".5pt">
                <v:textbox inset="0,0,0,0">
                  <w:txbxContent>
                    <w:p w14:paraId="77F81A31" w14:textId="6154F58B" w:rsidR="00151C01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  <w:t>Key Dates</w:t>
                      </w: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DFE15F" wp14:editId="34742638">
                <wp:simplePos x="0" y="0"/>
                <wp:positionH relativeFrom="column">
                  <wp:posOffset>-606392</wp:posOffset>
                </wp:positionH>
                <wp:positionV relativeFrom="paragraph">
                  <wp:posOffset>7181215</wp:posOffset>
                </wp:positionV>
                <wp:extent cx="2069432" cy="1982804"/>
                <wp:effectExtent l="0" t="0" r="7620" b="0"/>
                <wp:wrapNone/>
                <wp:docPr id="10279379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32" cy="1982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67ABA" w14:textId="747998D5" w:rsidR="00C61680" w:rsidRDefault="00C61680" w:rsidP="00C61680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EC3B3" wp14:editId="0D4357DD">
                                  <wp:extent cx="1298789" cy="1948808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968" cy="197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62D39" w14:textId="0D592AA3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DFE15F" id="_x0000_s1045" type="#_x0000_t202" style="position:absolute;margin-left:-47.75pt;margin-top:565.45pt;width:162.95pt;height:156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" filled="f" stroked="f" strokeweight=".5pt">
                <v:textbox inset="0,0,0,0">
                  <w:txbxContent>
                    <w:p w14:paraId="21167ABA" w14:textId="747998D5" w:rsidR="00C61680" w:rsidRDefault="00C61680" w:rsidP="00C61680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EC3B3" wp14:editId="0D4357DD">
                            <wp:extent cx="1298789" cy="1948808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968" cy="197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62D39" w14:textId="0D592AA3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3AF239E5" wp14:editId="6FFF51EA">
                <wp:simplePos x="0" y="0"/>
                <wp:positionH relativeFrom="column">
                  <wp:posOffset>-91310</wp:posOffset>
                </wp:positionH>
                <wp:positionV relativeFrom="paragraph">
                  <wp:posOffset>1759351</wp:posOffset>
                </wp:positionV>
                <wp:extent cx="1610851" cy="352125"/>
                <wp:effectExtent l="0" t="0" r="8890" b="0"/>
                <wp:wrapNone/>
                <wp:docPr id="415448918" name="Freeform 127358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6 h 352125"/>
                            <a:gd name="connsiteX4" fmla="*/ 1434748 w 1610851"/>
                            <a:gd name="connsiteY4" fmla="*/ 352126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6"/>
                              </a:lnTo>
                              <a:lnTo>
                                <a:pt x="1434748" y="352126"/>
                              </a:lnTo>
                              <a:cubicBezTo>
                                <a:pt x="1531948" y="352126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23FD73" id="Freeform 127358393" o:spid="_x0000_s1026" style="position:absolute;margin-left:-7.2pt;margin-top:138.55pt;width:126.85pt;height:27.75pt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" path="m1610852,176063c1610852,78885,1532075,,1434748,l,,,352126r1434748,c1531948,352126,1610852,273367,1610852,176063e" fillcolor="#ac0000" stroked="f" strokeweight=".35264mm">
                <v:stroke joinstyle="miter"/>
                <v:path arrowok="t" o:connecttype="custom" o:connectlocs="1610852,176063;1434748,0;0,0;0,352126;1434748,352126;1610852,176063" o:connectangles="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2128" behindDoc="1" locked="0" layoutInCell="1" allowOverlap="1" wp14:anchorId="6F9DE766" wp14:editId="274AD62C">
                <wp:simplePos x="0" y="0"/>
                <wp:positionH relativeFrom="column">
                  <wp:posOffset>-267286</wp:posOffset>
                </wp:positionH>
                <wp:positionV relativeFrom="paragraph">
                  <wp:posOffset>1759351</wp:posOffset>
                </wp:positionV>
                <wp:extent cx="352207" cy="352125"/>
                <wp:effectExtent l="0" t="0" r="0" b="0"/>
                <wp:wrapNone/>
                <wp:docPr id="2069150080" name="Freeform 187612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6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6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6"/>
                              </a:moveTo>
                              <a:cubicBezTo>
                                <a:pt x="273304" y="352126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6"/>
                                <a:pt x="176104" y="352126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541AAE" id="Freeform 1876125919" o:spid="_x0000_s1026" style="position:absolute;margin-left:-21.05pt;margin-top:138.55pt;width:27.75pt;height:27.75pt;z-index:-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" path="m176104,352126v97200,,176103,-78886,176103,-176063c352207,78885,273431,,176104,,78776,,,78758,,176063v,97304,78776,176063,176104,176063e" fillcolor="#f2f2f2 [3052]" stroked="f" strokeweight=".35264mm">
                <v:stroke joinstyle="miter"/>
                <v:path arrowok="t" o:connecttype="custom" o:connectlocs="176104,352126;352207,176063;176104,0;0,176063;176104,352126" o:connectangles="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3152" behindDoc="1" locked="0" layoutInCell="1" allowOverlap="1" wp14:anchorId="2CF5D177" wp14:editId="33DC8CDC">
                <wp:simplePos x="0" y="0"/>
                <wp:positionH relativeFrom="column">
                  <wp:posOffset>-181267</wp:posOffset>
                </wp:positionH>
                <wp:positionV relativeFrom="paragraph">
                  <wp:posOffset>1835569</wp:posOffset>
                </wp:positionV>
                <wp:extent cx="180042" cy="199944"/>
                <wp:effectExtent l="0" t="0" r="0" b="3810"/>
                <wp:wrapNone/>
                <wp:docPr id="1891272950" name="Freeform 49800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2 h 199944"/>
                            <a:gd name="connsiteX3" fmla="*/ 19948 w 180042"/>
                            <a:gd name="connsiteY3" fmla="*/ 79902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2"/>
                              </a:lnTo>
                              <a:lnTo>
                                <a:pt x="19948" y="79902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E4E677" id="Freeform 498001412" o:spid="_x0000_s1026" style="position:absolute;margin-left:-14.25pt;margin-top:144.55pt;width:14.2pt;height:15.75pt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" path="m19948,179874r140019,l159967,79902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2;19948,79902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360AFDC2" wp14:editId="3FA03332">
                <wp:simplePos x="0" y="0"/>
                <wp:positionH relativeFrom="column">
                  <wp:posOffset>1877971</wp:posOffset>
                </wp:positionH>
                <wp:positionV relativeFrom="paragraph">
                  <wp:posOffset>7582158</wp:posOffset>
                </wp:positionV>
                <wp:extent cx="4771185" cy="1888037"/>
                <wp:effectExtent l="0" t="0" r="0" b="0"/>
                <wp:wrapNone/>
                <wp:docPr id="1671532509" name="Freeform 604205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185" cy="1888037"/>
                        </a:xfrm>
                        <a:custGeom>
                          <a:avLst/>
                          <a:gdLst>
                            <a:gd name="connsiteX0" fmla="*/ 0 w 4771185"/>
                            <a:gd name="connsiteY0" fmla="*/ 0 h 1888037"/>
                            <a:gd name="connsiteX1" fmla="*/ 4771187 w 4771185"/>
                            <a:gd name="connsiteY1" fmla="*/ 0 h 1888037"/>
                            <a:gd name="connsiteX2" fmla="*/ 4771187 w 4771185"/>
                            <a:gd name="connsiteY2" fmla="*/ 1888038 h 1888037"/>
                            <a:gd name="connsiteX3" fmla="*/ 0 w 4771185"/>
                            <a:gd name="connsiteY3" fmla="*/ 1888038 h 18880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1185" h="1888037">
                              <a:moveTo>
                                <a:pt x="0" y="0"/>
                              </a:moveTo>
                              <a:lnTo>
                                <a:pt x="4771187" y="0"/>
                              </a:lnTo>
                              <a:lnTo>
                                <a:pt x="4771187" y="1888038"/>
                              </a:lnTo>
                              <a:lnTo>
                                <a:pt x="0" y="18880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1C0D4E" id="Freeform 604205524" o:spid="_x0000_s1026" style="position:absolute;margin-left:147.85pt;margin-top:597pt;width:375.7pt;height:148.65pt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1185,1888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" path="m,l4771187,r,1888038l,1888038,,xe" fillcolor="gray [1629]" stroked="f" strokeweight=".35264mm">
                <v:stroke joinstyle="miter"/>
                <v:path arrowok="t" o:connecttype="custom" o:connectlocs="0,0;4771187,0;4771187,1888038;0,1888038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68E4EB3D" wp14:editId="61D6B1A2">
                <wp:simplePos x="0" y="0"/>
                <wp:positionH relativeFrom="column">
                  <wp:posOffset>-914400</wp:posOffset>
                </wp:positionH>
                <wp:positionV relativeFrom="paragraph">
                  <wp:posOffset>5128205</wp:posOffset>
                </wp:positionV>
                <wp:extent cx="2792371" cy="4341991"/>
                <wp:effectExtent l="0" t="0" r="8255" b="1905"/>
                <wp:wrapNone/>
                <wp:docPr id="1065777443" name="Freeform 3593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4341991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4341991"/>
                            <a:gd name="connsiteX1" fmla="*/ 2792372 w 2792371"/>
                            <a:gd name="connsiteY1" fmla="*/ 0 h 4341991"/>
                            <a:gd name="connsiteX2" fmla="*/ 2792372 w 2792371"/>
                            <a:gd name="connsiteY2" fmla="*/ 4341992 h 4341991"/>
                            <a:gd name="connsiteX3" fmla="*/ 0 w 2792371"/>
                            <a:gd name="connsiteY3" fmla="*/ 4341992 h 4341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4341991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4341992"/>
                              </a:lnTo>
                              <a:lnTo>
                                <a:pt x="0" y="434199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3496C8" id="Freeform 359362107" o:spid="_x0000_s1026" style="position:absolute;margin-left:-1in;margin-top:403.8pt;width:219.85pt;height:341.9pt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434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" path="m,l2792372,r,4341992l,4341992,,xe" fillcolor="#404040 [2429]" stroked="f" strokeweight=".35264mm">
                <v:stroke joinstyle="miter"/>
                <v:path arrowok="t" o:connecttype="custom" o:connectlocs="0,0;2792372,0;2792372,4341992;0,4341992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60C85120" wp14:editId="535CC37E">
                <wp:simplePos x="0" y="0"/>
                <wp:positionH relativeFrom="column">
                  <wp:posOffset>-914400</wp:posOffset>
                </wp:positionH>
                <wp:positionV relativeFrom="paragraph">
                  <wp:posOffset>3994849</wp:posOffset>
                </wp:positionV>
                <wp:extent cx="2792371" cy="2416479"/>
                <wp:effectExtent l="0" t="0" r="1905" b="0"/>
                <wp:wrapNone/>
                <wp:docPr id="1583338804" name="Freeform 956808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2416479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2416479"/>
                            <a:gd name="connsiteX1" fmla="*/ 2792372 w 2792371"/>
                            <a:gd name="connsiteY1" fmla="*/ 0 h 2416479"/>
                            <a:gd name="connsiteX2" fmla="*/ 2792372 w 2792371"/>
                            <a:gd name="connsiteY2" fmla="*/ 2416480 h 2416479"/>
                            <a:gd name="connsiteX3" fmla="*/ 0 w 2792371"/>
                            <a:gd name="connsiteY3" fmla="*/ 2416480 h 2416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2416479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2416480"/>
                              </a:lnTo>
                              <a:lnTo>
                                <a:pt x="0" y="241648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7777" b="-777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664E42" id="Freeform 956808840" o:spid="_x0000_s1026" style="position:absolute;margin-left:-1in;margin-top:314.55pt;width:219.85pt;height:190.25pt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24164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I1NjwveG1wR0ltZzpoZWlnaHQ+CiAgICAgICAgICAgICAgICAgIDx4bXBHSW1nOmZvcm1h&#10;dD5KUEVHPC94bXBHSW1nOmZvcm1hdD4KICAgICAgICAgICAgICAgICAgPHhtcEdJbWc6aW1hZ2U+&#10;LzlqLzRBQVFTa1pKUmdBQkFnRUFTQUJJQUFELzdRQXNVR2h2ZEc5emFHOXdJRE11TUFBNFFrbE5B&#10;KzBBQUFBQUFCQUFTQUFBQUFFQSYjeEE7QVFCSU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JB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OGIyOWE0NjEtNDQ0OS02ZDQ5LTgzMTAtNjg0NmFiYTdjZjk1PC9zdEV2dDppbnN0YW5jZUlE&#10;PgogICAgICAgICAgICAgICAgICA8c3RFdnQ6d2hlbj4yMDE5LTA3LTI5VDE5OjQ2OjIyKzA3OjAw&#10;PC9zdEV2dDp3aGVuPgogICAgICAgICAgICAgICAgICA8c3RFdnQ6c29mdHdhcmVBZ2VudD5BZG9i&#10;ZSBJbGx1c3RyYXRvciBDQyAyMy4w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cGRmOlByb2R1Y2VyPkFkb2JlIFBERiBs&#10;aWJyYXJ5IDEwLjAxPC9wZGY6UHJvZHVjZXI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/+J9EElDQ19QUk9GSUxFAAkS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T/////////////////////////////////////////69H/////////////////&#10;////////////////////////9+n+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c3X////////////////////&#10;///////////////////dr5a39P/////////////////////////////////////FjGin5///////&#10;///////////////////////////////MnImk5//////////////////////////////////////6&#10;zrvG9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3MW99f////////////////////////////////////+/k3qFxf//////////&#10;/////////////////////////9uQWz1lqPb//////////////////////////////////rx1NABU&#10;m+v/////////////////////////////////05R+SSxOmuz/////////////////////////////&#10;///Y1MqzfmVtpfn////////////////////////////////////0xa6vy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5ePj5Obo7fH5//////////////////////////////2xlJKS&#10;lZmdo6myvNDt//////////////////////////+dU0dJTVFWYHOKr9b8////////////////////&#10;//////+yVgAaNVBti67S9//////////////////////////////Nbz5fe5m31/n/////////////&#10;///////////////////un4OmwuH/////////////////////////////////////487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" path="m,l2792372,r,2416480l,2416480,,xe" stroked="f" strokeweight=".35264mm">
                <v:fill r:id="rId15" o:title="" recolor="t" rotate="t" type="frame"/>
                <v:stroke joinstyle="miter"/>
                <v:path arrowok="t" o:connecttype="custom" o:connectlocs="0,0;2792372,0;2792372,2416480;0,2416480" o:connectangles="0,0,0,0"/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2AD5C45" wp14:editId="3453C417">
                <wp:simplePos x="0" y="0"/>
                <wp:positionH relativeFrom="column">
                  <wp:posOffset>4394718</wp:posOffset>
                </wp:positionH>
                <wp:positionV relativeFrom="paragraph">
                  <wp:posOffset>7987380</wp:posOffset>
                </wp:positionV>
                <wp:extent cx="1598400" cy="251927"/>
                <wp:effectExtent l="0" t="0" r="1905" b="2540"/>
                <wp:wrapNone/>
                <wp:docPr id="14293014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251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DD7C2" w14:textId="387F672F" w:rsidR="00BF2316" w:rsidRPr="00BF2316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DD82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5C45" id="_x0000_s1047" type="#_x0000_t202" style="position:absolute;margin-left:346.05pt;margin-top:628.95pt;width:125.85pt;height:19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" filled="f" stroked="f" strokeweight=".5pt">
                <v:textbox inset="0,0,0,0">
                  <w:txbxContent>
                    <w:p w14:paraId="16FDD7C2" w14:textId="387F672F" w:rsidR="00BF2316" w:rsidRPr="00BF2316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DD82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51463A" wp14:editId="31D877BF">
                <wp:simplePos x="0" y="0"/>
                <wp:positionH relativeFrom="column">
                  <wp:posOffset>2977749</wp:posOffset>
                </wp:positionH>
                <wp:positionV relativeFrom="paragraph">
                  <wp:posOffset>3340735</wp:posOffset>
                </wp:positionV>
                <wp:extent cx="3006000" cy="226060"/>
                <wp:effectExtent l="0" t="0" r="4445" b="2540"/>
                <wp:wrapNone/>
                <wp:docPr id="15504434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000" cy="22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8E0CC" w14:textId="02ECD75A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B51463A" id="_x0000_s1047" type="#_x0000_t202" style="position:absolute;margin-left:234.45pt;margin-top:263.05pt;width:236.7pt;height:17.8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" filled="f" stroked="f" strokeweight=".5pt">
                <v:textbox inset="0,0,0,0">
                  <w:txbxContent>
                    <w:p w14:paraId="0B18E0CC" w14:textId="02ECD75A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F7393FB" wp14:editId="3F929A75">
                <wp:simplePos x="0" y="0"/>
                <wp:positionH relativeFrom="column">
                  <wp:posOffset>2977749</wp:posOffset>
                </wp:positionH>
                <wp:positionV relativeFrom="paragraph">
                  <wp:posOffset>3565086</wp:posOffset>
                </wp:positionV>
                <wp:extent cx="3005455" cy="397713"/>
                <wp:effectExtent l="0" t="0" r="4445" b="8890"/>
                <wp:wrapNone/>
                <wp:docPr id="10171548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397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551DC" w14:textId="3B957EF0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7393FB" id="_x0000_s1048" type="#_x0000_t202" style="position:absolute;margin-left:234.45pt;margin-top:280.7pt;width:236.65pt;height:31.3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" filled="f" stroked="f" strokeweight=".5pt">
                <v:textbox inset="0,0,0,0">
                  <w:txbxContent>
                    <w:p w14:paraId="183551DC" w14:textId="3B957EF0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066DC09" wp14:editId="34F35851">
                <wp:simplePos x="0" y="0"/>
                <wp:positionH relativeFrom="column">
                  <wp:posOffset>207717</wp:posOffset>
                </wp:positionH>
                <wp:positionV relativeFrom="paragraph">
                  <wp:posOffset>1806575</wp:posOffset>
                </wp:positionV>
                <wp:extent cx="1306195" cy="254635"/>
                <wp:effectExtent l="0" t="0" r="1905" b="0"/>
                <wp:wrapNone/>
                <wp:docPr id="11029152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3B955" w14:textId="3932C97A" w:rsidR="00F33B02" w:rsidRPr="00F33B02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 xml:space="preserve">PE </w:t>
                            </w: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Day</w:t>
                            </w:r>
                          </w:p>
                          <w:p w14:paraId="0C006158" w14:textId="392A9A23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6DC09" id="_x0000_s1050" type="#_x0000_t202" style="position:absolute;margin-left:16.35pt;margin-top:142.25pt;width:102.85pt;height:20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" filled="f" stroked="f" strokeweight=".5pt">
                <v:textbox inset="0,0,0,0">
                  <w:txbxContent>
                    <w:p w14:paraId="3203B955" w14:textId="3932C97A" w:rsidR="00F33B02" w:rsidRPr="00F33B02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 xml:space="preserve">PE </w:t>
                      </w: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Day</w:t>
                      </w:r>
                    </w:p>
                    <w:p w14:paraId="0C006158" w14:textId="392A9A23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CCD27B8" wp14:editId="587E8864">
                <wp:simplePos x="0" y="0"/>
                <wp:positionH relativeFrom="column">
                  <wp:posOffset>-272005</wp:posOffset>
                </wp:positionH>
                <wp:positionV relativeFrom="paragraph">
                  <wp:posOffset>2466846</wp:posOffset>
                </wp:positionV>
                <wp:extent cx="1789200" cy="885464"/>
                <wp:effectExtent l="0" t="0" r="1905" b="3810"/>
                <wp:wrapNone/>
                <wp:docPr id="244554451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88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E4B9" w14:textId="0B2E0BE6" w:rsidR="00151C01" w:rsidRPr="00E03B0D" w:rsidRDefault="00B11E91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Wednesday 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D27B8" id="_x0000_s1051" type="#_x0000_t202" style="position:absolute;margin-left:-21.4pt;margin-top:194.25pt;width:140.9pt;height:69.7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" filled="f" stroked="f" strokeweight=".5pt">
                <v:textbox inset="0,0,0,0">
                  <w:txbxContent>
                    <w:p w14:paraId="6926E4B9" w14:textId="0B2E0BE6" w:rsidR="00151C01" w:rsidRPr="00E03B0D" w:rsidRDefault="00B11E91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Wednesday morning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040B74" wp14:editId="0E28F72C">
                <wp:simplePos x="0" y="0"/>
                <wp:positionH relativeFrom="column">
                  <wp:posOffset>-272005</wp:posOffset>
                </wp:positionH>
                <wp:positionV relativeFrom="paragraph">
                  <wp:posOffset>2212203</wp:posOffset>
                </wp:positionV>
                <wp:extent cx="1789200" cy="254643"/>
                <wp:effectExtent l="0" t="0" r="1905" b="0"/>
                <wp:wrapNone/>
                <wp:docPr id="13351573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9DE9C" w14:textId="7D071106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040B74" id="_x0000_s1052" type="#_x0000_t202" style="position:absolute;margin-left:-21.4pt;margin-top:174.2pt;width:140.9pt;height:20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" filled="f" stroked="f" strokeweight=".5pt">
                <v:textbox inset="0,0,0,0">
                  <w:txbxContent>
                    <w:p w14:paraId="6429DE9C" w14:textId="7D071106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4AC0" w:rsidSect="00904AC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Nunito">
    <w:altName w:val="Times New Roman"/>
    <w:charset w:val="00"/>
    <w:family w:val="auto"/>
    <w:pitch w:val="variable"/>
    <w:sig w:usb0="00000001" w:usb1="5000204B" w:usb2="00000000" w:usb3="00000000" w:csb0="00000197" w:csb1="00000000"/>
  </w:font>
  <w:font w:name="Times New Roman (Body CS)">
    <w:altName w:val="Times New Roman"/>
    <w:charset w:val="00"/>
    <w:family w:val="roman"/>
    <w:pitch w:val="default"/>
  </w:font>
  <w:font w:name="Sarala">
    <w:altName w:val="Times New Roman"/>
    <w:charset w:val="4D"/>
    <w:family w:val="auto"/>
    <w:pitch w:val="variable"/>
    <w:sig w:usb0="00000001" w:usb1="00000000" w:usb2="00000000" w:usb3="00000000" w:csb0="00000093" w:csb1="00000000"/>
  </w:font>
  <w:font w:name="Star Strella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Sarabun">
    <w:altName w:val="Microsoft Sans Serif"/>
    <w:charset w:val="DE"/>
    <w:family w:val="auto"/>
    <w:pitch w:val="variable"/>
    <w:sig w:usb0="00000000" w:usb1="00000001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4F9D"/>
    <w:multiLevelType w:val="hybridMultilevel"/>
    <w:tmpl w:val="FF9A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1B4C"/>
    <w:multiLevelType w:val="hybridMultilevel"/>
    <w:tmpl w:val="F52E9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06CDE"/>
    <w:multiLevelType w:val="hybridMultilevel"/>
    <w:tmpl w:val="7B32973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4DD490A"/>
    <w:multiLevelType w:val="hybridMultilevel"/>
    <w:tmpl w:val="A4E8F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36A0E"/>
    <w:multiLevelType w:val="hybridMultilevel"/>
    <w:tmpl w:val="9756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E3223"/>
    <w:multiLevelType w:val="hybridMultilevel"/>
    <w:tmpl w:val="2F1C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42F48"/>
    <w:multiLevelType w:val="hybridMultilevel"/>
    <w:tmpl w:val="1742A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C84083"/>
    <w:multiLevelType w:val="hybridMultilevel"/>
    <w:tmpl w:val="5D8E8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A76EA"/>
    <w:multiLevelType w:val="hybridMultilevel"/>
    <w:tmpl w:val="7F12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D09AB"/>
    <w:multiLevelType w:val="hybridMultilevel"/>
    <w:tmpl w:val="2F645B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BA061C"/>
    <w:multiLevelType w:val="hybridMultilevel"/>
    <w:tmpl w:val="160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8"/>
  </w:num>
  <w:num w:numId="8">
    <w:abstractNumId w:val="10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C0"/>
    <w:rsid w:val="0003227B"/>
    <w:rsid w:val="0005744E"/>
    <w:rsid w:val="00061326"/>
    <w:rsid w:val="00074326"/>
    <w:rsid w:val="000A5056"/>
    <w:rsid w:val="000C3A76"/>
    <w:rsid w:val="000F1C98"/>
    <w:rsid w:val="00104153"/>
    <w:rsid w:val="00151C01"/>
    <w:rsid w:val="00165AF1"/>
    <w:rsid w:val="001A683C"/>
    <w:rsid w:val="001F1B19"/>
    <w:rsid w:val="002525B2"/>
    <w:rsid w:val="002F7C29"/>
    <w:rsid w:val="00336780"/>
    <w:rsid w:val="003D75F1"/>
    <w:rsid w:val="004554F5"/>
    <w:rsid w:val="00475E26"/>
    <w:rsid w:val="00485D7A"/>
    <w:rsid w:val="005225A1"/>
    <w:rsid w:val="0059737A"/>
    <w:rsid w:val="006E32E8"/>
    <w:rsid w:val="00737AFA"/>
    <w:rsid w:val="00843961"/>
    <w:rsid w:val="00843AD4"/>
    <w:rsid w:val="008C65E7"/>
    <w:rsid w:val="00904AC0"/>
    <w:rsid w:val="00934255"/>
    <w:rsid w:val="00973511"/>
    <w:rsid w:val="009B4128"/>
    <w:rsid w:val="00A802B9"/>
    <w:rsid w:val="00AC7805"/>
    <w:rsid w:val="00B11E91"/>
    <w:rsid w:val="00B91ADE"/>
    <w:rsid w:val="00BF2316"/>
    <w:rsid w:val="00BF2C4F"/>
    <w:rsid w:val="00C11DCF"/>
    <w:rsid w:val="00C325A6"/>
    <w:rsid w:val="00C61680"/>
    <w:rsid w:val="00CE13D5"/>
    <w:rsid w:val="00CE1ED7"/>
    <w:rsid w:val="00CF3492"/>
    <w:rsid w:val="00D04D08"/>
    <w:rsid w:val="00DE24C6"/>
    <w:rsid w:val="00E03B0D"/>
    <w:rsid w:val="00E30A1A"/>
    <w:rsid w:val="00E514D4"/>
    <w:rsid w:val="00E878E1"/>
    <w:rsid w:val="00F33B02"/>
    <w:rsid w:val="00F62C9E"/>
    <w:rsid w:val="00F7419D"/>
    <w:rsid w:val="00FB1B1C"/>
    <w:rsid w:val="00F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2B7"/>
  <w15:chartTrackingRefBased/>
  <w15:docId w15:val="{C71D6E70-A34E-FB42-9CDD-11667D40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B02"/>
  </w:style>
  <w:style w:type="paragraph" w:styleId="Heading1">
    <w:name w:val="heading 1"/>
    <w:basedOn w:val="Normal"/>
    <w:next w:val="Normal"/>
    <w:link w:val="Heading1Char"/>
    <w:uiPriority w:val="9"/>
    <w:qFormat/>
    <w:rsid w:val="00904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04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904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C0"/>
    <w:rPr>
      <w:b/>
      <w:bCs/>
      <w:smallCaps/>
      <w:color w:val="0F4761" w:themeColor="accent1" w:themeShade="BF"/>
      <w:spacing w:val="5"/>
    </w:rPr>
  </w:style>
  <w:style w:type="paragraph" w:customStyle="1" w:styleId="Bodytext1-left">
    <w:name w:val="Body text 1 - left"/>
    <w:basedOn w:val="Normal"/>
    <w:qFormat/>
    <w:rsid w:val="00904AC0"/>
    <w:pPr>
      <w:spacing w:after="0" w:line="280" w:lineRule="exact"/>
    </w:pPr>
    <w:rPr>
      <w:rFonts w:ascii="Nunito" w:hAnsi="Nunito" w:cs="Times New Roman (Body CS)"/>
      <w:kern w:val="0"/>
      <w:sz w:val="18"/>
      <w14:ligatures w14:val="none"/>
    </w:rPr>
  </w:style>
  <w:style w:type="character" w:customStyle="1" w:styleId="Fontused-regular">
    <w:name w:val="Font used - regular"/>
    <w:basedOn w:val="DefaultParagraphFont"/>
    <w:uiPriority w:val="1"/>
    <w:qFormat/>
    <w:rsid w:val="00904AC0"/>
    <w:rPr>
      <w:position w:val="2"/>
    </w:rPr>
  </w:style>
  <w:style w:type="paragraph" w:customStyle="1" w:styleId="LogoTitle">
    <w:name w:val="Logo (Title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spacing w:val="72"/>
      <w:kern w:val="0"/>
      <w:sz w:val="36"/>
      <w:szCs w:val="36"/>
      <w:lang w:val="en-US"/>
    </w:rPr>
  </w:style>
  <w:style w:type="character" w:customStyle="1" w:styleId="Fontused-boldFontused">
    <w:name w:val="Font used - bold (Font used)"/>
    <w:basedOn w:val="DefaultParagraphFont"/>
    <w:uiPriority w:val="99"/>
    <w:rsid w:val="00336780"/>
    <w:rPr>
      <w:rFonts w:ascii="Sarala" w:hAnsi="Sarala" w:cs="Sarala"/>
      <w:b/>
      <w:bCs/>
    </w:rPr>
  </w:style>
  <w:style w:type="paragraph" w:customStyle="1" w:styleId="Bodytext1-leftBodytext">
    <w:name w:val="Body text 1 - left (Body text)"/>
    <w:basedOn w:val="Normal"/>
    <w:uiPriority w:val="99"/>
    <w:rsid w:val="00336780"/>
    <w:pPr>
      <w:autoSpaceDE w:val="0"/>
      <w:autoSpaceDN w:val="0"/>
      <w:adjustRightInd w:val="0"/>
      <w:spacing w:after="0" w:line="280" w:lineRule="atLeast"/>
      <w:textAlignment w:val="center"/>
    </w:pPr>
    <w:rPr>
      <w:rFonts w:ascii="Sarala" w:hAnsi="Sarala" w:cs="Sarala"/>
      <w:color w:val="000000"/>
      <w:kern w:val="0"/>
      <w:sz w:val="16"/>
      <w:szCs w:val="16"/>
      <w:lang w:val="en-US"/>
    </w:rPr>
  </w:style>
  <w:style w:type="character" w:customStyle="1" w:styleId="Fontused-regularFontused">
    <w:name w:val="Font used - regular (Font used)"/>
    <w:uiPriority w:val="99"/>
    <w:rsid w:val="00336780"/>
    <w:rPr>
      <w:rFonts w:ascii="Sarala" w:hAnsi="Sarala" w:cs="Sarala"/>
    </w:rPr>
  </w:style>
  <w:style w:type="character" w:styleId="Hyperlink">
    <w:name w:val="Hyperlink"/>
    <w:basedOn w:val="DefaultParagraphFont"/>
    <w:uiPriority w:val="99"/>
    <w:unhideWhenUsed/>
    <w:rsid w:val="00336780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36780"/>
    <w:rPr>
      <w:color w:val="605E5C"/>
      <w:shd w:val="clear" w:color="auto" w:fill="E1DFDD"/>
    </w:rPr>
  </w:style>
  <w:style w:type="paragraph" w:customStyle="1" w:styleId="TitleTitle">
    <w:name w:val="Title (Title)"/>
    <w:basedOn w:val="Normal"/>
    <w:uiPriority w:val="99"/>
    <w:rsid w:val="00336780"/>
    <w:pPr>
      <w:autoSpaceDE w:val="0"/>
      <w:autoSpaceDN w:val="0"/>
      <w:adjustRightInd w:val="0"/>
      <w:spacing w:after="0" w:line="1440" w:lineRule="atLeast"/>
      <w:textAlignment w:val="center"/>
    </w:pPr>
    <w:rPr>
      <w:rFonts w:ascii="Sarala" w:hAnsi="Sarala" w:cs="Sarala"/>
      <w:color w:val="000000"/>
      <w:kern w:val="0"/>
      <w:sz w:val="144"/>
      <w:szCs w:val="144"/>
      <w:lang w:val="en-US"/>
    </w:rPr>
  </w:style>
  <w:style w:type="paragraph" w:customStyle="1" w:styleId="Heading3-leftHeadingHeading3">
    <w:name w:val="Heading 3 - left (Heading:Heading 3)"/>
    <w:basedOn w:val="Normal"/>
    <w:uiPriority w:val="99"/>
    <w:rsid w:val="00336780"/>
    <w:pPr>
      <w:autoSpaceDE w:val="0"/>
      <w:autoSpaceDN w:val="0"/>
      <w:adjustRightInd w:val="0"/>
      <w:spacing w:after="0" w:line="320" w:lineRule="atLeast"/>
      <w:textAlignment w:val="center"/>
    </w:pPr>
    <w:rPr>
      <w:rFonts w:ascii="Sarala" w:hAnsi="Sarala" w:cs="Sarala"/>
      <w:color w:val="000000"/>
      <w:kern w:val="0"/>
      <w:sz w:val="20"/>
      <w:szCs w:val="20"/>
      <w:lang w:val="en-US"/>
    </w:rPr>
  </w:style>
  <w:style w:type="paragraph" w:customStyle="1" w:styleId="Heading1-leftHeadingHeading1">
    <w:name w:val="Heading 1 - left (Heading:Heading 1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kern w:val="0"/>
      <w:sz w:val="38"/>
      <w:szCs w:val="38"/>
      <w:lang w:val="en-US"/>
    </w:rPr>
  </w:style>
  <w:style w:type="paragraph" w:customStyle="1" w:styleId="NoParagraphStyle">
    <w:name w:val="[No Paragraph Style]"/>
    <w:rsid w:val="00C11DCF"/>
    <w:pPr>
      <w:autoSpaceDE w:val="0"/>
      <w:autoSpaceDN w:val="0"/>
      <w:adjustRightInd w:val="0"/>
      <w:spacing w:after="0" w:line="288" w:lineRule="auto"/>
      <w:textAlignment w:val="center"/>
    </w:pPr>
    <w:rPr>
      <w:rFonts w:ascii="Sarala" w:hAnsi="Sarala" w:cs="Times New Roman"/>
      <w:color w:val="000000"/>
      <w:kern w:val="0"/>
      <w:lang w:val="en-US"/>
    </w:rPr>
  </w:style>
  <w:style w:type="paragraph" w:customStyle="1" w:styleId="Heading3-centerHeadingHeading3">
    <w:name w:val="Heading 3 - center (Heading:Heading 3)"/>
    <w:basedOn w:val="Heading3-leftHeadingHeading3"/>
    <w:uiPriority w:val="99"/>
    <w:rsid w:val="00C11DCF"/>
    <w:pPr>
      <w:jc w:val="center"/>
    </w:pPr>
  </w:style>
  <w:style w:type="paragraph" w:customStyle="1" w:styleId="Bodytext1-leftjustifyBodytext">
    <w:name w:val="Body text 1 - left justify (Body text)"/>
    <w:basedOn w:val="NoParagraphStyle"/>
    <w:uiPriority w:val="99"/>
    <w:rsid w:val="003D75F1"/>
    <w:pPr>
      <w:spacing w:line="280" w:lineRule="atLeast"/>
      <w:jc w:val="both"/>
    </w:pPr>
    <w:rPr>
      <w:rFonts w:cs="Sarala"/>
      <w:sz w:val="16"/>
      <w:szCs w:val="16"/>
    </w:rPr>
  </w:style>
  <w:style w:type="paragraph" w:customStyle="1" w:styleId="S-Title">
    <w:name w:val="S - Title"/>
    <w:basedOn w:val="Normal"/>
    <w:qFormat/>
    <w:rsid w:val="00BF2C4F"/>
    <w:pPr>
      <w:spacing w:after="0" w:line="960" w:lineRule="exact"/>
    </w:pPr>
    <w:rPr>
      <w:rFonts w:ascii="Sarala" w:hAnsi="Sarala"/>
      <w:sz w:val="86"/>
    </w:rPr>
  </w:style>
  <w:style w:type="paragraph" w:customStyle="1" w:styleId="S-LogoText">
    <w:name w:val="S - Logo Text"/>
    <w:qFormat/>
    <w:rsid w:val="00FF132C"/>
    <w:pPr>
      <w:spacing w:after="0" w:line="460" w:lineRule="exact"/>
    </w:pPr>
    <w:rPr>
      <w:rFonts w:ascii="Sarala" w:hAnsi="Sarala" w:cs="Times New Roman (Body CS)"/>
      <w:spacing w:val="70"/>
      <w:sz w:val="34"/>
    </w:rPr>
  </w:style>
  <w:style w:type="paragraph" w:customStyle="1" w:styleId="S-Subtitle">
    <w:name w:val="S - Subtitle"/>
    <w:qFormat/>
    <w:rsid w:val="00165AF1"/>
    <w:pPr>
      <w:spacing w:after="0" w:line="440" w:lineRule="exact"/>
    </w:pPr>
    <w:rPr>
      <w:rFonts w:ascii="Sarala" w:hAnsi="Sarala"/>
      <w:sz w:val="32"/>
    </w:rPr>
  </w:style>
  <w:style w:type="paragraph" w:customStyle="1" w:styleId="S-Title2">
    <w:name w:val="S - Title 2"/>
    <w:qFormat/>
    <w:rsid w:val="00165AF1"/>
    <w:pPr>
      <w:spacing w:after="0" w:line="580" w:lineRule="exact"/>
    </w:pPr>
    <w:rPr>
      <w:rFonts w:ascii="Sarala" w:hAnsi="Sarala"/>
      <w:sz w:val="46"/>
    </w:rPr>
  </w:style>
  <w:style w:type="paragraph" w:customStyle="1" w:styleId="S-Heading1-left">
    <w:name w:val="S - Heading 1 - left"/>
    <w:qFormat/>
    <w:rsid w:val="00165AF1"/>
    <w:pPr>
      <w:spacing w:after="0" w:line="460" w:lineRule="exact"/>
    </w:pPr>
    <w:rPr>
      <w:rFonts w:ascii="Sarala" w:hAnsi="Sarala"/>
      <w:sz w:val="34"/>
    </w:rPr>
  </w:style>
  <w:style w:type="paragraph" w:customStyle="1" w:styleId="S-Heading1-center">
    <w:name w:val="S - Heading 1 - center"/>
    <w:basedOn w:val="S-Heading1-left"/>
    <w:qFormat/>
    <w:rsid w:val="00165AF1"/>
    <w:pPr>
      <w:jc w:val="center"/>
    </w:pPr>
  </w:style>
  <w:style w:type="paragraph" w:customStyle="1" w:styleId="S-Heading2-left">
    <w:name w:val="S - Heading 2 - left"/>
    <w:qFormat/>
    <w:rsid w:val="00165AF1"/>
    <w:pPr>
      <w:spacing w:after="0" w:line="380" w:lineRule="exact"/>
    </w:pPr>
    <w:rPr>
      <w:rFonts w:ascii="Sarala" w:hAnsi="Sarala"/>
      <w:sz w:val="26"/>
    </w:rPr>
  </w:style>
  <w:style w:type="paragraph" w:customStyle="1" w:styleId="S-Heading2-center">
    <w:name w:val="S - Heading 2 - center"/>
    <w:basedOn w:val="S-Heading2-left"/>
    <w:qFormat/>
    <w:rsid w:val="00165AF1"/>
    <w:pPr>
      <w:jc w:val="center"/>
    </w:pPr>
  </w:style>
  <w:style w:type="paragraph" w:customStyle="1" w:styleId="S-Heading3-left">
    <w:name w:val="S - Heading 3 - left"/>
    <w:qFormat/>
    <w:rsid w:val="00165AF1"/>
    <w:pPr>
      <w:spacing w:after="0" w:line="320" w:lineRule="exact"/>
    </w:pPr>
    <w:rPr>
      <w:rFonts w:ascii="Sarala" w:hAnsi="Sarala"/>
      <w:sz w:val="20"/>
    </w:rPr>
  </w:style>
  <w:style w:type="paragraph" w:customStyle="1" w:styleId="S-Heading3-center">
    <w:name w:val="S - Heading 3 - center"/>
    <w:basedOn w:val="S-Heading3-left"/>
    <w:qFormat/>
    <w:rsid w:val="00165AF1"/>
    <w:pPr>
      <w:jc w:val="center"/>
    </w:pPr>
  </w:style>
  <w:style w:type="paragraph" w:customStyle="1" w:styleId="S-Bodytext-left">
    <w:name w:val="S - Body text - left"/>
    <w:qFormat/>
    <w:rsid w:val="00165AF1"/>
    <w:pPr>
      <w:spacing w:after="0" w:line="280" w:lineRule="exact"/>
    </w:pPr>
    <w:rPr>
      <w:rFonts w:ascii="Sarala" w:hAnsi="Sarala"/>
      <w:sz w:val="16"/>
    </w:rPr>
  </w:style>
  <w:style w:type="paragraph" w:customStyle="1" w:styleId="S-Bodytext-center">
    <w:name w:val="S - Body text - center"/>
    <w:basedOn w:val="S-Bodytext-left"/>
    <w:qFormat/>
    <w:rsid w:val="00165AF1"/>
    <w:pPr>
      <w:jc w:val="center"/>
    </w:pPr>
  </w:style>
  <w:style w:type="paragraph" w:customStyle="1" w:styleId="S-Number1-center">
    <w:name w:val="S - Number 1 - center"/>
    <w:qFormat/>
    <w:rsid w:val="00165AF1"/>
    <w:pPr>
      <w:spacing w:after="0" w:line="660" w:lineRule="exact"/>
      <w:jc w:val="center"/>
    </w:pPr>
    <w:rPr>
      <w:rFonts w:ascii="Sarala" w:hAnsi="Sarala"/>
      <w:sz w:val="54"/>
    </w:rPr>
  </w:style>
  <w:style w:type="character" w:customStyle="1" w:styleId="S-FontUsed-regular">
    <w:name w:val="S - Font Used - regular"/>
    <w:basedOn w:val="DefaultParagraphFont"/>
    <w:uiPriority w:val="1"/>
    <w:qFormat/>
    <w:rsid w:val="00E514D4"/>
    <w:rPr>
      <w:rFonts w:ascii="Sarala" w:hAnsi="Sarala"/>
    </w:rPr>
  </w:style>
  <w:style w:type="character" w:customStyle="1" w:styleId="S-FontUsed-bold">
    <w:name w:val="S - Font Used - bold"/>
    <w:basedOn w:val="S-FontUsed-regular"/>
    <w:uiPriority w:val="1"/>
    <w:qFormat/>
    <w:rsid w:val="00E514D4"/>
    <w:rPr>
      <w:rFonts w:ascii="Sarala" w:hAnsi="Sarala"/>
      <w:b/>
    </w:rPr>
  </w:style>
  <w:style w:type="character" w:customStyle="1" w:styleId="S-ColorUsed-white">
    <w:name w:val="S - Color Used - white"/>
    <w:basedOn w:val="S-FontUsed-regular"/>
    <w:uiPriority w:val="1"/>
    <w:qFormat/>
    <w:rsid w:val="00E514D4"/>
    <w:rPr>
      <w:rFonts w:ascii="Sarala" w:hAnsi="Sarala"/>
      <w:b/>
      <w:color w:val="FFFFFF" w:themeColor="background1"/>
    </w:rPr>
  </w:style>
  <w:style w:type="character" w:customStyle="1" w:styleId="S-ColorUsed-Red">
    <w:name w:val="S - Color Used - Red"/>
    <w:basedOn w:val="S-FontUsed-regular"/>
    <w:uiPriority w:val="1"/>
    <w:qFormat/>
    <w:rsid w:val="00BF2C4F"/>
    <w:rPr>
      <w:rFonts w:ascii="Sarala" w:hAnsi="Sarala"/>
      <w:b/>
      <w:color w:val="723A22"/>
    </w:rPr>
  </w:style>
  <w:style w:type="character" w:customStyle="1" w:styleId="Colorused-3Colorused">
    <w:name w:val="Color used - 3 (Color used)"/>
    <w:basedOn w:val="Fontused-regularFontused"/>
    <w:uiPriority w:val="99"/>
    <w:rsid w:val="00934255"/>
    <w:rPr>
      <w:rFonts w:ascii="Sarala" w:hAnsi="Sarala" w:cs="Sarala"/>
      <w:b/>
      <w:bCs/>
      <w:color w:val="004F74"/>
    </w:rPr>
  </w:style>
  <w:style w:type="paragraph" w:customStyle="1" w:styleId="Heading2-centerHeadingHeading2">
    <w:name w:val="Heading 2 - center (Heading:Heading 2)"/>
    <w:basedOn w:val="Normal"/>
    <w:uiPriority w:val="99"/>
    <w:rsid w:val="0003227B"/>
    <w:pPr>
      <w:autoSpaceDE w:val="0"/>
      <w:autoSpaceDN w:val="0"/>
      <w:adjustRightInd w:val="0"/>
      <w:spacing w:after="0" w:line="400" w:lineRule="atLeast"/>
      <w:jc w:val="center"/>
      <w:textAlignment w:val="center"/>
    </w:pPr>
    <w:rPr>
      <w:rFonts w:ascii="Sarala" w:hAnsi="Sarala" w:cs="Sarala"/>
      <w:color w:val="000000"/>
      <w:kern w:val="0"/>
      <w:sz w:val="32"/>
      <w:szCs w:val="32"/>
      <w:lang w:val="en-US"/>
    </w:rPr>
  </w:style>
  <w:style w:type="paragraph" w:customStyle="1" w:styleId="Heading2-leftHeadingHeading2">
    <w:name w:val="Heading 2 - left (Heading:Heading 2)"/>
    <w:basedOn w:val="NoParagraphStyle"/>
    <w:uiPriority w:val="99"/>
    <w:rsid w:val="0003227B"/>
    <w:pPr>
      <w:spacing w:line="400" w:lineRule="atLeast"/>
    </w:pPr>
    <w:rPr>
      <w:rFonts w:cs="Sarala"/>
      <w:sz w:val="32"/>
      <w:szCs w:val="32"/>
    </w:rPr>
  </w:style>
  <w:style w:type="paragraph" w:customStyle="1" w:styleId="Bodytext2-leftBodytext">
    <w:name w:val="Body text 2 - left (Body text)"/>
    <w:basedOn w:val="Bodytext1-leftBodytext"/>
    <w:uiPriority w:val="99"/>
    <w:rsid w:val="0003227B"/>
    <w:pPr>
      <w:spacing w:line="240" w:lineRule="atLeast"/>
    </w:pPr>
  </w:style>
  <w:style w:type="paragraph" w:styleId="NormalWeb">
    <w:name w:val="Normal (Web)"/>
    <w:basedOn w:val="Normal"/>
    <w:uiPriority w:val="99"/>
    <w:semiHidden/>
    <w:unhideWhenUsed/>
    <w:rsid w:val="00C6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70.jpe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D93160C7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Japari</dc:creator>
  <cp:keywords/>
  <dc:description/>
  <cp:lastModifiedBy>HHolden</cp:lastModifiedBy>
  <cp:revision>2</cp:revision>
  <dcterms:created xsi:type="dcterms:W3CDTF">2026-02-10T08:21:00Z</dcterms:created>
  <dcterms:modified xsi:type="dcterms:W3CDTF">2026-02-10T08:21:00Z</dcterms:modified>
</cp:coreProperties>
</file>