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214669" w14:textId="118DF8E3" w:rsidR="0003227B" w:rsidRDefault="00C61680">
      <w:r>
        <w:rPr>
          <w:noProof/>
          <w:lang w:val="en-GB" w:eastAsia="en-GB"/>
        </w:rPr>
        <mc:AlternateContent>
          <mc:Choice Requires="wps">
            <w:drawing>
              <wp:anchor distT="0" distB="0" distL="114300" distR="114300" simplePos="0" relativeHeight="251795456" behindDoc="0" locked="0" layoutInCell="1" allowOverlap="1" wp14:anchorId="36B17347" wp14:editId="4DEEC5FD">
                <wp:simplePos x="0" y="0"/>
                <wp:positionH relativeFrom="column">
                  <wp:posOffset>1870364</wp:posOffset>
                </wp:positionH>
                <wp:positionV relativeFrom="paragraph">
                  <wp:posOffset>-407324</wp:posOffset>
                </wp:positionV>
                <wp:extent cx="4341340" cy="565266"/>
                <wp:effectExtent l="0" t="0" r="2540" b="6350"/>
                <wp:wrapNone/>
                <wp:docPr id="640756290" name="Text Box 640756290"/>
                <wp:cNvGraphicFramePr/>
                <a:graphic xmlns:a="http://schemas.openxmlformats.org/drawingml/2006/main">
                  <a:graphicData uri="http://schemas.microsoft.com/office/word/2010/wordprocessingShape">
                    <wps:wsp>
                      <wps:cNvSpPr txBox="1"/>
                      <wps:spPr>
                        <a:xfrm>
                          <a:off x="0" y="0"/>
                          <a:ext cx="4341340" cy="565266"/>
                        </a:xfrm>
                        <a:prstGeom prst="rect">
                          <a:avLst/>
                        </a:prstGeom>
                        <a:noFill/>
                        <a:ln w="6350">
                          <a:noFill/>
                        </a:ln>
                      </wps:spPr>
                      <wps:txbx>
                        <w:txbxContent>
                          <w:p w14:paraId="2F96263C" w14:textId="0A50730F" w:rsidR="0003227B" w:rsidRPr="00C61680" w:rsidRDefault="00B11E91"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Pr>
                                <w:rFonts w:ascii="Star Strella" w:hAnsi="Star Strella" w:cs="Sarabun"/>
                                <w:color w:val="FFFFFF" w:themeColor="background1"/>
                                <w:kern w:val="0"/>
                                <w:sz w:val="72"/>
                                <w:szCs w:val="48"/>
                                <w:lang w:val="en-US"/>
                              </w:rPr>
                              <w:t>Nursery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B17347" id="_x0000_t202" coordsize="21600,21600" o:spt="202" path="m,l,21600r21600,l21600,xe">
                <v:stroke joinstyle="miter"/>
                <v:path gradientshapeok="t" o:connecttype="rect"/>
              </v:shapetype>
              <v:shape id="Text Box 640756290" o:spid="_x0000_s1026" type="#_x0000_t202" style="position:absolute;margin-left:147.25pt;margin-top:-32.05pt;width:341.85pt;height:44.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" filled="f" stroked="f" strokeweight=".5pt">
                <v:textbox inset="0,0,0,0">
                  <w:txbxContent>
                    <w:p w14:paraId="2F96263C" w14:textId="0A50730F" w:rsidR="0003227B" w:rsidRPr="00C61680" w:rsidRDefault="00B11E91"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Pr>
                          <w:rFonts w:ascii="Star Strella" w:hAnsi="Star Strella" w:cs="Sarabun"/>
                          <w:color w:val="FFFFFF" w:themeColor="background1"/>
                          <w:kern w:val="0"/>
                          <w:sz w:val="72"/>
                          <w:szCs w:val="48"/>
                          <w:lang w:val="en-US"/>
                        </w:rPr>
                        <w:t>Nursery</w:t>
                      </w:r>
                    </w:p>
                  </w:txbxContent>
                </v:textbox>
              </v:shape>
            </w:pict>
          </mc:Fallback>
        </mc:AlternateContent>
      </w:r>
      <w:r w:rsidR="0059737A">
        <w:rPr>
          <w:noProof/>
          <w:lang w:val="en-GB" w:eastAsia="en-GB"/>
        </w:rPr>
        <w:drawing>
          <wp:anchor distT="0" distB="0" distL="114300" distR="114300" simplePos="0" relativeHeight="251964416" behindDoc="0" locked="0" layoutInCell="1" allowOverlap="1" wp14:anchorId="21063451" wp14:editId="29C01311">
            <wp:simplePos x="0" y="0"/>
            <wp:positionH relativeFrom="column">
              <wp:posOffset>-342900</wp:posOffset>
            </wp:positionH>
            <wp:positionV relativeFrom="paragraph">
              <wp:posOffset>-563880</wp:posOffset>
            </wp:positionV>
            <wp:extent cx="1508833" cy="1508833"/>
            <wp:effectExtent l="152400" t="114300" r="110490" b="148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5">
                      <a:extLst>
                        <a:ext uri="{28A0092B-C50C-407E-A947-70E740481C1C}">
                          <a14:useLocalDpi xmlns:a14="http://schemas.microsoft.com/office/drawing/2010/main" val="0"/>
                        </a:ext>
                      </a:extLst>
                    </a:blip>
                    <a:stretch>
                      <a:fillRect/>
                    </a:stretch>
                  </pic:blipFill>
                  <pic:spPr>
                    <a:xfrm>
                      <a:off x="0" y="0"/>
                      <a:ext cx="1508833" cy="15088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59737A">
        <w:rPr>
          <w:noProof/>
          <w:lang w:val="en-GB" w:eastAsia="en-GB"/>
        </w:rPr>
        <mc:AlternateContent>
          <mc:Choice Requires="wps">
            <w:drawing>
              <wp:anchor distT="0" distB="0" distL="114300" distR="114300" simplePos="0" relativeHeight="251793408" behindDoc="0" locked="0" layoutInCell="1" allowOverlap="1" wp14:anchorId="64A4D5F3" wp14:editId="36C1DCC0">
                <wp:simplePos x="0" y="0"/>
                <wp:positionH relativeFrom="column">
                  <wp:posOffset>1866900</wp:posOffset>
                </wp:positionH>
                <wp:positionV relativeFrom="paragraph">
                  <wp:posOffset>-91440</wp:posOffset>
                </wp:positionV>
                <wp:extent cx="4340860" cy="1760220"/>
                <wp:effectExtent l="0" t="0" r="2540" b="11430"/>
                <wp:wrapNone/>
                <wp:docPr id="2007422862" name="Text Box 2007422862"/>
                <wp:cNvGraphicFramePr/>
                <a:graphic xmlns:a="http://schemas.openxmlformats.org/drawingml/2006/main">
                  <a:graphicData uri="http://schemas.microsoft.com/office/word/2010/wordprocessingShape">
                    <wps:wsp>
                      <wps:cNvSpPr txBox="1"/>
                      <wps:spPr>
                        <a:xfrm>
                          <a:off x="0" y="0"/>
                          <a:ext cx="4340860" cy="1760220"/>
                        </a:xfrm>
                        <a:prstGeom prst="rect">
                          <a:avLst/>
                        </a:prstGeom>
                        <a:noFill/>
                        <a:ln w="6350">
                          <a:noFill/>
                        </a:ln>
                      </wps:spPr>
                      <wps:txbx>
                        <w:txbxContent>
                          <w:p w14:paraId="365B0D14" w14:textId="75047770" w:rsidR="0003227B" w:rsidRPr="0059737A" w:rsidRDefault="0059737A" w:rsidP="0003227B">
                            <w:pPr>
                              <w:autoSpaceDE w:val="0"/>
                              <w:autoSpaceDN w:val="0"/>
                              <w:adjustRightInd w:val="0"/>
                              <w:spacing w:after="0" w:line="1120" w:lineRule="atLeast"/>
                              <w:textAlignment w:val="center"/>
                              <w:rPr>
                                <w:rStyle w:val="S-ColorUsed-white"/>
                                <w:rFonts w:ascii="Sarabun" w:hAnsi="Sarabun" w:cs="Sarabun"/>
                                <w:bCs/>
                                <w:kern w:val="0"/>
                                <w:sz w:val="72"/>
                                <w:szCs w:val="72"/>
                                <w:lang w:val="en-US"/>
                              </w:rPr>
                            </w:pPr>
                            <w:r w:rsidRPr="0059737A">
                              <w:rPr>
                                <w:rFonts w:ascii="Sarabun" w:hAnsi="Sarabun" w:cs="Sarabun"/>
                                <w:b/>
                                <w:bCs/>
                                <w:color w:val="FFFFFF" w:themeColor="background1"/>
                                <w:kern w:val="0"/>
                                <w:sz w:val="70"/>
                                <w:szCs w:val="70"/>
                                <w:lang w:val="en-US"/>
                              </w:rPr>
                              <w:t>Curriculum</w:t>
                            </w:r>
                            <w:r>
                              <w:rPr>
                                <w:rFonts w:ascii="Sarabun" w:hAnsi="Sarabun" w:cs="Sarabun"/>
                                <w:b/>
                                <w:bCs/>
                                <w:color w:val="FFFFFF" w:themeColor="background1"/>
                                <w:kern w:val="0"/>
                                <w:sz w:val="70"/>
                                <w:szCs w:val="70"/>
                                <w:lang w:val="en-US"/>
                              </w:rPr>
                              <w:t xml:space="preserve"> </w:t>
                            </w:r>
                            <w:r w:rsidR="0003227B" w:rsidRPr="0059737A">
                              <w:rPr>
                                <w:rFonts w:ascii="Sarabun" w:hAnsi="Sarabun" w:cs="Sarabun"/>
                                <w:b/>
                                <w:bCs/>
                                <w:color w:val="FFFFFF" w:themeColor="background1"/>
                                <w:kern w:val="0"/>
                                <w:sz w:val="72"/>
                                <w:szCs w:val="72"/>
                                <w:lang w:val="en-US"/>
                              </w:rPr>
                              <w:t>NEWSLETTER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4A4D5F3" id="Text Box 2007422862" o:spid="_x0000_s1027" type="#_x0000_t202" style="position:absolute;margin-left:147pt;margin-top:-7.2pt;width:341.8pt;height:138.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" filled="f" stroked="f" strokeweight=".5pt">
                <v:textbox inset="0,0,0,0">
                  <w:txbxContent>
                    <w:p w14:paraId="365B0D14" w14:textId="75047770" w:rsidR="0003227B" w:rsidRPr="0059737A" w:rsidRDefault="0059737A" w:rsidP="0003227B">
                      <w:pPr>
                        <w:autoSpaceDE w:val="0"/>
                        <w:autoSpaceDN w:val="0"/>
                        <w:adjustRightInd w:val="0"/>
                        <w:spacing w:after="0" w:line="1120" w:lineRule="atLeast"/>
                        <w:textAlignment w:val="center"/>
                        <w:rPr>
                          <w:rStyle w:val="S-ColorUsed-white"/>
                          <w:rFonts w:ascii="Sarabun" w:hAnsi="Sarabun" w:cs="Sarabun"/>
                          <w:bCs/>
                          <w:kern w:val="0"/>
                          <w:sz w:val="72"/>
                          <w:szCs w:val="72"/>
                          <w:lang w:val="en-US"/>
                        </w:rPr>
                      </w:pPr>
                      <w:r w:rsidRPr="0059737A">
                        <w:rPr>
                          <w:rFonts w:ascii="Sarabun" w:hAnsi="Sarabun" w:cs="Sarabun"/>
                          <w:b/>
                          <w:bCs/>
                          <w:color w:val="FFFFFF" w:themeColor="background1"/>
                          <w:kern w:val="0"/>
                          <w:sz w:val="70"/>
                          <w:szCs w:val="70"/>
                          <w:lang w:val="en-US"/>
                        </w:rPr>
                        <w:t>Curriculum</w:t>
                      </w:r>
                      <w:r>
                        <w:rPr>
                          <w:rFonts w:ascii="Sarabun" w:hAnsi="Sarabun" w:cs="Sarabun"/>
                          <w:b/>
                          <w:bCs/>
                          <w:color w:val="FFFFFF" w:themeColor="background1"/>
                          <w:kern w:val="0"/>
                          <w:sz w:val="70"/>
                          <w:szCs w:val="70"/>
                          <w:lang w:val="en-US"/>
                        </w:rPr>
                        <w:t xml:space="preserve"> </w:t>
                      </w:r>
                      <w:r w:rsidR="0003227B" w:rsidRPr="0059737A">
                        <w:rPr>
                          <w:rFonts w:ascii="Sarabun" w:hAnsi="Sarabun" w:cs="Sarabun"/>
                          <w:b/>
                          <w:bCs/>
                          <w:color w:val="FFFFFF" w:themeColor="background1"/>
                          <w:kern w:val="0"/>
                          <w:sz w:val="72"/>
                          <w:szCs w:val="72"/>
                          <w:lang w:val="en-US"/>
                        </w:rPr>
                        <w:t>NEWSLETTER</w:t>
                      </w:r>
                    </w:p>
                  </w:txbxContent>
                </v:textbox>
              </v:shape>
            </w:pict>
          </mc:Fallback>
        </mc:AlternateContent>
      </w:r>
      <w:r w:rsidR="00151C01">
        <w:rPr>
          <w:noProof/>
          <w:lang w:val="en-GB" w:eastAsia="en-GB"/>
        </w:rPr>
        <mc:AlternateContent>
          <mc:Choice Requires="wps">
            <w:drawing>
              <wp:anchor distT="0" distB="0" distL="114300" distR="114300" simplePos="0" relativeHeight="251853824" behindDoc="1" locked="0" layoutInCell="1" allowOverlap="1" wp14:anchorId="4B2610B9" wp14:editId="10DF02E7">
                <wp:simplePos x="0" y="0"/>
                <wp:positionH relativeFrom="column">
                  <wp:posOffset>-915670</wp:posOffset>
                </wp:positionH>
                <wp:positionV relativeFrom="paragraph">
                  <wp:posOffset>-908050</wp:posOffset>
                </wp:positionV>
                <wp:extent cx="7563557" cy="3842284"/>
                <wp:effectExtent l="0" t="0" r="0" b="6350"/>
                <wp:wrapNone/>
                <wp:docPr id="1640908530" name="Freeform 240011757"/>
                <wp:cNvGraphicFramePr/>
                <a:graphic xmlns:a="http://schemas.openxmlformats.org/drawingml/2006/main">
                  <a:graphicData uri="http://schemas.microsoft.com/office/word/2010/wordprocessingShape">
                    <wps:wsp>
                      <wps:cNvSpPr/>
                      <wps:spPr>
                        <a:xfrm>
                          <a:off x="0" y="0"/>
                          <a:ext cx="7563557" cy="3842284"/>
                        </a:xfrm>
                        <a:custGeom>
                          <a:avLst/>
                          <a:gdLst>
                            <a:gd name="connsiteX0" fmla="*/ 0 w 7563557"/>
                            <a:gd name="connsiteY0" fmla="*/ 0 h 3842284"/>
                            <a:gd name="connsiteX1" fmla="*/ 7563558 w 7563557"/>
                            <a:gd name="connsiteY1" fmla="*/ 0 h 3842284"/>
                            <a:gd name="connsiteX2" fmla="*/ 7563558 w 7563557"/>
                            <a:gd name="connsiteY2" fmla="*/ 3842284 h 3842284"/>
                            <a:gd name="connsiteX3" fmla="*/ 0 w 7563557"/>
                            <a:gd name="connsiteY3" fmla="*/ 3842284 h 3842284"/>
                          </a:gdLst>
                          <a:ahLst/>
                          <a:cxnLst>
                            <a:cxn ang="0">
                              <a:pos x="connsiteX0" y="connsiteY0"/>
                            </a:cxn>
                            <a:cxn ang="0">
                              <a:pos x="connsiteX1" y="connsiteY1"/>
                            </a:cxn>
                            <a:cxn ang="0">
                              <a:pos x="connsiteX2" y="connsiteY2"/>
                            </a:cxn>
                            <a:cxn ang="0">
                              <a:pos x="connsiteX3" y="connsiteY3"/>
                            </a:cxn>
                          </a:cxnLst>
                          <a:rect l="l" t="t" r="r" b="b"/>
                          <a:pathLst>
                            <a:path w="7563557" h="3842284">
                              <a:moveTo>
                                <a:pt x="0" y="0"/>
                              </a:moveTo>
                              <a:lnTo>
                                <a:pt x="7563558" y="0"/>
                              </a:lnTo>
                              <a:lnTo>
                                <a:pt x="7563558" y="3842284"/>
                              </a:lnTo>
                              <a:lnTo>
                                <a:pt x="0" y="3842284"/>
                              </a:lnTo>
                              <a:close/>
                            </a:path>
                          </a:pathLst>
                        </a:custGeom>
                        <a:solidFill>
                          <a:schemeClr val="bg1">
                            <a:lumMod val="50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18282F" id="Freeform 240011757" o:spid="_x0000_s1026" style="position:absolute;margin-left:-72.1pt;margin-top:-71.5pt;width:595.55pt;height:302.55pt;z-index:-251462656;visibility:visible;mso-wrap-style:square;mso-wrap-distance-left:9pt;mso-wrap-distance-top:0;mso-wrap-distance-right:9pt;mso-wrap-distance-bottom:0;mso-position-horizontal:absolute;mso-position-horizontal-relative:text;mso-position-vertical:absolute;mso-position-vertical-relative:text;v-text-anchor:middle" coordsize="7563557,3842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" path="m,l7563558,r,3842284l,3842284,,xe" fillcolor="#7f7f7f [1612]" stroked="f" strokeweight=".35264mm">
                <v:stroke joinstyle="miter"/>
                <v:path arrowok="t" o:connecttype="custom" o:connectlocs="0,0;7563558,0;7563558,3842284;0,3842284" o:connectangles="0,0,0,0"/>
              </v:shape>
            </w:pict>
          </mc:Fallback>
        </mc:AlternateContent>
      </w:r>
      <w:r w:rsidR="0003227B">
        <w:rPr>
          <w:noProof/>
          <w:lang w:val="en-GB" w:eastAsia="en-GB"/>
        </w:rPr>
        <mc:AlternateContent>
          <mc:Choice Requires="wps">
            <w:drawing>
              <wp:anchor distT="0" distB="0" distL="114300" distR="114300" simplePos="0" relativeHeight="251797504" behindDoc="0" locked="0" layoutInCell="1" allowOverlap="1" wp14:anchorId="537AEAB0" wp14:editId="13FB26B1">
                <wp:simplePos x="0" y="0"/>
                <wp:positionH relativeFrom="column">
                  <wp:posOffset>175233</wp:posOffset>
                </wp:positionH>
                <wp:positionV relativeFrom="paragraph">
                  <wp:posOffset>60535</wp:posOffset>
                </wp:positionV>
                <wp:extent cx="719838" cy="280374"/>
                <wp:effectExtent l="0" t="0" r="4445" b="0"/>
                <wp:wrapNone/>
                <wp:docPr id="645822096" name="Text Box 645822096"/>
                <wp:cNvGraphicFramePr/>
                <a:graphic xmlns:a="http://schemas.openxmlformats.org/drawingml/2006/main">
                  <a:graphicData uri="http://schemas.microsoft.com/office/word/2010/wordprocessingShape">
                    <wps:wsp>
                      <wps:cNvSpPr txBox="1"/>
                      <wps:spPr>
                        <a:xfrm>
                          <a:off x="0" y="0"/>
                          <a:ext cx="719838" cy="280374"/>
                        </a:xfrm>
                        <a:prstGeom prst="rect">
                          <a:avLst/>
                        </a:prstGeom>
                        <a:noFill/>
                        <a:ln w="6350">
                          <a:noFill/>
                        </a:ln>
                      </wps:spPr>
                      <wps:txbx>
                        <w:txbxContent>
                          <w:p w14:paraId="0807F24E" w14:textId="5E54F6D6" w:rsidR="0003227B" w:rsidRPr="0003227B" w:rsidRDefault="0003227B"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37AEAB0" id="Text Box 645822096" o:spid="_x0000_s1028" type="#_x0000_t202" style="position:absolute;margin-left:13.8pt;margin-top:4.75pt;width:56.7pt;height:22.1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" filled="f" stroked="f" strokeweight=".5pt">
                <v:textbox inset="0,0,0,0">
                  <w:txbxContent>
                    <w:p w14:paraId="0807F24E" w14:textId="5E54F6D6" w:rsidR="0003227B" w:rsidRPr="0003227B" w:rsidRDefault="0003227B"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v:textbox>
              </v:shape>
            </w:pict>
          </mc:Fallback>
        </mc:AlternateContent>
      </w:r>
    </w:p>
    <w:bookmarkStart w:id="0" w:name="_GoBack"/>
    <w:bookmarkEnd w:id="0"/>
    <w:p w14:paraId="6E138E87" w14:textId="42A620A7" w:rsidR="00904AC0" w:rsidRDefault="00B91ADE" w:rsidP="00485D7A">
      <w:r>
        <w:rPr>
          <w:noProof/>
          <w:lang w:val="en-GB" w:eastAsia="en-GB"/>
        </w:rPr>
        <mc:AlternateContent>
          <mc:Choice Requires="wps">
            <w:drawing>
              <wp:anchor distT="45720" distB="45720" distL="114300" distR="114300" simplePos="0" relativeHeight="251970560" behindDoc="1" locked="0" layoutInCell="1" allowOverlap="1" wp14:anchorId="75863B7A" wp14:editId="3360A69F">
                <wp:simplePos x="0" y="0"/>
                <wp:positionH relativeFrom="column">
                  <wp:posOffset>2209800</wp:posOffset>
                </wp:positionH>
                <wp:positionV relativeFrom="paragraph">
                  <wp:posOffset>6541136</wp:posOffset>
                </wp:positionV>
                <wp:extent cx="4244340" cy="1264920"/>
                <wp:effectExtent l="19050" t="19050" r="22860" b="1143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1264920"/>
                        </a:xfrm>
                        <a:prstGeom prst="rect">
                          <a:avLst/>
                        </a:prstGeom>
                        <a:noFill/>
                        <a:ln w="28575">
                          <a:solidFill>
                            <a:schemeClr val="tx2">
                              <a:lumMod val="50000"/>
                              <a:lumOff val="50000"/>
                            </a:schemeClr>
                          </a:solidFill>
                          <a:miter lim="800000"/>
                          <a:headEnd/>
                          <a:tailEnd/>
                        </a:ln>
                      </wps:spPr>
                      <wps:txbx>
                        <w:txbxContent>
                          <w:p w14:paraId="7C700E21" w14:textId="7673A958" w:rsidR="005225A1" w:rsidRDefault="005225A1" w:rsidP="005225A1">
                            <w:pPr>
                              <w:rPr>
                                <w:rFonts w:ascii="Verdana" w:hAnsi="Verdana"/>
                                <w:u w:val="single"/>
                                <w:lang w:val="en-US"/>
                              </w:rPr>
                            </w:pPr>
                            <w:proofErr w:type="spellStart"/>
                            <w:r>
                              <w:rPr>
                                <w:rFonts w:ascii="Verdana" w:hAnsi="Verdana"/>
                                <w:u w:val="single"/>
                                <w:lang w:val="en-US"/>
                              </w:rPr>
                              <w:t>Maths</w:t>
                            </w:r>
                            <w:proofErr w:type="spellEnd"/>
                            <w:r>
                              <w:rPr>
                                <w:rFonts w:ascii="Verdana" w:hAnsi="Verdana"/>
                                <w:u w:val="single"/>
                                <w:lang w:val="en-US"/>
                              </w:rPr>
                              <w:t xml:space="preserve"> Learning </w:t>
                            </w:r>
                          </w:p>
                          <w:p w14:paraId="4E348343" w14:textId="5DD82528" w:rsidR="00B91ADE" w:rsidRPr="00B91ADE" w:rsidRDefault="00B91ADE" w:rsidP="005225A1">
                            <w:pPr>
                              <w:rPr>
                                <w:rFonts w:ascii="Verdana" w:hAnsi="Verdana"/>
                                <w:lang w:val="en-US"/>
                              </w:rPr>
                            </w:pPr>
                            <w:r w:rsidRPr="00B91ADE">
                              <w:rPr>
                                <w:rFonts w:ascii="Verdana" w:hAnsi="Verdana"/>
                                <w:lang w:val="en-US"/>
                              </w:rPr>
                              <w:t>We are looking at reading numbers within five, matching number to quantity and also shapes within the environment.</w:t>
                            </w:r>
                          </w:p>
                          <w:p w14:paraId="71DB0B7C" w14:textId="77777777" w:rsidR="005225A1" w:rsidRPr="005225A1" w:rsidRDefault="005225A1" w:rsidP="005225A1">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863B7A" id="Text Box 2" o:spid="_x0000_s1029" type="#_x0000_t202" style="position:absolute;margin-left:174pt;margin-top:515.05pt;width:334.2pt;height:99.6pt;z-index:-25134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" filled="f" strokecolor="#4e95d9 [1631]" strokeweight="2.25pt">
                <v:textbox>
                  <w:txbxContent>
                    <w:p w14:paraId="7C700E21" w14:textId="7673A958" w:rsidR="005225A1" w:rsidRDefault="005225A1" w:rsidP="005225A1">
                      <w:pPr>
                        <w:rPr>
                          <w:rFonts w:ascii="Verdana" w:hAnsi="Verdana"/>
                          <w:u w:val="single"/>
                          <w:lang w:val="en-US"/>
                        </w:rPr>
                      </w:pPr>
                      <w:proofErr w:type="spellStart"/>
                      <w:r>
                        <w:rPr>
                          <w:rFonts w:ascii="Verdana" w:hAnsi="Verdana"/>
                          <w:u w:val="single"/>
                          <w:lang w:val="en-US"/>
                        </w:rPr>
                        <w:t>Maths</w:t>
                      </w:r>
                      <w:proofErr w:type="spellEnd"/>
                      <w:r>
                        <w:rPr>
                          <w:rFonts w:ascii="Verdana" w:hAnsi="Verdana"/>
                          <w:u w:val="single"/>
                          <w:lang w:val="en-US"/>
                        </w:rPr>
                        <w:t xml:space="preserve"> Learning </w:t>
                      </w:r>
                    </w:p>
                    <w:p w14:paraId="4E348343" w14:textId="5DD82528" w:rsidR="00B91ADE" w:rsidRPr="00B91ADE" w:rsidRDefault="00B91ADE" w:rsidP="005225A1">
                      <w:pPr>
                        <w:rPr>
                          <w:rFonts w:ascii="Verdana" w:hAnsi="Verdana"/>
                          <w:lang w:val="en-US"/>
                        </w:rPr>
                      </w:pPr>
                      <w:r w:rsidRPr="00B91ADE">
                        <w:rPr>
                          <w:rFonts w:ascii="Verdana" w:hAnsi="Verdana"/>
                          <w:lang w:val="en-US"/>
                        </w:rPr>
                        <w:t>We are looking at reading numbers within five, matching number to quantity and also shapes within the environment.</w:t>
                      </w:r>
                    </w:p>
                    <w:p w14:paraId="71DB0B7C" w14:textId="77777777" w:rsidR="005225A1" w:rsidRPr="005225A1" w:rsidRDefault="005225A1" w:rsidP="005225A1">
                      <w:pPr>
                        <w:rPr>
                          <w:rFonts w:ascii="Verdana" w:hAnsi="Verdana"/>
                          <w:lang w:val="en-US"/>
                        </w:rPr>
                      </w:pPr>
                    </w:p>
                  </w:txbxContent>
                </v:textbox>
              </v:shape>
            </w:pict>
          </mc:Fallback>
        </mc:AlternateContent>
      </w:r>
      <w:r w:rsidR="00B11E91">
        <w:rPr>
          <w:noProof/>
          <w:lang w:val="en-GB" w:eastAsia="en-GB"/>
        </w:rPr>
        <mc:AlternateContent>
          <mc:Choice Requires="wps">
            <w:drawing>
              <wp:anchor distT="0" distB="0" distL="114300" distR="114300" simplePos="0" relativeHeight="251847680" behindDoc="0" locked="0" layoutInCell="1" allowOverlap="1" wp14:anchorId="6FF72B4F" wp14:editId="7CAD080C">
                <wp:simplePos x="0" y="0"/>
                <wp:positionH relativeFrom="column">
                  <wp:posOffset>-296545</wp:posOffset>
                </wp:positionH>
                <wp:positionV relativeFrom="paragraph">
                  <wp:posOffset>6981190</wp:posOffset>
                </wp:positionV>
                <wp:extent cx="1789200" cy="1667435"/>
                <wp:effectExtent l="0" t="0" r="1905" b="0"/>
                <wp:wrapNone/>
                <wp:docPr id="1042353136" name="Text Box 211371035"/>
                <wp:cNvGraphicFramePr/>
                <a:graphic xmlns:a="http://schemas.openxmlformats.org/drawingml/2006/main">
                  <a:graphicData uri="http://schemas.microsoft.com/office/word/2010/wordprocessingShape">
                    <wps:wsp>
                      <wps:cNvSpPr txBox="1"/>
                      <wps:spPr>
                        <a:xfrm>
                          <a:off x="0" y="0"/>
                          <a:ext cx="1789200" cy="1667435"/>
                        </a:xfrm>
                        <a:prstGeom prst="rect">
                          <a:avLst/>
                        </a:prstGeom>
                        <a:noFill/>
                        <a:ln w="6350">
                          <a:noFill/>
                        </a:ln>
                      </wps:spPr>
                      <wps:txbx>
                        <w:txbxContent>
                          <w:p w14:paraId="5C76DA67" w14:textId="2A7DEFD0" w:rsidR="00F33B02" w:rsidRDefault="00F33B0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Welcome to this half-term</w:t>
                            </w:r>
                            <w:r w:rsidR="00B11E91">
                              <w:rPr>
                                <w:rStyle w:val="S-FontUsed-bold"/>
                                <w:rFonts w:ascii="Verdana" w:hAnsi="Verdana" w:cs="Sarabun"/>
                                <w:b w:val="0"/>
                                <w:color w:val="000000"/>
                                <w:kern w:val="0"/>
                                <w:lang w:val="en-US"/>
                              </w:rPr>
                              <w:t xml:space="preserve"> in Nursery</w:t>
                            </w:r>
                          </w:p>
                          <w:p w14:paraId="4C84342D" w14:textId="06D281A9" w:rsidR="00CF349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4C4E5AB" w14:textId="2017F9C4" w:rsidR="00CF3492" w:rsidRPr="00F33B02" w:rsidRDefault="00B11E91"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roofErr w:type="spellStart"/>
                            <w:r>
                              <w:rPr>
                                <w:rStyle w:val="S-FontUsed-bold"/>
                                <w:rFonts w:ascii="Verdana" w:hAnsi="Verdana" w:cs="Sarabun"/>
                                <w:b w:val="0"/>
                                <w:color w:val="000000"/>
                                <w:kern w:val="0"/>
                                <w:lang w:val="en-US"/>
                              </w:rPr>
                              <w:t>Mrs</w:t>
                            </w:r>
                            <w:proofErr w:type="spellEnd"/>
                            <w:r>
                              <w:rPr>
                                <w:rStyle w:val="S-FontUsed-bold"/>
                                <w:rFonts w:ascii="Verdana" w:hAnsi="Verdana" w:cs="Sarabun"/>
                                <w:b w:val="0"/>
                                <w:color w:val="000000"/>
                                <w:kern w:val="0"/>
                                <w:lang w:val="en-US"/>
                              </w:rPr>
                              <w:t xml:space="preserve"> Cartwright, Miss </w:t>
                            </w:r>
                            <w:proofErr w:type="spellStart"/>
                            <w:r>
                              <w:rPr>
                                <w:rStyle w:val="S-FontUsed-bold"/>
                                <w:rFonts w:ascii="Verdana" w:hAnsi="Verdana" w:cs="Sarabun"/>
                                <w:b w:val="0"/>
                                <w:color w:val="000000"/>
                                <w:kern w:val="0"/>
                                <w:lang w:val="en-US"/>
                              </w:rPr>
                              <w:t>Pantall</w:t>
                            </w:r>
                            <w:proofErr w:type="spellEnd"/>
                            <w:r>
                              <w:rPr>
                                <w:rStyle w:val="S-FontUsed-bold"/>
                                <w:rFonts w:ascii="Verdana" w:hAnsi="Verdana" w:cs="Sarabun"/>
                                <w:b w:val="0"/>
                                <w:color w:val="000000"/>
                                <w:kern w:val="0"/>
                                <w:lang w:val="en-US"/>
                              </w:rPr>
                              <w:t xml:space="preserve"> and Miss Gaunt a</w:t>
                            </w:r>
                            <w:r w:rsidR="007B402E">
                              <w:rPr>
                                <w:rStyle w:val="S-FontUsed-bold"/>
                                <w:rFonts w:ascii="Verdana" w:hAnsi="Verdana" w:cs="Sarabun"/>
                                <w:b w:val="0"/>
                                <w:color w:val="000000"/>
                                <w:kern w:val="0"/>
                                <w:lang w:val="en-US"/>
                              </w:rPr>
                              <w:t>re excited to begin a new topic!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F72B4F" id="_x0000_t202" coordsize="21600,21600" o:spt="202" path="m,l,21600r21600,l21600,xe">
                <v:stroke joinstyle="miter"/>
                <v:path gradientshapeok="t" o:connecttype="rect"/>
              </v:shapetype>
              <v:shape id="Text Box 211371035" o:spid="_x0000_s1030" type="#_x0000_t202" style="position:absolute;margin-left:-23.35pt;margin-top:549.7pt;width:140.9pt;height:131.3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" filled="f" stroked="f" strokeweight=".5pt">
                <v:textbox inset="0,0,0,0">
                  <w:txbxContent>
                    <w:p w14:paraId="5C76DA67" w14:textId="2A7DEFD0" w:rsidR="00F33B02" w:rsidRDefault="00F33B0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Welcome to this half-term</w:t>
                      </w:r>
                      <w:r w:rsidR="00B11E91">
                        <w:rPr>
                          <w:rStyle w:val="S-FontUsed-bold"/>
                          <w:rFonts w:ascii="Verdana" w:hAnsi="Verdana" w:cs="Sarabun"/>
                          <w:b w:val="0"/>
                          <w:color w:val="000000"/>
                          <w:kern w:val="0"/>
                          <w:lang w:val="en-US"/>
                        </w:rPr>
                        <w:t xml:space="preserve"> in Nursery</w:t>
                      </w:r>
                    </w:p>
                    <w:p w14:paraId="4C84342D" w14:textId="06D281A9" w:rsidR="00CF349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4C4E5AB" w14:textId="2017F9C4" w:rsidR="00CF3492" w:rsidRPr="00F33B02" w:rsidRDefault="00B11E91"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roofErr w:type="spellStart"/>
                      <w:r>
                        <w:rPr>
                          <w:rStyle w:val="S-FontUsed-bold"/>
                          <w:rFonts w:ascii="Verdana" w:hAnsi="Verdana" w:cs="Sarabun"/>
                          <w:b w:val="0"/>
                          <w:color w:val="000000"/>
                          <w:kern w:val="0"/>
                          <w:lang w:val="en-US"/>
                        </w:rPr>
                        <w:t>Mrs</w:t>
                      </w:r>
                      <w:proofErr w:type="spellEnd"/>
                      <w:r>
                        <w:rPr>
                          <w:rStyle w:val="S-FontUsed-bold"/>
                          <w:rFonts w:ascii="Verdana" w:hAnsi="Verdana" w:cs="Sarabun"/>
                          <w:b w:val="0"/>
                          <w:color w:val="000000"/>
                          <w:kern w:val="0"/>
                          <w:lang w:val="en-US"/>
                        </w:rPr>
                        <w:t xml:space="preserve"> Cartwright, Miss </w:t>
                      </w:r>
                      <w:proofErr w:type="spellStart"/>
                      <w:r>
                        <w:rPr>
                          <w:rStyle w:val="S-FontUsed-bold"/>
                          <w:rFonts w:ascii="Verdana" w:hAnsi="Verdana" w:cs="Sarabun"/>
                          <w:b w:val="0"/>
                          <w:color w:val="000000"/>
                          <w:kern w:val="0"/>
                          <w:lang w:val="en-US"/>
                        </w:rPr>
                        <w:t>Pantall</w:t>
                      </w:r>
                      <w:proofErr w:type="spellEnd"/>
                      <w:r>
                        <w:rPr>
                          <w:rStyle w:val="S-FontUsed-bold"/>
                          <w:rFonts w:ascii="Verdana" w:hAnsi="Verdana" w:cs="Sarabun"/>
                          <w:b w:val="0"/>
                          <w:color w:val="000000"/>
                          <w:kern w:val="0"/>
                          <w:lang w:val="en-US"/>
                        </w:rPr>
                        <w:t xml:space="preserve"> and Miss Gaunt a</w:t>
                      </w:r>
                      <w:r w:rsidR="007B402E">
                        <w:rPr>
                          <w:rStyle w:val="S-FontUsed-bold"/>
                          <w:rFonts w:ascii="Verdana" w:hAnsi="Verdana" w:cs="Sarabun"/>
                          <w:b w:val="0"/>
                          <w:color w:val="000000"/>
                          <w:kern w:val="0"/>
                          <w:lang w:val="en-US"/>
                        </w:rPr>
                        <w:t>re excited to begin a new topic!</w:t>
                      </w:r>
                    </w:p>
                  </w:txbxContent>
                </v:textbox>
              </v:shape>
            </w:pict>
          </mc:Fallback>
        </mc:AlternateContent>
      </w:r>
      <w:r w:rsidR="00C61680">
        <w:rPr>
          <w:noProof/>
          <w:lang w:val="en-GB" w:eastAsia="en-GB"/>
        </w:rPr>
        <mc:AlternateContent>
          <mc:Choice Requires="wps">
            <w:drawing>
              <wp:anchor distT="0" distB="0" distL="114300" distR="114300" simplePos="0" relativeHeight="251845632" behindDoc="0" locked="0" layoutInCell="1" allowOverlap="1" wp14:anchorId="5117FBFC" wp14:editId="535698A7">
                <wp:simplePos x="0" y="0"/>
                <wp:positionH relativeFrom="column">
                  <wp:posOffset>-312420</wp:posOffset>
                </wp:positionH>
                <wp:positionV relativeFrom="paragraph">
                  <wp:posOffset>6251575</wp:posOffset>
                </wp:positionV>
                <wp:extent cx="2113857" cy="510540"/>
                <wp:effectExtent l="0" t="0" r="1270" b="3810"/>
                <wp:wrapNone/>
                <wp:docPr id="308383480" name="Text Box 211371035"/>
                <wp:cNvGraphicFramePr/>
                <a:graphic xmlns:a="http://schemas.openxmlformats.org/drawingml/2006/main">
                  <a:graphicData uri="http://schemas.microsoft.com/office/word/2010/wordprocessingShape">
                    <wps:wsp>
                      <wps:cNvSpPr txBox="1"/>
                      <wps:spPr>
                        <a:xfrm>
                          <a:off x="0" y="0"/>
                          <a:ext cx="2113857" cy="510540"/>
                        </a:xfrm>
                        <a:prstGeom prst="rect">
                          <a:avLst/>
                        </a:prstGeom>
                        <a:noFill/>
                        <a:ln w="6350">
                          <a:noFill/>
                        </a:ln>
                      </wps:spPr>
                      <wps:txbx>
                        <w:txbxContent>
                          <w:p w14:paraId="6989C111" w14:textId="27AAC3FE" w:rsidR="00151C01" w:rsidRPr="00C61680" w:rsidRDefault="00CF3492" w:rsidP="00151C01">
                            <w:pPr>
                              <w:autoSpaceDE w:val="0"/>
                              <w:autoSpaceDN w:val="0"/>
                              <w:adjustRightInd w:val="0"/>
                              <w:spacing w:after="0" w:line="400" w:lineRule="atLeast"/>
                              <w:textAlignment w:val="center"/>
                              <w:rPr>
                                <w:rStyle w:val="S-FontUsed-bold"/>
                                <w:rFonts w:ascii="Star Strella" w:hAnsi="Star Strella" w:cs="Sarabun"/>
                                <w:color w:val="000000"/>
                                <w:kern w:val="0"/>
                                <w:sz w:val="36"/>
                                <w:szCs w:val="34"/>
                                <w:lang w:val="en-US"/>
                              </w:rPr>
                            </w:pPr>
                            <w:r w:rsidRPr="00C61680">
                              <w:rPr>
                                <w:rFonts w:ascii="Star Strella" w:hAnsi="Star Strella" w:cs="Sarabun"/>
                                <w:color w:val="000000"/>
                                <w:kern w:val="0"/>
                                <w:sz w:val="36"/>
                                <w:szCs w:val="34"/>
                                <w:lang w:val="en-US"/>
                              </w:rPr>
                              <w:t xml:space="preserve">Class </w:t>
                            </w:r>
                            <w:proofErr w:type="gramStart"/>
                            <w:r w:rsidRPr="00C61680">
                              <w:rPr>
                                <w:rFonts w:ascii="Star Strella" w:hAnsi="Star Strella" w:cs="Sarabun"/>
                                <w:color w:val="000000"/>
                                <w:kern w:val="0"/>
                                <w:sz w:val="36"/>
                                <w:szCs w:val="34"/>
                                <w:lang w:val="en-US"/>
                              </w:rPr>
                              <w:t>teacher</w:t>
                            </w:r>
                            <w:r w:rsidR="00C61680">
                              <w:rPr>
                                <w:rFonts w:ascii="Cambria" w:hAnsi="Cambria" w:cs="Sarabun"/>
                                <w:color w:val="000000"/>
                                <w:kern w:val="0"/>
                                <w:sz w:val="36"/>
                                <w:szCs w:val="34"/>
                                <w:lang w:val="en-US"/>
                              </w:rPr>
                              <w:t xml:space="preserve">’s </w:t>
                            </w:r>
                            <w:r w:rsidRPr="00C61680">
                              <w:rPr>
                                <w:rFonts w:ascii="Star Strella" w:hAnsi="Star Strella" w:cs="Sarabun"/>
                                <w:color w:val="000000"/>
                                <w:kern w:val="0"/>
                                <w:sz w:val="36"/>
                                <w:szCs w:val="34"/>
                                <w:lang w:val="en-US"/>
                              </w:rPr>
                              <w:t xml:space="preserve"> Message</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7FBFC" id="_x0000_s1031" type="#_x0000_t202" style="position:absolute;margin-left:-24.6pt;margin-top:492.25pt;width:166.45pt;height:40.2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" filled="f" stroked="f" strokeweight=".5pt">
                <v:textbox inset="0,0,0,0">
                  <w:txbxContent>
                    <w:p w14:paraId="6989C111" w14:textId="27AAC3FE" w:rsidR="00151C01" w:rsidRPr="00C61680" w:rsidRDefault="00CF3492" w:rsidP="00151C01">
                      <w:pPr>
                        <w:autoSpaceDE w:val="0"/>
                        <w:autoSpaceDN w:val="0"/>
                        <w:adjustRightInd w:val="0"/>
                        <w:spacing w:after="0" w:line="400" w:lineRule="atLeast"/>
                        <w:textAlignment w:val="center"/>
                        <w:rPr>
                          <w:rStyle w:val="S-FontUsed-bold"/>
                          <w:rFonts w:ascii="Star Strella" w:hAnsi="Star Strella" w:cs="Sarabun"/>
                          <w:color w:val="000000"/>
                          <w:kern w:val="0"/>
                          <w:sz w:val="36"/>
                          <w:szCs w:val="34"/>
                          <w:lang w:val="en-US"/>
                        </w:rPr>
                      </w:pPr>
                      <w:r w:rsidRPr="00C61680">
                        <w:rPr>
                          <w:rFonts w:ascii="Star Strella" w:hAnsi="Star Strella" w:cs="Sarabun"/>
                          <w:color w:val="000000"/>
                          <w:kern w:val="0"/>
                          <w:sz w:val="36"/>
                          <w:szCs w:val="34"/>
                          <w:lang w:val="en-US"/>
                        </w:rPr>
                        <w:t xml:space="preserve">Class </w:t>
                      </w:r>
                      <w:proofErr w:type="gramStart"/>
                      <w:r w:rsidRPr="00C61680">
                        <w:rPr>
                          <w:rFonts w:ascii="Star Strella" w:hAnsi="Star Strella" w:cs="Sarabun"/>
                          <w:color w:val="000000"/>
                          <w:kern w:val="0"/>
                          <w:sz w:val="36"/>
                          <w:szCs w:val="34"/>
                          <w:lang w:val="en-US"/>
                        </w:rPr>
                        <w:t>teacher</w:t>
                      </w:r>
                      <w:r w:rsidR="00C61680">
                        <w:rPr>
                          <w:rFonts w:ascii="Cambria" w:hAnsi="Cambria" w:cs="Sarabun"/>
                          <w:color w:val="000000"/>
                          <w:kern w:val="0"/>
                          <w:sz w:val="36"/>
                          <w:szCs w:val="34"/>
                          <w:lang w:val="en-US"/>
                        </w:rPr>
                        <w:t xml:space="preserve">’s </w:t>
                      </w:r>
                      <w:r w:rsidRPr="00C61680">
                        <w:rPr>
                          <w:rFonts w:ascii="Star Strella" w:hAnsi="Star Strella" w:cs="Sarabun"/>
                          <w:color w:val="000000"/>
                          <w:kern w:val="0"/>
                          <w:sz w:val="36"/>
                          <w:szCs w:val="34"/>
                          <w:lang w:val="en-US"/>
                        </w:rPr>
                        <w:t xml:space="preserve"> Message</w:t>
                      </w:r>
                      <w:proofErr w:type="gramEnd"/>
                    </w:p>
                  </w:txbxContent>
                </v:textbox>
              </v:shape>
            </w:pict>
          </mc:Fallback>
        </mc:AlternateContent>
      </w:r>
      <w:r w:rsidR="005225A1">
        <w:rPr>
          <w:noProof/>
          <w:lang w:val="en-GB" w:eastAsia="en-GB"/>
        </w:rPr>
        <w:drawing>
          <wp:anchor distT="0" distB="0" distL="114300" distR="114300" simplePos="0" relativeHeight="251973632" behindDoc="1" locked="0" layoutInCell="1" allowOverlap="1" wp14:anchorId="5F3B10CA" wp14:editId="385D090D">
            <wp:simplePos x="0" y="0"/>
            <wp:positionH relativeFrom="page">
              <wp:align>right</wp:align>
            </wp:positionH>
            <wp:positionV relativeFrom="paragraph">
              <wp:posOffset>982112</wp:posOffset>
            </wp:positionV>
            <wp:extent cx="4652813" cy="3155870"/>
            <wp:effectExtent l="0" t="0" r="0" b="6985"/>
            <wp:wrapNone/>
            <wp:docPr id="42" name="Picture 42" descr="Top 30 Books Every Child Needs In Their Personal Library - The Lear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30 Books Every Child Needs In Their Personal Library - The Learning ..."/>
                    <pic:cNvPicPr>
                      <a:picLocks noChangeAspect="1" noChangeArrowheads="1"/>
                    </pic:cNvPicPr>
                  </pic:nvPicPr>
                  <pic:blipFill rotWithShape="1">
                    <a:blip r:embed="rId6">
                      <a:extLst>
                        <a:ext uri="{28A0092B-C50C-407E-A947-70E740481C1C}">
                          <a14:useLocalDpi xmlns:a14="http://schemas.microsoft.com/office/drawing/2010/main" val="0"/>
                        </a:ext>
                      </a:extLst>
                    </a:blip>
                    <a:srcRect l="4703" t="11127" r="8134" b="14971"/>
                    <a:stretch/>
                  </pic:blipFill>
                  <pic:spPr bwMode="auto">
                    <a:xfrm>
                      <a:off x="0" y="0"/>
                      <a:ext cx="4652813" cy="3155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737A">
        <w:rPr>
          <w:noProof/>
          <w:lang w:val="en-GB" w:eastAsia="en-GB"/>
        </w:rPr>
        <mc:AlternateContent>
          <mc:Choice Requires="wps">
            <w:drawing>
              <wp:anchor distT="45720" distB="45720" distL="114300" distR="114300" simplePos="0" relativeHeight="251968512" behindDoc="0" locked="0" layoutInCell="1" allowOverlap="1" wp14:anchorId="7C2753AB" wp14:editId="7F13D5EB">
                <wp:simplePos x="0" y="0"/>
                <wp:positionH relativeFrom="column">
                  <wp:posOffset>2232660</wp:posOffset>
                </wp:positionH>
                <wp:positionV relativeFrom="paragraph">
                  <wp:posOffset>4158615</wp:posOffset>
                </wp:positionV>
                <wp:extent cx="4244340" cy="2242185"/>
                <wp:effectExtent l="19050" t="19050" r="2286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28575">
                          <a:solidFill>
                            <a:srgbClr val="FFFF00"/>
                          </a:solidFill>
                          <a:miter lim="800000"/>
                          <a:headEnd/>
                          <a:tailEnd/>
                        </a:ln>
                      </wps:spPr>
                      <wps:txbx>
                        <w:txbxContent>
                          <w:p w14:paraId="45C5CCFB" w14:textId="0EB90AE2" w:rsidR="0059737A" w:rsidRDefault="0059737A">
                            <w:pPr>
                              <w:rPr>
                                <w:rFonts w:ascii="Verdana" w:hAnsi="Verdana"/>
                                <w:u w:val="single"/>
                                <w:lang w:val="en-US"/>
                              </w:rPr>
                            </w:pPr>
                            <w:r w:rsidRPr="005225A1">
                              <w:rPr>
                                <w:rFonts w:ascii="Verdana" w:hAnsi="Verdana"/>
                                <w:u w:val="single"/>
                                <w:lang w:val="en-US"/>
                              </w:rPr>
                              <w:t xml:space="preserve">English </w:t>
                            </w:r>
                            <w:r w:rsidR="005225A1">
                              <w:rPr>
                                <w:rFonts w:ascii="Verdana" w:hAnsi="Verdana"/>
                                <w:u w:val="single"/>
                                <w:lang w:val="en-US"/>
                              </w:rPr>
                              <w:t>L</w:t>
                            </w:r>
                            <w:r w:rsidRPr="005225A1">
                              <w:rPr>
                                <w:rFonts w:ascii="Verdana" w:hAnsi="Verdana"/>
                                <w:u w:val="single"/>
                                <w:lang w:val="en-US"/>
                              </w:rPr>
                              <w:t xml:space="preserve">earning </w:t>
                            </w:r>
                          </w:p>
                          <w:p w14:paraId="075809B5" w14:textId="71957145" w:rsidR="00B91ADE" w:rsidRDefault="00542EBE">
                            <w:pPr>
                              <w:rPr>
                                <w:rFonts w:ascii="Verdana" w:hAnsi="Verdana"/>
                                <w:lang w:val="en-US"/>
                              </w:rPr>
                            </w:pPr>
                            <w:r>
                              <w:rPr>
                                <w:rFonts w:ascii="Verdana" w:hAnsi="Verdana"/>
                                <w:lang w:val="en-US"/>
                              </w:rPr>
                              <w:t>In phonics we are beginning to learn letter sounds, we will be doing this using our auditory skills. It is important that the children can begin to hear initial sounds in words, we do this through teaching a sound a week using objects of reference that match to those sounds.</w:t>
                            </w:r>
                          </w:p>
                          <w:p w14:paraId="0D275270" w14:textId="42D7AF8C" w:rsidR="00542EBE" w:rsidRPr="00B91ADE" w:rsidRDefault="00542EBE">
                            <w:pPr>
                              <w:rPr>
                                <w:rFonts w:ascii="Verdana" w:hAnsi="Verdana"/>
                                <w:lang w:val="en-US"/>
                              </w:rPr>
                            </w:pPr>
                            <w:r>
                              <w:rPr>
                                <w:rFonts w:ascii="Verdana" w:hAnsi="Verdana"/>
                                <w:lang w:val="en-US"/>
                              </w:rPr>
                              <w:t>Can your child tell you something that starts with S?</w:t>
                            </w:r>
                          </w:p>
                          <w:p w14:paraId="6598DE5C" w14:textId="77777777" w:rsidR="005225A1" w:rsidRPr="005225A1" w:rsidRDefault="005225A1">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2753AB" id="_x0000_s1032" type="#_x0000_t202" style="position:absolute;margin-left:175.8pt;margin-top:327.45pt;width:334.2pt;height:176.55pt;z-index:25196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" filled="f" strokecolor="yellow" strokeweight="2.25pt">
                <v:textbox>
                  <w:txbxContent>
                    <w:p w14:paraId="45C5CCFB" w14:textId="0EB90AE2" w:rsidR="0059737A" w:rsidRDefault="0059737A">
                      <w:pPr>
                        <w:rPr>
                          <w:rFonts w:ascii="Verdana" w:hAnsi="Verdana"/>
                          <w:u w:val="single"/>
                          <w:lang w:val="en-US"/>
                        </w:rPr>
                      </w:pPr>
                      <w:r w:rsidRPr="005225A1">
                        <w:rPr>
                          <w:rFonts w:ascii="Verdana" w:hAnsi="Verdana"/>
                          <w:u w:val="single"/>
                          <w:lang w:val="en-US"/>
                        </w:rPr>
                        <w:t xml:space="preserve">English </w:t>
                      </w:r>
                      <w:r w:rsidR="005225A1">
                        <w:rPr>
                          <w:rFonts w:ascii="Verdana" w:hAnsi="Verdana"/>
                          <w:u w:val="single"/>
                          <w:lang w:val="en-US"/>
                        </w:rPr>
                        <w:t>L</w:t>
                      </w:r>
                      <w:r w:rsidRPr="005225A1">
                        <w:rPr>
                          <w:rFonts w:ascii="Verdana" w:hAnsi="Verdana"/>
                          <w:u w:val="single"/>
                          <w:lang w:val="en-US"/>
                        </w:rPr>
                        <w:t xml:space="preserve">earning </w:t>
                      </w:r>
                    </w:p>
                    <w:p w14:paraId="075809B5" w14:textId="71957145" w:rsidR="00B91ADE" w:rsidRDefault="00542EBE">
                      <w:pPr>
                        <w:rPr>
                          <w:rFonts w:ascii="Verdana" w:hAnsi="Verdana"/>
                          <w:lang w:val="en-US"/>
                        </w:rPr>
                      </w:pPr>
                      <w:r>
                        <w:rPr>
                          <w:rFonts w:ascii="Verdana" w:hAnsi="Verdana"/>
                          <w:lang w:val="en-US"/>
                        </w:rPr>
                        <w:t>In phonics we are beginning to learn letter sounds, we will be doing this using our auditory skills. It is important that the children can begin to hear initial sounds in words, we do this through teaching a sound a week using objects of reference that match to those sounds.</w:t>
                      </w:r>
                    </w:p>
                    <w:p w14:paraId="0D275270" w14:textId="42D7AF8C" w:rsidR="00542EBE" w:rsidRPr="00B91ADE" w:rsidRDefault="00542EBE">
                      <w:pPr>
                        <w:rPr>
                          <w:rFonts w:ascii="Verdana" w:hAnsi="Verdana"/>
                          <w:lang w:val="en-US"/>
                        </w:rPr>
                      </w:pPr>
                      <w:r>
                        <w:rPr>
                          <w:rFonts w:ascii="Verdana" w:hAnsi="Verdana"/>
                          <w:lang w:val="en-US"/>
                        </w:rPr>
                        <w:t>Can your child tell you something that starts with S?</w:t>
                      </w:r>
                    </w:p>
                    <w:p w14:paraId="6598DE5C" w14:textId="77777777" w:rsidR="005225A1" w:rsidRPr="005225A1" w:rsidRDefault="005225A1">
                      <w:pPr>
                        <w:rPr>
                          <w:rFonts w:ascii="Verdana" w:hAnsi="Verdana"/>
                          <w:lang w:val="en-US"/>
                        </w:rPr>
                      </w:pPr>
                    </w:p>
                  </w:txbxContent>
                </v:textbox>
                <w10:wrap type="square"/>
              </v:shape>
            </w:pict>
          </mc:Fallback>
        </mc:AlternateContent>
      </w:r>
      <w:r w:rsidR="0059737A">
        <w:rPr>
          <w:noProof/>
          <w:lang w:val="en-GB" w:eastAsia="en-GB"/>
        </w:rPr>
        <w:drawing>
          <wp:anchor distT="0" distB="0" distL="114300" distR="114300" simplePos="0" relativeHeight="251965440" behindDoc="0" locked="0" layoutInCell="1" allowOverlap="1" wp14:anchorId="7946D61E" wp14:editId="19A20785">
            <wp:simplePos x="0" y="0"/>
            <wp:positionH relativeFrom="page">
              <wp:posOffset>613568</wp:posOffset>
            </wp:positionH>
            <wp:positionV relativeFrom="paragraph">
              <wp:posOffset>4331335</wp:posOffset>
            </wp:positionV>
            <wp:extent cx="1874520" cy="1856262"/>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7" cstate="print">
                      <a:extLst>
                        <a:ext uri="{28A0092B-C50C-407E-A947-70E740481C1C}">
                          <a14:useLocalDpi xmlns:a14="http://schemas.microsoft.com/office/drawing/2010/main" val="0"/>
                        </a:ext>
                      </a:extLst>
                    </a:blip>
                    <a:srcRect l="14964" t="13562" r="13017" b="15121"/>
                    <a:stretch/>
                  </pic:blipFill>
                  <pic:spPr bwMode="auto">
                    <a:xfrm>
                      <a:off x="0" y="0"/>
                      <a:ext cx="1874520" cy="18562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1C01">
        <w:rPr>
          <w:noProof/>
          <w:lang w:val="en-GB" w:eastAsia="en-GB"/>
        </w:rPr>
        <mc:AlternateContent>
          <mc:Choice Requires="wps">
            <w:drawing>
              <wp:anchor distT="0" distB="0" distL="114300" distR="114300" simplePos="0" relativeHeight="251860992" behindDoc="1" locked="0" layoutInCell="1" allowOverlap="1" wp14:anchorId="5D6DC0BA" wp14:editId="00DE3909">
                <wp:simplePos x="0" y="0"/>
                <wp:positionH relativeFrom="column">
                  <wp:posOffset>-269958</wp:posOffset>
                </wp:positionH>
                <wp:positionV relativeFrom="paragraph">
                  <wp:posOffset>4466171</wp:posOffset>
                </wp:positionV>
                <wp:extent cx="1615680" cy="1615904"/>
                <wp:effectExtent l="0" t="0" r="0" b="0"/>
                <wp:wrapNone/>
                <wp:docPr id="15778076" name="Freeform 924941932"/>
                <wp:cNvGraphicFramePr/>
                <a:graphic xmlns:a="http://schemas.openxmlformats.org/drawingml/2006/main">
                  <a:graphicData uri="http://schemas.microsoft.com/office/word/2010/wordprocessingShape">
                    <wps:wsp>
                      <wps:cNvSpPr/>
                      <wps:spPr>
                        <a:xfrm>
                          <a:off x="0" y="0"/>
                          <a:ext cx="1615680" cy="1615904"/>
                        </a:xfrm>
                        <a:custGeom>
                          <a:avLst/>
                          <a:gdLst>
                            <a:gd name="connsiteX0" fmla="*/ 807840 w 1615680"/>
                            <a:gd name="connsiteY0" fmla="*/ 1615904 h 1615904"/>
                            <a:gd name="connsiteX1" fmla="*/ 1615680 w 1615680"/>
                            <a:gd name="connsiteY1" fmla="*/ 807952 h 1615904"/>
                            <a:gd name="connsiteX2" fmla="*/ 807840 w 1615680"/>
                            <a:gd name="connsiteY2" fmla="*/ 0 h 1615904"/>
                            <a:gd name="connsiteX3" fmla="*/ 0 w 1615680"/>
                            <a:gd name="connsiteY3" fmla="*/ 807952 h 1615904"/>
                            <a:gd name="connsiteX4" fmla="*/ 807840 w 1615680"/>
                            <a:gd name="connsiteY4" fmla="*/ 1615904 h 16159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15680" h="1615904">
                              <a:moveTo>
                                <a:pt x="807840" y="1615904"/>
                              </a:moveTo>
                              <a:cubicBezTo>
                                <a:pt x="1253944" y="1615904"/>
                                <a:pt x="1615680" y="1254245"/>
                                <a:pt x="1615680" y="807952"/>
                              </a:cubicBezTo>
                              <a:cubicBezTo>
                                <a:pt x="1615680" y="361660"/>
                                <a:pt x="1253944" y="0"/>
                                <a:pt x="807840" y="0"/>
                              </a:cubicBezTo>
                              <a:cubicBezTo>
                                <a:pt x="361737" y="0"/>
                                <a:pt x="0" y="361660"/>
                                <a:pt x="0" y="807952"/>
                              </a:cubicBezTo>
                              <a:cubicBezTo>
                                <a:pt x="0" y="1254245"/>
                                <a:pt x="361737" y="1615904"/>
                                <a:pt x="807840" y="1615904"/>
                              </a:cubicBezTo>
                            </a:path>
                          </a:pathLst>
                        </a:custGeom>
                        <a:blipFill dpi="0" rotWithShape="1">
                          <a:blip r:embed="rId8" cstate="print">
                            <a:extLst>
                              <a:ext uri="{28A0092B-C50C-407E-A947-70E740481C1C}">
                                <a14:useLocalDpi xmlns:a14="http://schemas.microsoft.com/office/drawing/2010/main" val="0"/>
                              </a:ext>
                            </a:extLst>
                          </a:blip>
                          <a:srcRect/>
                          <a:stretch>
                            <a:fillRect l="-7" r="-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E87B62B" id="Freeform 924941932" o:spid="_x0000_s1026" style="position:absolute;margin-left:-21.25pt;margin-top:351.65pt;width:127.2pt;height:127.25pt;z-index:-251455488;visibility:visible;mso-wrap-style:square;mso-wrap-distance-left:9pt;mso-wrap-distance-top:0;mso-wrap-distance-right:9pt;mso-wrap-distance-bottom:0;mso-position-horizontal:absolute;mso-position-horizontal-relative:text;mso-position-vertical:absolute;mso-position-vertical-relative:text;v-text-anchor:middle" coordsize="1615680,16159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" path="m807840,1615904v446104,,807840,-361659,807840,-807952c1615680,361660,1253944,,807840,,361737,,,361660,,807952v,446293,361737,807952,807840,807952e" stroked="f" strokeweight=".35264mm">
                <v:fill r:id="rId9" o:title="" recolor="t" rotate="t" type="frame"/>
                <v:stroke joinstyle="miter"/>
                <v:path arrowok="t" o:connecttype="custom" o:connectlocs="807840,1615904;1615680,807952;807840,0;0,807952;807840,1615904" o:connectangles="0,0,0,0,0"/>
              </v:shape>
            </w:pict>
          </mc:Fallback>
        </mc:AlternateContent>
      </w:r>
      <w:r w:rsidR="00151C01">
        <w:rPr>
          <w:noProof/>
          <w:lang w:val="en-GB" w:eastAsia="en-GB"/>
        </w:rPr>
        <mc:AlternateContent>
          <mc:Choice Requires="wps">
            <w:drawing>
              <wp:anchor distT="0" distB="0" distL="114300" distR="114300" simplePos="0" relativeHeight="251865088" behindDoc="0" locked="0" layoutInCell="1" allowOverlap="1" wp14:anchorId="0506EE18" wp14:editId="40A80CEB">
                <wp:simplePos x="0" y="0"/>
                <wp:positionH relativeFrom="column">
                  <wp:posOffset>-918210</wp:posOffset>
                </wp:positionH>
                <wp:positionV relativeFrom="paragraph">
                  <wp:posOffset>981710</wp:posOffset>
                </wp:positionV>
                <wp:extent cx="3276600" cy="3032760"/>
                <wp:effectExtent l="0" t="0" r="0" b="0"/>
                <wp:wrapNone/>
                <wp:docPr id="1063997201" name="Freeform 1816021374"/>
                <wp:cNvGraphicFramePr/>
                <a:graphic xmlns:a="http://schemas.openxmlformats.org/drawingml/2006/main">
                  <a:graphicData uri="http://schemas.microsoft.com/office/word/2010/wordprocessingShape">
                    <wps:wsp>
                      <wps:cNvSpPr/>
                      <wps:spPr>
                        <a:xfrm>
                          <a:off x="0" y="0"/>
                          <a:ext cx="3276600" cy="3032760"/>
                        </a:xfrm>
                        <a:custGeom>
                          <a:avLst/>
                          <a:gdLst>
                            <a:gd name="connsiteX0" fmla="*/ 2797327 w 2797327"/>
                            <a:gd name="connsiteY0" fmla="*/ 2632389 h 3013872"/>
                            <a:gd name="connsiteX1" fmla="*/ 2797327 w 2797327"/>
                            <a:gd name="connsiteY1" fmla="*/ 381611 h 3013872"/>
                            <a:gd name="connsiteX2" fmla="*/ 2415770 w 2797327"/>
                            <a:gd name="connsiteY2" fmla="*/ 0 h 3013872"/>
                            <a:gd name="connsiteX3" fmla="*/ 0 w 2797327"/>
                            <a:gd name="connsiteY3" fmla="*/ 0 h 3013872"/>
                            <a:gd name="connsiteX4" fmla="*/ 0 w 2797327"/>
                            <a:gd name="connsiteY4" fmla="*/ 3013873 h 3013872"/>
                            <a:gd name="connsiteX5" fmla="*/ 2415770 w 2797327"/>
                            <a:gd name="connsiteY5" fmla="*/ 3013873 h 3013872"/>
                            <a:gd name="connsiteX6" fmla="*/ 2797327 w 2797327"/>
                            <a:gd name="connsiteY6" fmla="*/ 2632262 h 30138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797327" h="3013872">
                              <a:moveTo>
                                <a:pt x="2797327" y="2632389"/>
                              </a:moveTo>
                              <a:lnTo>
                                <a:pt x="2797327" y="381611"/>
                              </a:lnTo>
                              <a:cubicBezTo>
                                <a:pt x="2797327" y="170918"/>
                                <a:pt x="2626560" y="0"/>
                                <a:pt x="2415770" y="0"/>
                              </a:cubicBezTo>
                              <a:lnTo>
                                <a:pt x="0" y="0"/>
                              </a:lnTo>
                              <a:lnTo>
                                <a:pt x="0" y="3013873"/>
                              </a:lnTo>
                              <a:lnTo>
                                <a:pt x="2415770" y="3013873"/>
                              </a:lnTo>
                              <a:cubicBezTo>
                                <a:pt x="2626433" y="3013873"/>
                                <a:pt x="2797327" y="2843082"/>
                                <a:pt x="2797327" y="2632262"/>
                              </a:cubicBezTo>
                            </a:path>
                          </a:pathLst>
                        </a:custGeom>
                        <a:solidFill>
                          <a:schemeClr val="bg1">
                            <a:lumMod val="85000"/>
                          </a:schemeClr>
                        </a:solidFill>
                        <a:ln w="12695" cap="flat">
                          <a:noFill/>
                          <a:prstDash val="solid"/>
                          <a:miter/>
                        </a:ln>
                      </wps:spPr>
                      <wps:txbx>
                        <w:txbxContent>
                          <w:p w14:paraId="7D730587" w14:textId="0A047D66" w:rsidR="00C61680" w:rsidRPr="00C61680" w:rsidRDefault="00C61680" w:rsidP="00C61680">
                            <w:pPr>
                              <w:jc w:val="center"/>
                              <w:rPr>
                                <w:sz w:val="40"/>
                                <w:szCs w:val="56"/>
                              </w:rPr>
                            </w:pPr>
                            <w:r w:rsidRPr="00C61680">
                              <w:rPr>
                                <w:sz w:val="40"/>
                                <w:szCs w:val="56"/>
                              </w:rPr>
                              <w:t>“The more that you read, the more things you will know. The more that you learn, the more places you’ll go.”</w:t>
                            </w:r>
                            <w:r w:rsidRPr="00C61680">
                              <w:rPr>
                                <w:sz w:val="40"/>
                                <w:szCs w:val="56"/>
                              </w:rPr>
                              <w:br/>
                              <w:t>– </w:t>
                            </w:r>
                            <w:proofErr w:type="spellStart"/>
                            <w:r w:rsidRPr="00C61680">
                              <w:rPr>
                                <w:sz w:val="40"/>
                                <w:szCs w:val="56"/>
                              </w:rPr>
                              <w:t>Dr.</w:t>
                            </w:r>
                            <w:proofErr w:type="spellEnd"/>
                            <w:r w:rsidRPr="00C61680">
                              <w:rPr>
                                <w:sz w:val="40"/>
                                <w:szCs w:val="56"/>
                              </w:rPr>
                              <w:t xml:space="preserve"> Seuss</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506EE18" id="Freeform 1816021374" o:spid="_x0000_s1032" style="position:absolute;margin-left:-72.3pt;margin-top:77.3pt;width:258pt;height:238.8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97327,301387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" adj="-11796480,,5400" path="m2797327,2632389r,-2250778c2797327,170918,2626560,,2415770,l,,,3013873r2415770,c2626433,3013873,2797327,2843082,2797327,2632262e" fillcolor="#d8d8d8 [2732]" stroked="f" strokeweight=".35264mm">
                <v:stroke joinstyle="miter"/>
                <v:formulas/>
                <v:path arrowok="t" o:connecttype="custom" o:connectlocs="3276600,2648886;3276600,384003;2829670,0;0,0;0,3032761;2829670,3032761;3276600,2648758" o:connectangles="0,0,0,0,0,0,0" textboxrect="0,0,2797327,3013872"/>
                <v:textbox>
                  <w:txbxContent>
                    <w:p w14:paraId="7D730587" w14:textId="0A047D66" w:rsidR="00C61680" w:rsidRPr="00C61680" w:rsidRDefault="00C61680" w:rsidP="00C61680">
                      <w:pPr>
                        <w:jc w:val="center"/>
                        <w:rPr>
                          <w:sz w:val="40"/>
                          <w:szCs w:val="56"/>
                        </w:rPr>
                      </w:pPr>
                      <w:r w:rsidRPr="00C61680">
                        <w:rPr>
                          <w:sz w:val="40"/>
                          <w:szCs w:val="56"/>
                        </w:rPr>
                        <w:t>“The more that you read, the more things you will know. The more that you learn, the more places you’ll go.”</w:t>
                      </w:r>
                      <w:r w:rsidRPr="00C61680">
                        <w:rPr>
                          <w:sz w:val="40"/>
                          <w:szCs w:val="56"/>
                        </w:rPr>
                        <w:br/>
                        <w:t>– </w:t>
                      </w:r>
                      <w:proofErr w:type="spellStart"/>
                      <w:r w:rsidRPr="00C61680">
                        <w:rPr>
                          <w:sz w:val="40"/>
                          <w:szCs w:val="56"/>
                        </w:rPr>
                        <w:t>Dr.</w:t>
                      </w:r>
                      <w:proofErr w:type="spellEnd"/>
                      <w:r w:rsidRPr="00C61680">
                        <w:rPr>
                          <w:sz w:val="40"/>
                          <w:szCs w:val="56"/>
                        </w:rPr>
                        <w:t xml:space="preserve"> Seuss</w:t>
                      </w:r>
                    </w:p>
                  </w:txbxContent>
                </v:textbox>
              </v:shape>
            </w:pict>
          </mc:Fallback>
        </mc:AlternateContent>
      </w:r>
      <w:r w:rsidR="00151C01">
        <w:rPr>
          <w:noProof/>
          <w:lang w:val="en-GB" w:eastAsia="en-GB"/>
        </w:rPr>
        <mc:AlternateContent>
          <mc:Choice Requires="wps">
            <w:drawing>
              <wp:anchor distT="0" distB="0" distL="114300" distR="114300" simplePos="0" relativeHeight="251858944" behindDoc="1" locked="0" layoutInCell="1" allowOverlap="1" wp14:anchorId="716B37C1" wp14:editId="4A400B1A">
                <wp:simplePos x="0" y="0"/>
                <wp:positionH relativeFrom="column">
                  <wp:posOffset>1522970</wp:posOffset>
                </wp:positionH>
                <wp:positionV relativeFrom="paragraph">
                  <wp:posOffset>982276</wp:posOffset>
                </wp:positionV>
                <wp:extent cx="5124917" cy="3013745"/>
                <wp:effectExtent l="0" t="0" r="0" b="0"/>
                <wp:wrapNone/>
                <wp:docPr id="1145528585" name="Freeform 1387178220"/>
                <wp:cNvGraphicFramePr/>
                <a:graphic xmlns:a="http://schemas.openxmlformats.org/drawingml/2006/main">
                  <a:graphicData uri="http://schemas.microsoft.com/office/word/2010/wordprocessingShape">
                    <wps:wsp>
                      <wps:cNvSpPr/>
                      <wps:spPr>
                        <a:xfrm>
                          <a:off x="0" y="0"/>
                          <a:ext cx="5124917" cy="3013745"/>
                        </a:xfrm>
                        <a:custGeom>
                          <a:avLst/>
                          <a:gdLst>
                            <a:gd name="connsiteX0" fmla="*/ 0 w 5124917"/>
                            <a:gd name="connsiteY0" fmla="*/ 0 h 3013745"/>
                            <a:gd name="connsiteX1" fmla="*/ 5124917 w 5124917"/>
                            <a:gd name="connsiteY1" fmla="*/ 0 h 3013745"/>
                            <a:gd name="connsiteX2" fmla="*/ 5124917 w 5124917"/>
                            <a:gd name="connsiteY2" fmla="*/ 3013746 h 3013745"/>
                            <a:gd name="connsiteX3" fmla="*/ 0 w 5124917"/>
                            <a:gd name="connsiteY3" fmla="*/ 3013746 h 3013745"/>
                          </a:gdLst>
                          <a:ahLst/>
                          <a:cxnLst>
                            <a:cxn ang="0">
                              <a:pos x="connsiteX0" y="connsiteY0"/>
                            </a:cxn>
                            <a:cxn ang="0">
                              <a:pos x="connsiteX1" y="connsiteY1"/>
                            </a:cxn>
                            <a:cxn ang="0">
                              <a:pos x="connsiteX2" y="connsiteY2"/>
                            </a:cxn>
                            <a:cxn ang="0">
                              <a:pos x="connsiteX3" y="connsiteY3"/>
                            </a:cxn>
                          </a:cxnLst>
                          <a:rect l="l" t="t" r="r" b="b"/>
                          <a:pathLst>
                            <a:path w="5124917" h="3013745">
                              <a:moveTo>
                                <a:pt x="0" y="0"/>
                              </a:moveTo>
                              <a:lnTo>
                                <a:pt x="5124917" y="0"/>
                              </a:lnTo>
                              <a:lnTo>
                                <a:pt x="5124917" y="3013746"/>
                              </a:lnTo>
                              <a:lnTo>
                                <a:pt x="0" y="3013746"/>
                              </a:lnTo>
                              <a:close/>
                            </a:path>
                          </a:pathLst>
                        </a:custGeom>
                        <a:blipFill dpi="0" rotWithShape="1">
                          <a:blip r:embed="rId10">
                            <a:extLst>
                              <a:ext uri="{28A0092B-C50C-407E-A947-70E740481C1C}">
                                <a14:useLocalDpi xmlns:a14="http://schemas.microsoft.com/office/drawing/2010/main" val="0"/>
                              </a:ext>
                            </a:extLst>
                          </a:blip>
                          <a:srcRect/>
                          <a:stretch>
                            <a:fillRect t="-35025" b="-35025"/>
                          </a:stretch>
                        </a:blipFill>
                        <a:ln w="12695" cap="flat">
                          <a:noFill/>
                          <a:prstDash val="solid"/>
                          <a:miter/>
                        </a:ln>
                      </wps:spPr>
                      <wps:txbx>
                        <w:txbxContent>
                          <w:p w14:paraId="79E48CE3" w14:textId="23E0F821" w:rsidR="0059737A" w:rsidRDefault="0059737A" w:rsidP="005225A1"/>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6B37C1" id="Freeform 1387178220" o:spid="_x0000_s1034" style="position:absolute;margin-left:119.9pt;margin-top:77.35pt;width:403.55pt;height:237.3pt;z-index:-251457536;visibility:visible;mso-wrap-style:square;mso-wrap-distance-left:9pt;mso-wrap-distance-top:0;mso-wrap-distance-right:9pt;mso-wrap-distance-bottom:0;mso-position-horizontal:absolute;mso-position-horizontal-relative:text;mso-position-vertical:absolute;mso-position-vertical-relative:text;v-text-anchor:middle" coordsize="5124917,3013745" o:spt="10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&#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&#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&#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&#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10;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" adj="-11796480,,5400" path="m,l5124917,r,3013746l,3013746,,xe" stroked="f" strokeweight=".35264mm">
                <v:fill r:id="rId11" o:title="" recolor="t" rotate="t" type="frame"/>
                <v:stroke joinstyle="miter"/>
                <v:formulas/>
                <v:path arrowok="t" o:connecttype="custom" o:connectlocs="0,0;5124917,0;5124917,3013746;0,3013746" o:connectangles="0,0,0,0" textboxrect="0,0,5124917,3013745"/>
                <v:textbox>
                  <w:txbxContent>
                    <w:p w14:paraId="79E48CE3" w14:textId="23E0F821" w:rsidR="0059737A" w:rsidRDefault="0059737A" w:rsidP="005225A1"/>
                  </w:txbxContent>
                </v:textbox>
              </v:shape>
            </w:pict>
          </mc:Fallback>
        </mc:AlternateContent>
      </w:r>
      <w:r w:rsidR="00F7419D">
        <w:rPr>
          <w:noProof/>
          <w:lang w:val="en-GB" w:eastAsia="en-GB"/>
        </w:rPr>
        <mc:AlternateContent>
          <mc:Choice Requires="wps">
            <w:drawing>
              <wp:anchor distT="0" distB="0" distL="114300" distR="114300" simplePos="0" relativeHeight="251821056" behindDoc="0" locked="0" layoutInCell="1" allowOverlap="1" wp14:anchorId="3D2B898C" wp14:editId="4494DB28">
                <wp:simplePos x="0" y="0"/>
                <wp:positionH relativeFrom="column">
                  <wp:posOffset>1872114</wp:posOffset>
                </wp:positionH>
                <wp:positionV relativeFrom="paragraph">
                  <wp:posOffset>5256162</wp:posOffset>
                </wp:positionV>
                <wp:extent cx="4122000" cy="712270"/>
                <wp:effectExtent l="0" t="0" r="5715" b="0"/>
                <wp:wrapNone/>
                <wp:docPr id="168036077" name="Text Box 211371035"/>
                <wp:cNvGraphicFramePr/>
                <a:graphic xmlns:a="http://schemas.openxmlformats.org/drawingml/2006/main">
                  <a:graphicData uri="http://schemas.microsoft.com/office/word/2010/wordprocessingShape">
                    <wps:wsp>
                      <wps:cNvSpPr txBox="1"/>
                      <wps:spPr>
                        <a:xfrm>
                          <a:off x="0" y="0"/>
                          <a:ext cx="4122000" cy="712270"/>
                        </a:xfrm>
                        <a:prstGeom prst="rect">
                          <a:avLst/>
                        </a:prstGeom>
                        <a:noFill/>
                        <a:ln w="6350">
                          <a:noFill/>
                        </a:ln>
                      </wps:spPr>
                      <wps:txbx>
                        <w:txbxContent>
                          <w:p w14:paraId="4AD87A90" w14:textId="39A8E3DC" w:rsidR="00F7419D" w:rsidRPr="00F7419D" w:rsidRDefault="00F7419D"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D2B898C" id="_x0000_s1035" type="#_x0000_t202" style="position:absolute;margin-left:147.4pt;margin-top:413.85pt;width:324.55pt;height:56.1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" filled="f" stroked="f" strokeweight=".5pt">
                <v:textbox inset="0,0,0,0">
                  <w:txbxContent>
                    <w:p w14:paraId="4AD87A90" w14:textId="39A8E3DC" w:rsidR="00F7419D" w:rsidRPr="00F7419D" w:rsidRDefault="00F7419D"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03227B">
        <w:rPr>
          <w:noProof/>
          <w:lang w:val="en-GB" w:eastAsia="en-GB"/>
        </w:rPr>
        <mc:AlternateContent>
          <mc:Choice Requires="wps">
            <w:drawing>
              <wp:anchor distT="0" distB="0" distL="114300" distR="114300" simplePos="0" relativeHeight="251799552" behindDoc="0" locked="0" layoutInCell="1" allowOverlap="1" wp14:anchorId="0A8DD2F1" wp14:editId="0DDED053">
                <wp:simplePos x="0" y="0"/>
                <wp:positionH relativeFrom="column">
                  <wp:posOffset>-272415</wp:posOffset>
                </wp:positionH>
                <wp:positionV relativeFrom="paragraph">
                  <wp:posOffset>1266190</wp:posOffset>
                </wp:positionV>
                <wp:extent cx="1792800" cy="328376"/>
                <wp:effectExtent l="0" t="0" r="0" b="1905"/>
                <wp:wrapNone/>
                <wp:docPr id="718601094" name="Text Box 718601094"/>
                <wp:cNvGraphicFramePr/>
                <a:graphic xmlns:a="http://schemas.openxmlformats.org/drawingml/2006/main">
                  <a:graphicData uri="http://schemas.microsoft.com/office/word/2010/wordprocessingShape">
                    <wps:wsp>
                      <wps:cNvSpPr txBox="1"/>
                      <wps:spPr>
                        <a:xfrm>
                          <a:off x="0" y="0"/>
                          <a:ext cx="1792800" cy="328376"/>
                        </a:xfrm>
                        <a:prstGeom prst="rect">
                          <a:avLst/>
                        </a:prstGeom>
                        <a:noFill/>
                        <a:ln w="6350">
                          <a:noFill/>
                        </a:ln>
                      </wps:spPr>
                      <wps:txbx>
                        <w:txbxContent>
                          <w:p w14:paraId="08ECAD20" w14:textId="6DFB8442" w:rsidR="0003227B" w:rsidRPr="0003227B" w:rsidRDefault="0003227B"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A8DD2F1" id="Text Box 718601094" o:spid="_x0000_s1036" type="#_x0000_t202" style="position:absolute;margin-left:-21.45pt;margin-top:99.7pt;width:141.15pt;height:25.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" filled="f" stroked="f" strokeweight=".5pt">
                <v:textbox inset="0,0,0,0">
                  <w:txbxContent>
                    <w:p w14:paraId="08ECAD20" w14:textId="6DFB8442" w:rsidR="0003227B" w:rsidRPr="0003227B" w:rsidRDefault="0003227B"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v:textbox>
              </v:shape>
            </w:pict>
          </mc:Fallback>
        </mc:AlternateContent>
      </w:r>
      <w:r w:rsidR="0003227B">
        <w:br w:type="page"/>
      </w:r>
      <w:r w:rsidR="007B402E">
        <w:rPr>
          <w:noProof/>
          <w:lang w:val="en-GB" w:eastAsia="en-GB"/>
        </w:rPr>
        <w:lastRenderedPageBreak/>
        <mc:AlternateContent>
          <mc:Choice Requires="wps">
            <w:drawing>
              <wp:anchor distT="45720" distB="45720" distL="114300" distR="114300" simplePos="0" relativeHeight="251977728" behindDoc="0" locked="0" layoutInCell="1" allowOverlap="1" wp14:anchorId="2FC2FF36" wp14:editId="5BEB63AE">
                <wp:simplePos x="0" y="0"/>
                <wp:positionH relativeFrom="column">
                  <wp:posOffset>2124710</wp:posOffset>
                </wp:positionH>
                <wp:positionV relativeFrom="paragraph">
                  <wp:posOffset>3928110</wp:posOffset>
                </wp:positionV>
                <wp:extent cx="4283075" cy="2734310"/>
                <wp:effectExtent l="0" t="0" r="3175" b="889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3075" cy="2734310"/>
                        </a:xfrm>
                        <a:prstGeom prst="rect">
                          <a:avLst/>
                        </a:prstGeom>
                        <a:solidFill>
                          <a:schemeClr val="bg1">
                            <a:lumMod val="85000"/>
                          </a:schemeClr>
                        </a:solidFill>
                        <a:ln w="9525">
                          <a:noFill/>
                          <a:miter lim="800000"/>
                          <a:headEnd/>
                          <a:tailEnd/>
                        </a:ln>
                      </wps:spPr>
                      <wps:txbx>
                        <w:txbxContent>
                          <w:p w14:paraId="57AB86C5" w14:textId="2A177FFE" w:rsidR="00AC7805" w:rsidRDefault="007B402E" w:rsidP="007B402E">
                            <w:pPr>
                              <w:rPr>
                                <w:sz w:val="40"/>
                                <w:szCs w:val="40"/>
                              </w:rPr>
                            </w:pPr>
                            <w:r>
                              <w:rPr>
                                <w:sz w:val="40"/>
                                <w:szCs w:val="40"/>
                              </w:rPr>
                              <w:t xml:space="preserve">Oral segmenting – </w:t>
                            </w:r>
                          </w:p>
                          <w:p w14:paraId="0CD150CB" w14:textId="476CDC24" w:rsidR="007B402E" w:rsidRPr="007B402E" w:rsidRDefault="007B402E" w:rsidP="007B402E">
                            <w:pPr>
                              <w:rPr>
                                <w:sz w:val="40"/>
                                <w:szCs w:val="40"/>
                              </w:rPr>
                            </w:pPr>
                            <w:r>
                              <w:rPr>
                                <w:sz w:val="40"/>
                                <w:szCs w:val="40"/>
                              </w:rPr>
                              <w:t xml:space="preserve">Can you help your child with their early oral segmenting </w:t>
                            </w:r>
                            <w:proofErr w:type="gramStart"/>
                            <w:r>
                              <w:rPr>
                                <w:sz w:val="40"/>
                                <w:szCs w:val="40"/>
                              </w:rPr>
                              <w:t>skills.</w:t>
                            </w:r>
                            <w:proofErr w:type="gramEnd"/>
                            <w:r>
                              <w:rPr>
                                <w:sz w:val="40"/>
                                <w:szCs w:val="40"/>
                              </w:rPr>
                              <w:t xml:space="preserve"> A good way to do this is during your usual routine. For example – Can you put on your c-</w:t>
                            </w:r>
                            <w:proofErr w:type="spellStart"/>
                            <w:r>
                              <w:rPr>
                                <w:sz w:val="40"/>
                                <w:szCs w:val="40"/>
                              </w:rPr>
                              <w:t>oa</w:t>
                            </w:r>
                            <w:proofErr w:type="spellEnd"/>
                            <w:r>
                              <w:rPr>
                                <w:sz w:val="40"/>
                                <w:szCs w:val="40"/>
                              </w:rPr>
                              <w:t xml:space="preserve">-t, </w:t>
                            </w:r>
                            <w:proofErr w:type="gramStart"/>
                            <w:r>
                              <w:rPr>
                                <w:sz w:val="40"/>
                                <w:szCs w:val="40"/>
                              </w:rPr>
                              <w:t>Can</w:t>
                            </w:r>
                            <w:proofErr w:type="gramEnd"/>
                            <w:r>
                              <w:rPr>
                                <w:sz w:val="40"/>
                                <w:szCs w:val="40"/>
                              </w:rPr>
                              <w:t xml:space="preserve"> you stamp your f-</w:t>
                            </w:r>
                            <w:proofErr w:type="spellStart"/>
                            <w:r>
                              <w:rPr>
                                <w:sz w:val="40"/>
                                <w:szCs w:val="40"/>
                              </w:rPr>
                              <w:t>ee</w:t>
                            </w:r>
                            <w:proofErr w:type="spellEnd"/>
                            <w:r>
                              <w:rPr>
                                <w:sz w:val="40"/>
                                <w:szCs w:val="40"/>
                              </w:rP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2FF36" id="_x0000_s1037" type="#_x0000_t202" style="position:absolute;margin-left:167.3pt;margin-top:309.3pt;width:337.25pt;height:215.3pt;z-index:25197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" fillcolor="#d8d8d8 [2732]" stroked="f">
                <v:textbox>
                  <w:txbxContent>
                    <w:p w14:paraId="57AB86C5" w14:textId="2A177FFE" w:rsidR="00AC7805" w:rsidRDefault="007B402E" w:rsidP="007B402E">
                      <w:pPr>
                        <w:rPr>
                          <w:sz w:val="40"/>
                          <w:szCs w:val="40"/>
                        </w:rPr>
                      </w:pPr>
                      <w:r>
                        <w:rPr>
                          <w:sz w:val="40"/>
                          <w:szCs w:val="40"/>
                        </w:rPr>
                        <w:t xml:space="preserve">Oral segmenting – </w:t>
                      </w:r>
                    </w:p>
                    <w:p w14:paraId="0CD150CB" w14:textId="476CDC24" w:rsidR="007B402E" w:rsidRPr="007B402E" w:rsidRDefault="007B402E" w:rsidP="007B402E">
                      <w:pPr>
                        <w:rPr>
                          <w:sz w:val="40"/>
                          <w:szCs w:val="40"/>
                        </w:rPr>
                      </w:pPr>
                      <w:r>
                        <w:rPr>
                          <w:sz w:val="40"/>
                          <w:szCs w:val="40"/>
                        </w:rPr>
                        <w:t xml:space="preserve">Can you help your child with their early oral segmenting </w:t>
                      </w:r>
                      <w:proofErr w:type="gramStart"/>
                      <w:r>
                        <w:rPr>
                          <w:sz w:val="40"/>
                          <w:szCs w:val="40"/>
                        </w:rPr>
                        <w:t>skills.</w:t>
                      </w:r>
                      <w:proofErr w:type="gramEnd"/>
                      <w:r>
                        <w:rPr>
                          <w:sz w:val="40"/>
                          <w:szCs w:val="40"/>
                        </w:rPr>
                        <w:t xml:space="preserve"> A good way to do this is during your usual routine. For example – Can you put on your c-</w:t>
                      </w:r>
                      <w:proofErr w:type="spellStart"/>
                      <w:r>
                        <w:rPr>
                          <w:sz w:val="40"/>
                          <w:szCs w:val="40"/>
                        </w:rPr>
                        <w:t>oa</w:t>
                      </w:r>
                      <w:proofErr w:type="spellEnd"/>
                      <w:r>
                        <w:rPr>
                          <w:sz w:val="40"/>
                          <w:szCs w:val="40"/>
                        </w:rPr>
                        <w:t xml:space="preserve">-t, </w:t>
                      </w:r>
                      <w:proofErr w:type="gramStart"/>
                      <w:r>
                        <w:rPr>
                          <w:sz w:val="40"/>
                          <w:szCs w:val="40"/>
                        </w:rPr>
                        <w:t>Can</w:t>
                      </w:r>
                      <w:proofErr w:type="gramEnd"/>
                      <w:r>
                        <w:rPr>
                          <w:sz w:val="40"/>
                          <w:szCs w:val="40"/>
                        </w:rPr>
                        <w:t xml:space="preserve"> you stamp your f-</w:t>
                      </w:r>
                      <w:proofErr w:type="spellStart"/>
                      <w:r>
                        <w:rPr>
                          <w:sz w:val="40"/>
                          <w:szCs w:val="40"/>
                        </w:rPr>
                        <w:t>ee</w:t>
                      </w:r>
                      <w:proofErr w:type="spellEnd"/>
                      <w:r>
                        <w:rPr>
                          <w:sz w:val="40"/>
                          <w:szCs w:val="40"/>
                        </w:rPr>
                        <w:t>-t?</w:t>
                      </w:r>
                    </w:p>
                  </w:txbxContent>
                </v:textbox>
                <w10:wrap type="square"/>
              </v:shape>
            </w:pict>
          </mc:Fallback>
        </mc:AlternateContent>
      </w:r>
      <w:r w:rsidR="007B402E">
        <w:rPr>
          <w:noProof/>
          <w:lang w:val="en-GB" w:eastAsia="en-GB"/>
        </w:rPr>
        <mc:AlternateContent>
          <mc:Choice Requires="wps">
            <w:drawing>
              <wp:anchor distT="45720" distB="45720" distL="114300" distR="114300" simplePos="0" relativeHeight="251975680" behindDoc="1" locked="0" layoutInCell="1" allowOverlap="1" wp14:anchorId="5D0E8213" wp14:editId="3F2DA5AF">
                <wp:simplePos x="0" y="0"/>
                <wp:positionH relativeFrom="column">
                  <wp:posOffset>2218267</wp:posOffset>
                </wp:positionH>
                <wp:positionV relativeFrom="paragraph">
                  <wp:posOffset>880533</wp:posOffset>
                </wp:positionV>
                <wp:extent cx="4244340" cy="1964267"/>
                <wp:effectExtent l="0" t="0" r="22860" b="1714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1964267"/>
                        </a:xfrm>
                        <a:prstGeom prst="rect">
                          <a:avLst/>
                        </a:prstGeom>
                        <a:noFill/>
                        <a:ln w="19050">
                          <a:solidFill>
                            <a:schemeClr val="accent5">
                              <a:lumMod val="75000"/>
                            </a:schemeClr>
                          </a:solidFill>
                          <a:miter lim="800000"/>
                          <a:headEnd/>
                          <a:tailEnd/>
                        </a:ln>
                      </wps:spPr>
                      <wps:txbx>
                        <w:txbxContent>
                          <w:p w14:paraId="7BB57A2E" w14:textId="74C891F4" w:rsidR="00F33B02" w:rsidRDefault="00B91ADE" w:rsidP="00F33B02">
                            <w:pPr>
                              <w:rPr>
                                <w:rFonts w:ascii="Verdana" w:hAnsi="Verdana"/>
                                <w:u w:val="single"/>
                                <w:lang w:val="en-US"/>
                              </w:rPr>
                            </w:pPr>
                            <w:r>
                              <w:rPr>
                                <w:rFonts w:ascii="Verdana" w:hAnsi="Verdana"/>
                                <w:u w:val="single"/>
                                <w:lang w:val="en-US"/>
                              </w:rPr>
                              <w:t>PSED Learning</w:t>
                            </w:r>
                          </w:p>
                          <w:p w14:paraId="447D710D" w14:textId="68379C1E" w:rsidR="00B91ADE" w:rsidRPr="00B91ADE" w:rsidRDefault="00B91ADE" w:rsidP="00F33B02">
                            <w:pPr>
                              <w:rPr>
                                <w:rFonts w:ascii="Verdana" w:hAnsi="Verdana"/>
                                <w:lang w:val="en-US"/>
                              </w:rPr>
                            </w:pPr>
                            <w:r w:rsidRPr="00B91ADE">
                              <w:rPr>
                                <w:rFonts w:ascii="Verdana" w:hAnsi="Verdana"/>
                                <w:lang w:val="en-US"/>
                              </w:rPr>
                              <w:t>The children will be continuing their learning using My Happy Mind. This program is helping to teach the children about feelings and emotions. It is also a great tool for the children to understand their brain and how to have a healthy mind and body.</w:t>
                            </w:r>
                            <w:r w:rsidR="007B402E">
                              <w:rPr>
                                <w:rFonts w:ascii="Verdana" w:hAnsi="Verdana"/>
                                <w:lang w:val="en-US"/>
                              </w:rPr>
                              <w:t xml:space="preserve"> We use the modules to teach during our Wellbeing Wednesday’s.</w:t>
                            </w:r>
                          </w:p>
                          <w:p w14:paraId="7C1D35DC" w14:textId="77777777" w:rsidR="00F33B02" w:rsidRPr="005225A1" w:rsidRDefault="00F33B02" w:rsidP="00F33B02">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0E8213" id="_x0000_s1038" type="#_x0000_t202" style="position:absolute;margin-left:174.65pt;margin-top:69.35pt;width:334.2pt;height:154.65pt;z-index:-25134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" filled="f" strokecolor="#77206d [2408]" strokeweight="1.5pt">
                <v:textbox>
                  <w:txbxContent>
                    <w:p w14:paraId="7BB57A2E" w14:textId="74C891F4" w:rsidR="00F33B02" w:rsidRDefault="00B91ADE" w:rsidP="00F33B02">
                      <w:pPr>
                        <w:rPr>
                          <w:rFonts w:ascii="Verdana" w:hAnsi="Verdana"/>
                          <w:u w:val="single"/>
                          <w:lang w:val="en-US"/>
                        </w:rPr>
                      </w:pPr>
                      <w:r>
                        <w:rPr>
                          <w:rFonts w:ascii="Verdana" w:hAnsi="Verdana"/>
                          <w:u w:val="single"/>
                          <w:lang w:val="en-US"/>
                        </w:rPr>
                        <w:t>PSED Learning</w:t>
                      </w:r>
                    </w:p>
                    <w:p w14:paraId="447D710D" w14:textId="68379C1E" w:rsidR="00B91ADE" w:rsidRPr="00B91ADE" w:rsidRDefault="00B91ADE" w:rsidP="00F33B02">
                      <w:pPr>
                        <w:rPr>
                          <w:rFonts w:ascii="Verdana" w:hAnsi="Verdana"/>
                          <w:lang w:val="en-US"/>
                        </w:rPr>
                      </w:pPr>
                      <w:r w:rsidRPr="00B91ADE">
                        <w:rPr>
                          <w:rFonts w:ascii="Verdana" w:hAnsi="Verdana"/>
                          <w:lang w:val="en-US"/>
                        </w:rPr>
                        <w:t>The children will be continuing their learning using My Happy Mind. This program is helping to teach the children about feelings and emotions. It is also a great tool for the children to understand their brain and how to have a healthy mind and body.</w:t>
                      </w:r>
                      <w:r w:rsidR="007B402E">
                        <w:rPr>
                          <w:rFonts w:ascii="Verdana" w:hAnsi="Verdana"/>
                          <w:lang w:val="en-US"/>
                        </w:rPr>
                        <w:t xml:space="preserve"> We use the modules to teach during our Wellbeing Wednesday’s.</w:t>
                      </w:r>
                    </w:p>
                    <w:p w14:paraId="7C1D35DC" w14:textId="77777777" w:rsidR="00F33B02" w:rsidRPr="005225A1" w:rsidRDefault="00F33B02" w:rsidP="00F33B02">
                      <w:pPr>
                        <w:rPr>
                          <w:rFonts w:ascii="Verdana" w:hAnsi="Verdana"/>
                          <w:lang w:val="en-US"/>
                        </w:rPr>
                      </w:pPr>
                    </w:p>
                  </w:txbxContent>
                </v:textbox>
              </v:shape>
            </w:pict>
          </mc:Fallback>
        </mc:AlternateContent>
      </w:r>
      <w:r w:rsidR="007B402E">
        <w:rPr>
          <w:noProof/>
          <w:lang w:val="en-GB" w:eastAsia="en-GB"/>
        </w:rPr>
        <mc:AlternateContent>
          <mc:Choice Requires="wps">
            <w:drawing>
              <wp:anchor distT="0" distB="0" distL="114300" distR="114300" simplePos="0" relativeHeight="251885568" behindDoc="0" locked="0" layoutInCell="1" allowOverlap="1" wp14:anchorId="7BB4EB91" wp14:editId="6121502C">
                <wp:simplePos x="0" y="0"/>
                <wp:positionH relativeFrom="column">
                  <wp:posOffset>-397933</wp:posOffset>
                </wp:positionH>
                <wp:positionV relativeFrom="paragraph">
                  <wp:posOffset>-313267</wp:posOffset>
                </wp:positionV>
                <wp:extent cx="1788795" cy="2064174"/>
                <wp:effectExtent l="0" t="0" r="1905" b="12700"/>
                <wp:wrapNone/>
                <wp:docPr id="923211765" name="Text Box 211371035"/>
                <wp:cNvGraphicFramePr/>
                <a:graphic xmlns:a="http://schemas.openxmlformats.org/drawingml/2006/main">
                  <a:graphicData uri="http://schemas.microsoft.com/office/word/2010/wordprocessingShape">
                    <wps:wsp>
                      <wps:cNvSpPr txBox="1"/>
                      <wps:spPr>
                        <a:xfrm>
                          <a:off x="0" y="0"/>
                          <a:ext cx="1788795" cy="2064174"/>
                        </a:xfrm>
                        <a:prstGeom prst="rect">
                          <a:avLst/>
                        </a:prstGeom>
                        <a:noFill/>
                        <a:ln w="6350">
                          <a:noFill/>
                        </a:ln>
                      </wps:spPr>
                      <wps:txbx>
                        <w:txbxContent>
                          <w:p w14:paraId="29D3CFD9" w14:textId="7DE540EC" w:rsidR="00B91ADE" w:rsidRDefault="00542EBE" w:rsidP="00542EBE">
                            <w:pPr>
                              <w:pStyle w:val="ListParagraph"/>
                              <w:numPr>
                                <w:ilvl w:val="0"/>
                                <w:numId w:val="9"/>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World Book Day 5</w:t>
                            </w:r>
                            <w:r w:rsidRPr="00542EBE">
                              <w:rPr>
                                <w:rStyle w:val="S-FontUsed-bold"/>
                                <w:rFonts w:ascii="Verdana" w:hAnsi="Verdana" w:cs="Sarabun"/>
                                <w:b w:val="0"/>
                                <w:color w:val="000000"/>
                                <w:kern w:val="0"/>
                                <w:vertAlign w:val="superscript"/>
                                <w:lang w:val="en-US"/>
                              </w:rPr>
                              <w:t>th</w:t>
                            </w:r>
                            <w:r>
                              <w:rPr>
                                <w:rStyle w:val="S-FontUsed-bold"/>
                                <w:rFonts w:ascii="Verdana" w:hAnsi="Verdana" w:cs="Sarabun"/>
                                <w:b w:val="0"/>
                                <w:color w:val="000000"/>
                                <w:kern w:val="0"/>
                                <w:lang w:val="en-US"/>
                              </w:rPr>
                              <w:t xml:space="preserve"> March</w:t>
                            </w:r>
                          </w:p>
                          <w:p w14:paraId="5EF88A61" w14:textId="758BD740" w:rsidR="00542EBE" w:rsidRDefault="007B402E" w:rsidP="00542EBE">
                            <w:pPr>
                              <w:pStyle w:val="ListParagraph"/>
                              <w:numPr>
                                <w:ilvl w:val="0"/>
                                <w:numId w:val="9"/>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Three Little Pigs Theatre show 12</w:t>
                            </w:r>
                            <w:r w:rsidRPr="007B402E">
                              <w:rPr>
                                <w:rStyle w:val="S-FontUsed-bold"/>
                                <w:rFonts w:ascii="Verdana" w:hAnsi="Verdana" w:cs="Sarabun"/>
                                <w:b w:val="0"/>
                                <w:color w:val="000000"/>
                                <w:kern w:val="0"/>
                                <w:vertAlign w:val="superscript"/>
                                <w:lang w:val="en-US"/>
                              </w:rPr>
                              <w:t>th</w:t>
                            </w:r>
                            <w:r>
                              <w:rPr>
                                <w:rStyle w:val="S-FontUsed-bold"/>
                                <w:rFonts w:ascii="Verdana" w:hAnsi="Verdana" w:cs="Sarabun"/>
                                <w:b w:val="0"/>
                                <w:color w:val="000000"/>
                                <w:kern w:val="0"/>
                                <w:lang w:val="en-US"/>
                              </w:rPr>
                              <w:t xml:space="preserve"> March</w:t>
                            </w:r>
                          </w:p>
                          <w:p w14:paraId="10CDADBC" w14:textId="474F1E23" w:rsidR="007B402E" w:rsidRDefault="007B402E" w:rsidP="00542EBE">
                            <w:pPr>
                              <w:pStyle w:val="ListParagraph"/>
                              <w:numPr>
                                <w:ilvl w:val="0"/>
                                <w:numId w:val="9"/>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Moo Music 13</w:t>
                            </w:r>
                            <w:r w:rsidRPr="007B402E">
                              <w:rPr>
                                <w:rStyle w:val="S-FontUsed-bold"/>
                                <w:rFonts w:ascii="Verdana" w:hAnsi="Verdana" w:cs="Sarabun"/>
                                <w:b w:val="0"/>
                                <w:color w:val="000000"/>
                                <w:kern w:val="0"/>
                                <w:vertAlign w:val="superscript"/>
                                <w:lang w:val="en-US"/>
                              </w:rPr>
                              <w:t>th</w:t>
                            </w:r>
                            <w:r>
                              <w:rPr>
                                <w:rStyle w:val="S-FontUsed-bold"/>
                                <w:rFonts w:ascii="Verdana" w:hAnsi="Verdana" w:cs="Sarabun"/>
                                <w:b w:val="0"/>
                                <w:color w:val="000000"/>
                                <w:kern w:val="0"/>
                                <w:lang w:val="en-US"/>
                              </w:rPr>
                              <w:t xml:space="preserve"> March</w:t>
                            </w:r>
                          </w:p>
                          <w:p w14:paraId="4143FB08" w14:textId="1325FFB6" w:rsidR="007B402E" w:rsidRPr="00542EBE" w:rsidRDefault="007B402E" w:rsidP="00542EBE">
                            <w:pPr>
                              <w:pStyle w:val="ListParagraph"/>
                              <w:numPr>
                                <w:ilvl w:val="0"/>
                                <w:numId w:val="9"/>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Stay and Play for new starters 23</w:t>
                            </w:r>
                            <w:r w:rsidRPr="007B402E">
                              <w:rPr>
                                <w:rStyle w:val="S-FontUsed-bold"/>
                                <w:rFonts w:ascii="Verdana" w:hAnsi="Verdana" w:cs="Sarabun"/>
                                <w:b w:val="0"/>
                                <w:color w:val="000000"/>
                                <w:kern w:val="0"/>
                                <w:vertAlign w:val="superscript"/>
                                <w:lang w:val="en-US"/>
                              </w:rPr>
                              <w:t>rd</w:t>
                            </w:r>
                            <w:r>
                              <w:rPr>
                                <w:rStyle w:val="S-FontUsed-bold"/>
                                <w:rFonts w:ascii="Verdana" w:hAnsi="Verdana" w:cs="Sarabun"/>
                                <w:b w:val="0"/>
                                <w:color w:val="000000"/>
                                <w:kern w:val="0"/>
                                <w:lang w:val="en-US"/>
                              </w:rPr>
                              <w:t xml:space="preserve"> March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B4EB91" id="_x0000_s1039" type="#_x0000_t202" style="position:absolute;margin-left:-31.35pt;margin-top:-24.65pt;width:140.85pt;height:162.55pt;z-index:251885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" filled="f" stroked="f" strokeweight=".5pt">
                <v:textbox inset="0,0,0,0">
                  <w:txbxContent>
                    <w:p w14:paraId="29D3CFD9" w14:textId="7DE540EC" w:rsidR="00B91ADE" w:rsidRDefault="00542EBE" w:rsidP="00542EBE">
                      <w:pPr>
                        <w:pStyle w:val="ListParagraph"/>
                        <w:numPr>
                          <w:ilvl w:val="0"/>
                          <w:numId w:val="9"/>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World Book Day 5</w:t>
                      </w:r>
                      <w:r w:rsidRPr="00542EBE">
                        <w:rPr>
                          <w:rStyle w:val="S-FontUsed-bold"/>
                          <w:rFonts w:ascii="Verdana" w:hAnsi="Verdana" w:cs="Sarabun"/>
                          <w:b w:val="0"/>
                          <w:color w:val="000000"/>
                          <w:kern w:val="0"/>
                          <w:vertAlign w:val="superscript"/>
                          <w:lang w:val="en-US"/>
                        </w:rPr>
                        <w:t>th</w:t>
                      </w:r>
                      <w:r>
                        <w:rPr>
                          <w:rStyle w:val="S-FontUsed-bold"/>
                          <w:rFonts w:ascii="Verdana" w:hAnsi="Verdana" w:cs="Sarabun"/>
                          <w:b w:val="0"/>
                          <w:color w:val="000000"/>
                          <w:kern w:val="0"/>
                          <w:lang w:val="en-US"/>
                        </w:rPr>
                        <w:t xml:space="preserve"> March</w:t>
                      </w:r>
                    </w:p>
                    <w:p w14:paraId="5EF88A61" w14:textId="758BD740" w:rsidR="00542EBE" w:rsidRDefault="007B402E" w:rsidP="00542EBE">
                      <w:pPr>
                        <w:pStyle w:val="ListParagraph"/>
                        <w:numPr>
                          <w:ilvl w:val="0"/>
                          <w:numId w:val="9"/>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Three Little Pigs Theatre show 12</w:t>
                      </w:r>
                      <w:r w:rsidRPr="007B402E">
                        <w:rPr>
                          <w:rStyle w:val="S-FontUsed-bold"/>
                          <w:rFonts w:ascii="Verdana" w:hAnsi="Verdana" w:cs="Sarabun"/>
                          <w:b w:val="0"/>
                          <w:color w:val="000000"/>
                          <w:kern w:val="0"/>
                          <w:vertAlign w:val="superscript"/>
                          <w:lang w:val="en-US"/>
                        </w:rPr>
                        <w:t>th</w:t>
                      </w:r>
                      <w:r>
                        <w:rPr>
                          <w:rStyle w:val="S-FontUsed-bold"/>
                          <w:rFonts w:ascii="Verdana" w:hAnsi="Verdana" w:cs="Sarabun"/>
                          <w:b w:val="0"/>
                          <w:color w:val="000000"/>
                          <w:kern w:val="0"/>
                          <w:lang w:val="en-US"/>
                        </w:rPr>
                        <w:t xml:space="preserve"> March</w:t>
                      </w:r>
                    </w:p>
                    <w:p w14:paraId="10CDADBC" w14:textId="474F1E23" w:rsidR="007B402E" w:rsidRDefault="007B402E" w:rsidP="00542EBE">
                      <w:pPr>
                        <w:pStyle w:val="ListParagraph"/>
                        <w:numPr>
                          <w:ilvl w:val="0"/>
                          <w:numId w:val="9"/>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Moo Music 13</w:t>
                      </w:r>
                      <w:r w:rsidRPr="007B402E">
                        <w:rPr>
                          <w:rStyle w:val="S-FontUsed-bold"/>
                          <w:rFonts w:ascii="Verdana" w:hAnsi="Verdana" w:cs="Sarabun"/>
                          <w:b w:val="0"/>
                          <w:color w:val="000000"/>
                          <w:kern w:val="0"/>
                          <w:vertAlign w:val="superscript"/>
                          <w:lang w:val="en-US"/>
                        </w:rPr>
                        <w:t>th</w:t>
                      </w:r>
                      <w:r>
                        <w:rPr>
                          <w:rStyle w:val="S-FontUsed-bold"/>
                          <w:rFonts w:ascii="Verdana" w:hAnsi="Verdana" w:cs="Sarabun"/>
                          <w:b w:val="0"/>
                          <w:color w:val="000000"/>
                          <w:kern w:val="0"/>
                          <w:lang w:val="en-US"/>
                        </w:rPr>
                        <w:t xml:space="preserve"> March</w:t>
                      </w:r>
                    </w:p>
                    <w:p w14:paraId="4143FB08" w14:textId="1325FFB6" w:rsidR="007B402E" w:rsidRPr="00542EBE" w:rsidRDefault="007B402E" w:rsidP="00542EBE">
                      <w:pPr>
                        <w:pStyle w:val="ListParagraph"/>
                        <w:numPr>
                          <w:ilvl w:val="0"/>
                          <w:numId w:val="9"/>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Stay and Play for new starters 23</w:t>
                      </w:r>
                      <w:r w:rsidRPr="007B402E">
                        <w:rPr>
                          <w:rStyle w:val="S-FontUsed-bold"/>
                          <w:rFonts w:ascii="Verdana" w:hAnsi="Verdana" w:cs="Sarabun"/>
                          <w:b w:val="0"/>
                          <w:color w:val="000000"/>
                          <w:kern w:val="0"/>
                          <w:vertAlign w:val="superscript"/>
                          <w:lang w:val="en-US"/>
                        </w:rPr>
                        <w:t>rd</w:t>
                      </w:r>
                      <w:r>
                        <w:rPr>
                          <w:rStyle w:val="S-FontUsed-bold"/>
                          <w:rFonts w:ascii="Verdana" w:hAnsi="Verdana" w:cs="Sarabun"/>
                          <w:b w:val="0"/>
                          <w:color w:val="000000"/>
                          <w:kern w:val="0"/>
                          <w:lang w:val="en-US"/>
                        </w:rPr>
                        <w:t xml:space="preserve"> March</w:t>
                      </w:r>
                    </w:p>
                  </w:txbxContent>
                </v:textbox>
              </v:shape>
            </w:pict>
          </mc:Fallback>
        </mc:AlternateContent>
      </w:r>
      <w:r w:rsidR="007B402E">
        <w:rPr>
          <w:noProof/>
          <w:lang w:val="en-GB" w:eastAsia="en-GB"/>
        </w:rPr>
        <mc:AlternateContent>
          <mc:Choice Requires="wps">
            <w:drawing>
              <wp:anchor distT="0" distB="0" distL="114300" distR="114300" simplePos="0" relativeHeight="251877376" behindDoc="0" locked="0" layoutInCell="1" allowOverlap="1" wp14:anchorId="2EFA7576" wp14:editId="5999D6B4">
                <wp:simplePos x="0" y="0"/>
                <wp:positionH relativeFrom="column">
                  <wp:posOffset>-270933</wp:posOffset>
                </wp:positionH>
                <wp:positionV relativeFrom="paragraph">
                  <wp:posOffset>-745067</wp:posOffset>
                </wp:positionV>
                <wp:extent cx="1847850" cy="389467"/>
                <wp:effectExtent l="0" t="0" r="0" b="10795"/>
                <wp:wrapNone/>
                <wp:docPr id="2091990412" name="Text Box 211371035"/>
                <wp:cNvGraphicFramePr/>
                <a:graphic xmlns:a="http://schemas.openxmlformats.org/drawingml/2006/main">
                  <a:graphicData uri="http://schemas.microsoft.com/office/word/2010/wordprocessingShape">
                    <wps:wsp>
                      <wps:cNvSpPr txBox="1"/>
                      <wps:spPr>
                        <a:xfrm>
                          <a:off x="0" y="0"/>
                          <a:ext cx="1847850" cy="389467"/>
                        </a:xfrm>
                        <a:prstGeom prst="rect">
                          <a:avLst/>
                        </a:prstGeom>
                        <a:noFill/>
                        <a:ln w="6350">
                          <a:noFill/>
                        </a:ln>
                      </wps:spPr>
                      <wps:txbx>
                        <w:txbxContent>
                          <w:p w14:paraId="77F81A31" w14:textId="6154F58B" w:rsidR="00151C01" w:rsidRPr="00F33B02" w:rsidRDefault="00B11E91"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Pr>
                                <w:rStyle w:val="S-FontUsed-bold"/>
                                <w:rFonts w:ascii="Verdana" w:hAnsi="Verdana" w:cs="Sarabun"/>
                                <w:bCs/>
                                <w:color w:val="000000"/>
                                <w:spacing w:val="-4"/>
                                <w:kern w:val="0"/>
                                <w:sz w:val="32"/>
                                <w:szCs w:val="32"/>
                                <w:lang w:val="en-US"/>
                              </w:rPr>
                              <w:t>Key Dates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A7576" id="_x0000_s1040" type="#_x0000_t202" style="position:absolute;margin-left:-21.35pt;margin-top:-58.65pt;width:145.5pt;height:30.6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" filled="f" stroked="f" strokeweight=".5pt">
                <v:textbox inset="0,0,0,0">
                  <w:txbxContent>
                    <w:p w14:paraId="77F81A31" w14:textId="6154F58B" w:rsidR="00151C01" w:rsidRPr="00F33B02" w:rsidRDefault="00B11E91"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Pr>
                          <w:rStyle w:val="S-FontUsed-bold"/>
                          <w:rFonts w:ascii="Verdana" w:hAnsi="Verdana" w:cs="Sarabun"/>
                          <w:bCs/>
                          <w:color w:val="000000"/>
                          <w:spacing w:val="-4"/>
                          <w:kern w:val="0"/>
                          <w:sz w:val="32"/>
                          <w:szCs w:val="32"/>
                          <w:lang w:val="en-US"/>
                        </w:rPr>
                        <w:t>Key Dates</w:t>
                      </w:r>
                    </w:p>
                  </w:txbxContent>
                </v:textbox>
              </v:shape>
            </w:pict>
          </mc:Fallback>
        </mc:AlternateContent>
      </w:r>
      <w:r w:rsidR="00AC7805">
        <w:rPr>
          <w:noProof/>
          <w:lang w:val="en-GB" w:eastAsia="en-GB"/>
        </w:rPr>
        <mc:AlternateContent>
          <mc:Choice Requires="wps">
            <w:drawing>
              <wp:anchor distT="0" distB="0" distL="114300" distR="114300" simplePos="0" relativeHeight="251941888" behindDoc="1" locked="0" layoutInCell="1" allowOverlap="1" wp14:anchorId="23CAA374" wp14:editId="21C4917A">
                <wp:simplePos x="0" y="0"/>
                <wp:positionH relativeFrom="column">
                  <wp:posOffset>2254250</wp:posOffset>
                </wp:positionH>
                <wp:positionV relativeFrom="paragraph">
                  <wp:posOffset>3213735</wp:posOffset>
                </wp:positionV>
                <wp:extent cx="4129204" cy="449580"/>
                <wp:effectExtent l="0" t="0" r="5080" b="7620"/>
                <wp:wrapNone/>
                <wp:docPr id="1790068432" name="Freeform 202797369"/>
                <wp:cNvGraphicFramePr/>
                <a:graphic xmlns:a="http://schemas.openxmlformats.org/drawingml/2006/main">
                  <a:graphicData uri="http://schemas.microsoft.com/office/word/2010/wordprocessingShape">
                    <wps:wsp>
                      <wps:cNvSpPr/>
                      <wps:spPr>
                        <a:xfrm>
                          <a:off x="0" y="0"/>
                          <a:ext cx="4129204" cy="449580"/>
                        </a:xfrm>
                        <a:custGeom>
                          <a:avLst/>
                          <a:gdLst>
                            <a:gd name="connsiteX0" fmla="*/ 0 w 3573148"/>
                            <a:gd name="connsiteY0" fmla="*/ 0 h 450065"/>
                            <a:gd name="connsiteX1" fmla="*/ 3573148 w 3573148"/>
                            <a:gd name="connsiteY1" fmla="*/ 0 h 450065"/>
                            <a:gd name="connsiteX2" fmla="*/ 3573148 w 3573148"/>
                            <a:gd name="connsiteY2" fmla="*/ 450065 h 450065"/>
                            <a:gd name="connsiteX3" fmla="*/ 0 w 3573148"/>
                            <a:gd name="connsiteY3" fmla="*/ 450065 h 450065"/>
                          </a:gdLst>
                          <a:ahLst/>
                          <a:cxnLst>
                            <a:cxn ang="0">
                              <a:pos x="connsiteX0" y="connsiteY0"/>
                            </a:cxn>
                            <a:cxn ang="0">
                              <a:pos x="connsiteX1" y="connsiteY1"/>
                            </a:cxn>
                            <a:cxn ang="0">
                              <a:pos x="connsiteX2" y="connsiteY2"/>
                            </a:cxn>
                            <a:cxn ang="0">
                              <a:pos x="connsiteX3" y="connsiteY3"/>
                            </a:cxn>
                          </a:cxnLst>
                          <a:rect l="l" t="t" r="r" b="b"/>
                          <a:pathLst>
                            <a:path w="3573148" h="450065">
                              <a:moveTo>
                                <a:pt x="0" y="0"/>
                              </a:moveTo>
                              <a:lnTo>
                                <a:pt x="3573148" y="0"/>
                              </a:lnTo>
                              <a:lnTo>
                                <a:pt x="3573148" y="450065"/>
                              </a:lnTo>
                              <a:lnTo>
                                <a:pt x="0" y="450065"/>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8241A4A" id="Freeform 202797369" o:spid="_x0000_s1026" style="position:absolute;margin-left:177.5pt;margin-top:253.05pt;width:325.15pt;height:35.4pt;z-index:-25137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573148,450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" path="m,l3573148,r,450065l,450065,,xe" fillcolor="#f2f2f2 [3052]" stroked="f" strokeweight=".35264mm">
                <v:stroke joinstyle="miter"/>
                <v:path arrowok="t" o:connecttype="custom" o:connectlocs="0,0;4129204,0;4129204,449580;0,449580" o:connectangles="0,0,0,0"/>
              </v:shape>
            </w:pict>
          </mc:Fallback>
        </mc:AlternateContent>
      </w:r>
      <w:r w:rsidR="00AC7805">
        <w:rPr>
          <w:noProof/>
          <w:lang w:val="en-GB" w:eastAsia="en-GB"/>
        </w:rPr>
        <mc:AlternateContent>
          <mc:Choice Requires="wps">
            <w:drawing>
              <wp:anchor distT="0" distB="0" distL="114300" distR="114300" simplePos="0" relativeHeight="251875328" behindDoc="0" locked="0" layoutInCell="1" allowOverlap="1" wp14:anchorId="6D1C5588" wp14:editId="4F011AF0">
                <wp:simplePos x="0" y="0"/>
                <wp:positionH relativeFrom="column">
                  <wp:posOffset>2625090</wp:posOffset>
                </wp:positionH>
                <wp:positionV relativeFrom="paragraph">
                  <wp:posOffset>3298190</wp:posOffset>
                </wp:positionV>
                <wp:extent cx="3214800" cy="327259"/>
                <wp:effectExtent l="0" t="0" r="0" b="3175"/>
                <wp:wrapNone/>
                <wp:docPr id="172686668" name="Text Box 211371035"/>
                <wp:cNvGraphicFramePr/>
                <a:graphic xmlns:a="http://schemas.openxmlformats.org/drawingml/2006/main">
                  <a:graphicData uri="http://schemas.microsoft.com/office/word/2010/wordprocessingShape">
                    <wps:wsp>
                      <wps:cNvSpPr txBox="1"/>
                      <wps:spPr>
                        <a:xfrm>
                          <a:off x="0" y="0"/>
                          <a:ext cx="3214800" cy="327259"/>
                        </a:xfrm>
                        <a:prstGeom prst="rect">
                          <a:avLst/>
                        </a:prstGeom>
                        <a:noFill/>
                        <a:ln w="6350">
                          <a:noFill/>
                        </a:ln>
                      </wps:spPr>
                      <wps:txbx>
                        <w:txbxContent>
                          <w:p w14:paraId="2D616252" w14:textId="4A02E470" w:rsidR="00151C01" w:rsidRPr="00C61680" w:rsidRDefault="00AC7805"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Pr>
                                <w:rFonts w:ascii="Verdana" w:hAnsi="Verdana" w:cs="Sarabun"/>
                                <w:color w:val="000000"/>
                                <w:kern w:val="0"/>
                                <w:sz w:val="36"/>
                                <w:szCs w:val="36"/>
                                <w:lang w:val="en-US"/>
                              </w:rPr>
                              <w:t>Key words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C5588" id="_x0000_s1038" type="#_x0000_t202" style="position:absolute;margin-left:206.7pt;margin-top:259.7pt;width:253.15pt;height:25.7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" filled="f" stroked="f" strokeweight=".5pt">
                <v:textbox inset="0,0,0,0">
                  <w:txbxContent>
                    <w:p w14:paraId="2D616252" w14:textId="4A02E470" w:rsidR="00151C01" w:rsidRPr="00C61680" w:rsidRDefault="00AC7805"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Pr>
                          <w:rFonts w:ascii="Verdana" w:hAnsi="Verdana" w:cs="Sarabun"/>
                          <w:color w:val="000000"/>
                          <w:kern w:val="0"/>
                          <w:sz w:val="36"/>
                          <w:szCs w:val="36"/>
                          <w:lang w:val="en-US"/>
                        </w:rPr>
                        <w:t>Key words</w:t>
                      </w:r>
                    </w:p>
                  </w:txbxContent>
                </v:textbox>
              </v:shape>
            </w:pict>
          </mc:Fallback>
        </mc:AlternateContent>
      </w:r>
      <w:r w:rsidR="00E03B0D">
        <w:rPr>
          <w:noProof/>
          <w:lang w:val="en-GB" w:eastAsia="en-GB"/>
        </w:rPr>
        <mc:AlternateContent>
          <mc:Choice Requires="wps">
            <w:drawing>
              <wp:anchor distT="0" distB="0" distL="114300" distR="114300" simplePos="0" relativeHeight="251894784" behindDoc="0" locked="0" layoutInCell="1" allowOverlap="1" wp14:anchorId="7B313161" wp14:editId="338B7C69">
                <wp:simplePos x="0" y="0"/>
                <wp:positionH relativeFrom="column">
                  <wp:posOffset>2125980</wp:posOffset>
                </wp:positionH>
                <wp:positionV relativeFrom="paragraph">
                  <wp:posOffset>7513320</wp:posOffset>
                </wp:positionV>
                <wp:extent cx="4328160" cy="1866900"/>
                <wp:effectExtent l="0" t="0" r="15240" b="0"/>
                <wp:wrapNone/>
                <wp:docPr id="1835397980" name="Text Box 211371035"/>
                <wp:cNvGraphicFramePr/>
                <a:graphic xmlns:a="http://schemas.openxmlformats.org/drawingml/2006/main">
                  <a:graphicData uri="http://schemas.microsoft.com/office/word/2010/wordprocessingShape">
                    <wps:wsp>
                      <wps:cNvSpPr txBox="1"/>
                      <wps:spPr>
                        <a:xfrm>
                          <a:off x="0" y="0"/>
                          <a:ext cx="4328160" cy="1866900"/>
                        </a:xfrm>
                        <a:prstGeom prst="rect">
                          <a:avLst/>
                        </a:prstGeom>
                        <a:noFill/>
                        <a:ln w="6350">
                          <a:noFill/>
                        </a:ln>
                      </wps:spPr>
                      <wps:txbx>
                        <w:txbxContent>
                          <w:p w14:paraId="69C79593" w14:textId="7B519D63" w:rsidR="00151C01" w:rsidRDefault="005225A1" w:rsidP="00151C01">
                            <w:pPr>
                              <w:autoSpaceDE w:val="0"/>
                              <w:autoSpaceDN w:val="0"/>
                              <w:adjustRightInd w:val="0"/>
                              <w:spacing w:after="0" w:line="400" w:lineRule="atLeast"/>
                              <w:textAlignment w:val="center"/>
                              <w:rPr>
                                <w:rFonts w:ascii="Star Strella" w:hAnsi="Star Strella" w:cs="Sarabun"/>
                                <w:color w:val="FFFFFF" w:themeColor="background1"/>
                                <w:spacing w:val="-4"/>
                                <w:kern w:val="0"/>
                                <w:sz w:val="56"/>
                                <w:szCs w:val="44"/>
                                <w:lang w:val="en-US"/>
                              </w:rPr>
                            </w:pPr>
                            <w:r w:rsidRPr="005225A1">
                              <w:rPr>
                                <w:rFonts w:ascii="Star Strella" w:hAnsi="Star Strella" w:cs="Sarabun"/>
                                <w:color w:val="FFFFFF" w:themeColor="background1"/>
                                <w:spacing w:val="-4"/>
                                <w:kern w:val="0"/>
                                <w:sz w:val="56"/>
                                <w:szCs w:val="44"/>
                                <w:lang w:val="en-US"/>
                              </w:rPr>
                              <w:t>Reminders</w:t>
                            </w:r>
                          </w:p>
                          <w:p w14:paraId="050FD3A2" w14:textId="1765488C" w:rsidR="00B91ADE" w:rsidRPr="00E03B0D" w:rsidRDefault="00B91ADE" w:rsidP="00151C01">
                            <w:pPr>
                              <w:autoSpaceDE w:val="0"/>
                              <w:autoSpaceDN w:val="0"/>
                              <w:adjustRightInd w:val="0"/>
                              <w:spacing w:after="0" w:line="400" w:lineRule="atLeast"/>
                              <w:textAlignment w:val="center"/>
                              <w:rPr>
                                <w:rFonts w:ascii="Verdana" w:hAnsi="Verdana" w:cs="Sarabun"/>
                                <w:color w:val="FFFFFF" w:themeColor="background1"/>
                                <w:spacing w:val="-4"/>
                                <w:kern w:val="0"/>
                                <w:lang w:val="en-US"/>
                              </w:rPr>
                            </w:pPr>
                            <w:r w:rsidRPr="00E03B0D">
                              <w:rPr>
                                <w:rFonts w:ascii="Verdana" w:hAnsi="Verdana" w:cs="Sarabun"/>
                                <w:color w:val="FFFFFF" w:themeColor="background1"/>
                                <w:spacing w:val="-4"/>
                                <w:kern w:val="0"/>
                                <w:lang w:val="en-US"/>
                              </w:rPr>
                              <w:t>Please remember to bring your child with a spare set of named clothes, a water bottle and also a bag each day.</w:t>
                            </w:r>
                          </w:p>
                          <w:p w14:paraId="239CF402" w14:textId="022E5B8C" w:rsidR="00B91ADE" w:rsidRPr="00E03B0D" w:rsidRDefault="00B91ADE" w:rsidP="00151C01">
                            <w:pPr>
                              <w:autoSpaceDE w:val="0"/>
                              <w:autoSpaceDN w:val="0"/>
                              <w:adjustRightInd w:val="0"/>
                              <w:spacing w:after="0" w:line="400" w:lineRule="atLeast"/>
                              <w:textAlignment w:val="center"/>
                              <w:rPr>
                                <w:rStyle w:val="S-FontUsed-bold"/>
                                <w:rFonts w:ascii="Verdana" w:hAnsi="Verdana" w:cs="Sarabun"/>
                                <w:color w:val="FFFFFF" w:themeColor="background1"/>
                                <w:spacing w:val="-4"/>
                                <w:kern w:val="0"/>
                                <w:lang w:val="en-US"/>
                              </w:rPr>
                            </w:pPr>
                            <w:r w:rsidRPr="00E03B0D">
                              <w:rPr>
                                <w:rFonts w:ascii="Verdana" w:hAnsi="Verdana" w:cs="Sarabun"/>
                                <w:color w:val="FFFFFF" w:themeColor="background1"/>
                                <w:spacing w:val="-4"/>
                                <w:kern w:val="0"/>
                                <w:lang w:val="en-US"/>
                              </w:rPr>
                              <w:t xml:space="preserve">We ask for a small weekly donation of £2 to help pay for </w:t>
                            </w:r>
                            <w:proofErr w:type="spellStart"/>
                            <w:r w:rsidRPr="00E03B0D">
                              <w:rPr>
                                <w:rFonts w:ascii="Verdana" w:hAnsi="Verdana" w:cs="Sarabun"/>
                                <w:color w:val="FFFFFF" w:themeColor="background1"/>
                                <w:spacing w:val="-4"/>
                                <w:kern w:val="0"/>
                                <w:lang w:val="en-US"/>
                              </w:rPr>
                              <w:t>extra curricular</w:t>
                            </w:r>
                            <w:proofErr w:type="spellEnd"/>
                            <w:r w:rsidRPr="00E03B0D">
                              <w:rPr>
                                <w:rFonts w:ascii="Verdana" w:hAnsi="Verdana" w:cs="Sarabun"/>
                                <w:color w:val="FFFFFF" w:themeColor="background1"/>
                                <w:spacing w:val="-4"/>
                                <w:kern w:val="0"/>
                                <w:lang w:val="en-US"/>
                              </w:rPr>
                              <w:t xml:space="preserve"> activities, cooking and crafts. This should be paid via </w:t>
                            </w:r>
                            <w:proofErr w:type="spellStart"/>
                            <w:r w:rsidRPr="00E03B0D">
                              <w:rPr>
                                <w:rFonts w:ascii="Verdana" w:hAnsi="Verdana" w:cs="Sarabun"/>
                                <w:color w:val="FFFFFF" w:themeColor="background1"/>
                                <w:spacing w:val="-4"/>
                                <w:kern w:val="0"/>
                                <w:lang w:val="en-US"/>
                              </w:rPr>
                              <w:t>parentmail</w:t>
                            </w:r>
                            <w:proofErr w:type="spellEnd"/>
                            <w:r w:rsidRPr="00E03B0D">
                              <w:rPr>
                                <w:rFonts w:ascii="Verdana" w:hAnsi="Verdana" w:cs="Sarabun"/>
                                <w:color w:val="FFFFFF" w:themeColor="background1"/>
                                <w:spacing w:val="-4"/>
                                <w:kern w:val="0"/>
                                <w:lang w:val="en-US"/>
                              </w:rPr>
                              <w:t xml:space="preserve">. Thank you </w:t>
                            </w:r>
                            <w:r w:rsidRPr="00E03B0D">
                              <w:rPr>
                                <w:rFonts w:ascii="Verdana" w:hAnsi="Verdana" w:cs="Sarabun"/>
                                <w:color w:val="FFFFFF" w:themeColor="background1"/>
                                <w:spacing w:val="-4"/>
                                <w:kern w:val="0"/>
                                <w:lang w:val="en-US"/>
                              </w:rPr>
                              <w:sym w:font="Wingdings" w:char="F04A"/>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13161" id="_x0000_s1042" type="#_x0000_t202" style="position:absolute;margin-left:167.4pt;margin-top:591.6pt;width:340.8pt;height:147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" filled="f" stroked="f" strokeweight=".5pt">
                <v:textbox inset="0,0,0,0">
                  <w:txbxContent>
                    <w:p w14:paraId="69C79593" w14:textId="7B519D63" w:rsidR="00151C01" w:rsidRDefault="005225A1" w:rsidP="00151C01">
                      <w:pPr>
                        <w:autoSpaceDE w:val="0"/>
                        <w:autoSpaceDN w:val="0"/>
                        <w:adjustRightInd w:val="0"/>
                        <w:spacing w:after="0" w:line="400" w:lineRule="atLeast"/>
                        <w:textAlignment w:val="center"/>
                        <w:rPr>
                          <w:rFonts w:ascii="Star Strella" w:hAnsi="Star Strella" w:cs="Sarabun"/>
                          <w:color w:val="FFFFFF" w:themeColor="background1"/>
                          <w:spacing w:val="-4"/>
                          <w:kern w:val="0"/>
                          <w:sz w:val="56"/>
                          <w:szCs w:val="44"/>
                          <w:lang w:val="en-US"/>
                        </w:rPr>
                      </w:pPr>
                      <w:r w:rsidRPr="005225A1">
                        <w:rPr>
                          <w:rFonts w:ascii="Star Strella" w:hAnsi="Star Strella" w:cs="Sarabun"/>
                          <w:color w:val="FFFFFF" w:themeColor="background1"/>
                          <w:spacing w:val="-4"/>
                          <w:kern w:val="0"/>
                          <w:sz w:val="56"/>
                          <w:szCs w:val="44"/>
                          <w:lang w:val="en-US"/>
                        </w:rPr>
                        <w:t>Reminders</w:t>
                      </w:r>
                    </w:p>
                    <w:p w14:paraId="050FD3A2" w14:textId="1765488C" w:rsidR="00B91ADE" w:rsidRPr="00E03B0D" w:rsidRDefault="00B91ADE" w:rsidP="00151C01">
                      <w:pPr>
                        <w:autoSpaceDE w:val="0"/>
                        <w:autoSpaceDN w:val="0"/>
                        <w:adjustRightInd w:val="0"/>
                        <w:spacing w:after="0" w:line="400" w:lineRule="atLeast"/>
                        <w:textAlignment w:val="center"/>
                        <w:rPr>
                          <w:rFonts w:ascii="Verdana" w:hAnsi="Verdana" w:cs="Sarabun"/>
                          <w:color w:val="FFFFFF" w:themeColor="background1"/>
                          <w:spacing w:val="-4"/>
                          <w:kern w:val="0"/>
                          <w:lang w:val="en-US"/>
                        </w:rPr>
                      </w:pPr>
                      <w:r w:rsidRPr="00E03B0D">
                        <w:rPr>
                          <w:rFonts w:ascii="Verdana" w:hAnsi="Verdana" w:cs="Sarabun"/>
                          <w:color w:val="FFFFFF" w:themeColor="background1"/>
                          <w:spacing w:val="-4"/>
                          <w:kern w:val="0"/>
                          <w:lang w:val="en-US"/>
                        </w:rPr>
                        <w:t>Please remember to bring your child with a spare set of named clothes, a water bottle and also a bag each day.</w:t>
                      </w:r>
                    </w:p>
                    <w:p w14:paraId="239CF402" w14:textId="022E5B8C" w:rsidR="00B91ADE" w:rsidRPr="00E03B0D" w:rsidRDefault="00B91ADE" w:rsidP="00151C01">
                      <w:pPr>
                        <w:autoSpaceDE w:val="0"/>
                        <w:autoSpaceDN w:val="0"/>
                        <w:adjustRightInd w:val="0"/>
                        <w:spacing w:after="0" w:line="400" w:lineRule="atLeast"/>
                        <w:textAlignment w:val="center"/>
                        <w:rPr>
                          <w:rStyle w:val="S-FontUsed-bold"/>
                          <w:rFonts w:ascii="Verdana" w:hAnsi="Verdana" w:cs="Sarabun"/>
                          <w:color w:val="FFFFFF" w:themeColor="background1"/>
                          <w:spacing w:val="-4"/>
                          <w:kern w:val="0"/>
                          <w:lang w:val="en-US"/>
                        </w:rPr>
                      </w:pPr>
                      <w:r w:rsidRPr="00E03B0D">
                        <w:rPr>
                          <w:rFonts w:ascii="Verdana" w:hAnsi="Verdana" w:cs="Sarabun"/>
                          <w:color w:val="FFFFFF" w:themeColor="background1"/>
                          <w:spacing w:val="-4"/>
                          <w:kern w:val="0"/>
                          <w:lang w:val="en-US"/>
                        </w:rPr>
                        <w:t xml:space="preserve">We ask for a small weekly donation of £2 to help pay for </w:t>
                      </w:r>
                      <w:proofErr w:type="spellStart"/>
                      <w:r w:rsidRPr="00E03B0D">
                        <w:rPr>
                          <w:rFonts w:ascii="Verdana" w:hAnsi="Verdana" w:cs="Sarabun"/>
                          <w:color w:val="FFFFFF" w:themeColor="background1"/>
                          <w:spacing w:val="-4"/>
                          <w:kern w:val="0"/>
                          <w:lang w:val="en-US"/>
                        </w:rPr>
                        <w:t>extra curricular</w:t>
                      </w:r>
                      <w:proofErr w:type="spellEnd"/>
                      <w:r w:rsidRPr="00E03B0D">
                        <w:rPr>
                          <w:rFonts w:ascii="Verdana" w:hAnsi="Verdana" w:cs="Sarabun"/>
                          <w:color w:val="FFFFFF" w:themeColor="background1"/>
                          <w:spacing w:val="-4"/>
                          <w:kern w:val="0"/>
                          <w:lang w:val="en-US"/>
                        </w:rPr>
                        <w:t xml:space="preserve"> activities, cooking and crafts. This should be paid via </w:t>
                      </w:r>
                      <w:proofErr w:type="spellStart"/>
                      <w:r w:rsidRPr="00E03B0D">
                        <w:rPr>
                          <w:rFonts w:ascii="Verdana" w:hAnsi="Verdana" w:cs="Sarabun"/>
                          <w:color w:val="FFFFFF" w:themeColor="background1"/>
                          <w:spacing w:val="-4"/>
                          <w:kern w:val="0"/>
                          <w:lang w:val="en-US"/>
                        </w:rPr>
                        <w:t>parentmail</w:t>
                      </w:r>
                      <w:proofErr w:type="spellEnd"/>
                      <w:r w:rsidRPr="00E03B0D">
                        <w:rPr>
                          <w:rFonts w:ascii="Verdana" w:hAnsi="Verdana" w:cs="Sarabun"/>
                          <w:color w:val="FFFFFF" w:themeColor="background1"/>
                          <w:spacing w:val="-4"/>
                          <w:kern w:val="0"/>
                          <w:lang w:val="en-US"/>
                        </w:rPr>
                        <w:t xml:space="preserve">. Thank you </w:t>
                      </w:r>
                      <w:r w:rsidRPr="00E03B0D">
                        <w:rPr>
                          <w:rFonts w:ascii="Verdana" w:hAnsi="Verdana" w:cs="Sarabun"/>
                          <w:color w:val="FFFFFF" w:themeColor="background1"/>
                          <w:spacing w:val="-4"/>
                          <w:kern w:val="0"/>
                          <w:lang w:val="en-US"/>
                        </w:rPr>
                        <w:sym w:font="Wingdings" w:char="F04A"/>
                      </w:r>
                    </w:p>
                  </w:txbxContent>
                </v:textbox>
              </v:shape>
            </w:pict>
          </mc:Fallback>
        </mc:AlternateContent>
      </w:r>
      <w:r>
        <w:rPr>
          <w:noProof/>
          <w:lang w:val="en-GB" w:eastAsia="en-GB"/>
        </w:rPr>
        <mc:AlternateContent>
          <mc:Choice Requires="wps">
            <w:drawing>
              <wp:anchor distT="45720" distB="45720" distL="114300" distR="114300" simplePos="0" relativeHeight="251972608" behindDoc="1" locked="0" layoutInCell="1" allowOverlap="1" wp14:anchorId="7D625AE6" wp14:editId="27674A3C">
                <wp:simplePos x="0" y="0"/>
                <wp:positionH relativeFrom="column">
                  <wp:posOffset>2186940</wp:posOffset>
                </wp:positionH>
                <wp:positionV relativeFrom="paragraph">
                  <wp:posOffset>-678179</wp:posOffset>
                </wp:positionV>
                <wp:extent cx="4244340" cy="1318260"/>
                <wp:effectExtent l="0" t="0" r="22860" b="1524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1318260"/>
                        </a:xfrm>
                        <a:prstGeom prst="rect">
                          <a:avLst/>
                        </a:prstGeom>
                        <a:noFill/>
                        <a:ln w="19050">
                          <a:solidFill>
                            <a:srgbClr val="00B050"/>
                          </a:solidFill>
                          <a:miter lim="800000"/>
                          <a:headEnd/>
                          <a:tailEnd/>
                        </a:ln>
                      </wps:spPr>
                      <wps:txbx>
                        <w:txbxContent>
                          <w:p w14:paraId="30CFBF1A" w14:textId="699D4E60" w:rsidR="005225A1" w:rsidRPr="005225A1" w:rsidRDefault="00B91ADE" w:rsidP="005225A1">
                            <w:pPr>
                              <w:rPr>
                                <w:rFonts w:ascii="Verdana" w:hAnsi="Verdana"/>
                                <w:u w:val="single"/>
                                <w:lang w:val="en-US"/>
                              </w:rPr>
                            </w:pPr>
                            <w:r>
                              <w:rPr>
                                <w:rFonts w:ascii="Verdana" w:hAnsi="Verdana"/>
                                <w:u w:val="single"/>
                                <w:lang w:val="en-US"/>
                              </w:rPr>
                              <w:t>Understanding the World</w:t>
                            </w:r>
                            <w:r w:rsidR="005225A1">
                              <w:rPr>
                                <w:rFonts w:ascii="Verdana" w:hAnsi="Verdana"/>
                                <w:u w:val="single"/>
                                <w:lang w:val="en-US"/>
                              </w:rPr>
                              <w:t xml:space="preserve"> Learning </w:t>
                            </w:r>
                          </w:p>
                          <w:p w14:paraId="2CE31626" w14:textId="6C8F9132" w:rsidR="005225A1" w:rsidRDefault="00B91ADE" w:rsidP="005225A1">
                            <w:pPr>
                              <w:rPr>
                                <w:rFonts w:ascii="Verdana" w:hAnsi="Verdana"/>
                                <w:lang w:val="en-US"/>
                              </w:rPr>
                            </w:pPr>
                            <w:r>
                              <w:rPr>
                                <w:rFonts w:ascii="Verdana" w:hAnsi="Verdana"/>
                                <w:lang w:val="en-US"/>
                              </w:rPr>
                              <w:t xml:space="preserve">We will </w:t>
                            </w:r>
                            <w:r w:rsidR="007B402E">
                              <w:rPr>
                                <w:rFonts w:ascii="Verdana" w:hAnsi="Verdana"/>
                                <w:lang w:val="en-US"/>
                              </w:rPr>
                              <w:t>be teaching the children about life cycles, we will look at the life cycle of a caterpillar and will be having our very own caterpillars to take care of and hopefully see them turn into butterflies!</w:t>
                            </w:r>
                          </w:p>
                          <w:p w14:paraId="6BA97DD7" w14:textId="0F49B693" w:rsidR="00B91ADE" w:rsidRPr="005225A1" w:rsidRDefault="00B91ADE" w:rsidP="005225A1">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25AE6" id="_x0000_s1043" type="#_x0000_t202" style="position:absolute;margin-left:172.2pt;margin-top:-53.4pt;width:334.2pt;height:103.8pt;z-index:-25134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" filled="f" strokecolor="#00b050" strokeweight="1.5pt">
                <v:textbox>
                  <w:txbxContent>
                    <w:p w14:paraId="30CFBF1A" w14:textId="699D4E60" w:rsidR="005225A1" w:rsidRPr="005225A1" w:rsidRDefault="00B91ADE" w:rsidP="005225A1">
                      <w:pPr>
                        <w:rPr>
                          <w:rFonts w:ascii="Verdana" w:hAnsi="Verdana"/>
                          <w:u w:val="single"/>
                          <w:lang w:val="en-US"/>
                        </w:rPr>
                      </w:pPr>
                      <w:r>
                        <w:rPr>
                          <w:rFonts w:ascii="Verdana" w:hAnsi="Verdana"/>
                          <w:u w:val="single"/>
                          <w:lang w:val="en-US"/>
                        </w:rPr>
                        <w:t>Understanding the World</w:t>
                      </w:r>
                      <w:r w:rsidR="005225A1">
                        <w:rPr>
                          <w:rFonts w:ascii="Verdana" w:hAnsi="Verdana"/>
                          <w:u w:val="single"/>
                          <w:lang w:val="en-US"/>
                        </w:rPr>
                        <w:t xml:space="preserve"> Learning </w:t>
                      </w:r>
                    </w:p>
                    <w:p w14:paraId="2CE31626" w14:textId="6C8F9132" w:rsidR="005225A1" w:rsidRDefault="00B91ADE" w:rsidP="005225A1">
                      <w:pPr>
                        <w:rPr>
                          <w:rFonts w:ascii="Verdana" w:hAnsi="Verdana"/>
                          <w:lang w:val="en-US"/>
                        </w:rPr>
                      </w:pPr>
                      <w:r>
                        <w:rPr>
                          <w:rFonts w:ascii="Verdana" w:hAnsi="Verdana"/>
                          <w:lang w:val="en-US"/>
                        </w:rPr>
                        <w:t xml:space="preserve">We will </w:t>
                      </w:r>
                      <w:r w:rsidR="007B402E">
                        <w:rPr>
                          <w:rFonts w:ascii="Verdana" w:hAnsi="Verdana"/>
                          <w:lang w:val="en-US"/>
                        </w:rPr>
                        <w:t>be teaching the children about life cycles, we will look at the life cycle of a caterpillar and will be having our very own caterpillars to take care of and hopefully see them turn into butterflies!</w:t>
                      </w:r>
                    </w:p>
                    <w:p w14:paraId="6BA97DD7" w14:textId="0F49B693" w:rsidR="00B91ADE" w:rsidRPr="005225A1" w:rsidRDefault="00B91ADE" w:rsidP="005225A1">
                      <w:pPr>
                        <w:rPr>
                          <w:rFonts w:ascii="Verdana" w:hAnsi="Verdana"/>
                          <w:lang w:val="en-US"/>
                        </w:rPr>
                      </w:pPr>
                    </w:p>
                  </w:txbxContent>
                </v:textbox>
              </v:shape>
            </w:pict>
          </mc:Fallback>
        </mc:AlternateContent>
      </w:r>
      <w:r>
        <w:rPr>
          <w:noProof/>
          <w:lang w:val="en-GB" w:eastAsia="en-GB"/>
        </w:rPr>
        <mc:AlternateContent>
          <mc:Choice Requires="wps">
            <w:drawing>
              <wp:anchor distT="0" distB="0" distL="114300" distR="114300" simplePos="0" relativeHeight="251887616" behindDoc="0" locked="0" layoutInCell="1" allowOverlap="1" wp14:anchorId="14A51A77" wp14:editId="523BCA8A">
                <wp:simplePos x="0" y="0"/>
                <wp:positionH relativeFrom="column">
                  <wp:posOffset>205740</wp:posOffset>
                </wp:positionH>
                <wp:positionV relativeFrom="paragraph">
                  <wp:posOffset>175260</wp:posOffset>
                </wp:positionV>
                <wp:extent cx="1306195" cy="376555"/>
                <wp:effectExtent l="0" t="0" r="8255" b="4445"/>
                <wp:wrapNone/>
                <wp:docPr id="294169357" name="Text Box 211371035"/>
                <wp:cNvGraphicFramePr/>
                <a:graphic xmlns:a="http://schemas.openxmlformats.org/drawingml/2006/main">
                  <a:graphicData uri="http://schemas.microsoft.com/office/word/2010/wordprocessingShape">
                    <wps:wsp>
                      <wps:cNvSpPr txBox="1"/>
                      <wps:spPr>
                        <a:xfrm>
                          <a:off x="0" y="0"/>
                          <a:ext cx="1306195" cy="376555"/>
                        </a:xfrm>
                        <a:prstGeom prst="rect">
                          <a:avLst/>
                        </a:prstGeom>
                        <a:noFill/>
                        <a:ln w="6350">
                          <a:noFill/>
                        </a:ln>
                      </wps:spPr>
                      <wps:txbx>
                        <w:txbxContent>
                          <w:p w14:paraId="30F92312" w14:textId="7719ED35" w:rsidR="00151C01" w:rsidRPr="00F33B02"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A51A77" id="_x0000_s1044" type="#_x0000_t202" style="position:absolute;margin-left:16.2pt;margin-top:13.8pt;width:102.85pt;height:29.65pt;z-index:251887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" filled="f" stroked="f" strokeweight=".5pt">
                <v:textbox inset="0,0,0,0">
                  <w:txbxContent>
                    <w:p w14:paraId="30F92312" w14:textId="7719ED35" w:rsidR="00151C01" w:rsidRPr="00F33B02"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p>
                  </w:txbxContent>
                </v:textbox>
              </v:shape>
            </w:pict>
          </mc:Fallback>
        </mc:AlternateContent>
      </w:r>
      <w:r w:rsidR="00C61680">
        <w:rPr>
          <w:noProof/>
          <w:lang w:val="en-GB" w:eastAsia="en-GB"/>
        </w:rPr>
        <mc:AlternateContent>
          <mc:Choice Requires="wps">
            <w:drawing>
              <wp:anchor distT="45720" distB="45720" distL="114300" distR="114300" simplePos="0" relativeHeight="251979776" behindDoc="0" locked="0" layoutInCell="1" allowOverlap="1" wp14:anchorId="2EDF1D3D" wp14:editId="1AC8E5ED">
                <wp:simplePos x="0" y="0"/>
                <wp:positionH relativeFrom="column">
                  <wp:posOffset>-731636</wp:posOffset>
                </wp:positionH>
                <wp:positionV relativeFrom="paragraph">
                  <wp:posOffset>6558222</wp:posOffset>
                </wp:positionV>
                <wp:extent cx="2360930" cy="681355"/>
                <wp:effectExtent l="0" t="0" r="0" b="444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81355"/>
                        </a:xfrm>
                        <a:prstGeom prst="rect">
                          <a:avLst/>
                        </a:prstGeom>
                        <a:noFill/>
                        <a:ln w="9525">
                          <a:noFill/>
                          <a:miter lim="800000"/>
                          <a:headEnd/>
                          <a:tailEnd/>
                        </a:ln>
                      </wps:spPr>
                      <wps:txbx>
                        <w:txbxContent>
                          <w:p w14:paraId="04698C44" w14:textId="15487DDC" w:rsidR="00C61680" w:rsidRPr="00C61680" w:rsidRDefault="00C61680">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EDF1D3D" id="_x0000_s1042" type="#_x0000_t202" style="position:absolute;margin-left:-57.6pt;margin-top:516.4pt;width:185.9pt;height:53.65pt;z-index:25197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" filled="f" stroked="f">
                <v:textbox>
                  <w:txbxContent>
                    <w:p w14:paraId="04698C44" w14:textId="15487DDC" w:rsidR="00C61680" w:rsidRPr="00C61680" w:rsidRDefault="00C61680">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v:textbox>
                <w10:wrap type="square"/>
              </v:shape>
            </w:pict>
          </mc:Fallback>
        </mc:AlternateContent>
      </w:r>
      <w:r w:rsidR="00F33B02">
        <w:rPr>
          <w:noProof/>
          <w:lang w:val="en-GB" w:eastAsia="en-GB"/>
        </w:rPr>
        <w:drawing>
          <wp:anchor distT="0" distB="0" distL="114300" distR="114300" simplePos="0" relativeHeight="251966464" behindDoc="1" locked="0" layoutInCell="1" allowOverlap="1" wp14:anchorId="343787D6" wp14:editId="75D46C29">
            <wp:simplePos x="0" y="0"/>
            <wp:positionH relativeFrom="page">
              <wp:posOffset>-7652</wp:posOffset>
            </wp:positionH>
            <wp:positionV relativeFrom="paragraph">
              <wp:posOffset>3810638</wp:posOffset>
            </wp:positionV>
            <wp:extent cx="2795945" cy="2616944"/>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925" t="8518" r="31499" b="10379"/>
                    <a:stretch/>
                  </pic:blipFill>
                  <pic:spPr bwMode="auto">
                    <a:xfrm>
                      <a:off x="0" y="0"/>
                      <a:ext cx="2797239" cy="2618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4128">
        <w:rPr>
          <w:noProof/>
          <w:lang w:val="en-GB" w:eastAsia="en-GB"/>
        </w:rPr>
        <mc:AlternateContent>
          <mc:Choice Requires="wps">
            <w:drawing>
              <wp:anchor distT="0" distB="0" distL="114300" distR="114300" simplePos="0" relativeHeight="251938816" behindDoc="1" locked="0" layoutInCell="1" allowOverlap="1" wp14:anchorId="4B0F3473" wp14:editId="507F8807">
                <wp:simplePos x="0" y="0"/>
                <wp:positionH relativeFrom="column">
                  <wp:posOffset>-914400</wp:posOffset>
                </wp:positionH>
                <wp:positionV relativeFrom="paragraph">
                  <wp:posOffset>-907415</wp:posOffset>
                </wp:positionV>
                <wp:extent cx="2792371" cy="10694476"/>
                <wp:effectExtent l="0" t="0" r="8255" b="0"/>
                <wp:wrapNone/>
                <wp:docPr id="233648566" name="Freeform 423170785"/>
                <wp:cNvGraphicFramePr/>
                <a:graphic xmlns:a="http://schemas.openxmlformats.org/drawingml/2006/main">
                  <a:graphicData uri="http://schemas.microsoft.com/office/word/2010/wordprocessingShape">
                    <wps:wsp>
                      <wps:cNvSpPr/>
                      <wps:spPr>
                        <a:xfrm>
                          <a:off x="0" y="0"/>
                          <a:ext cx="2792371" cy="10694476"/>
                        </a:xfrm>
                        <a:custGeom>
                          <a:avLst/>
                          <a:gdLst>
                            <a:gd name="connsiteX0" fmla="*/ 0 w 2792371"/>
                            <a:gd name="connsiteY0" fmla="*/ 0 h 10694476"/>
                            <a:gd name="connsiteX1" fmla="*/ 2792372 w 2792371"/>
                            <a:gd name="connsiteY1" fmla="*/ 0 h 10694476"/>
                            <a:gd name="connsiteX2" fmla="*/ 2792372 w 2792371"/>
                            <a:gd name="connsiteY2" fmla="*/ 10694477 h 10694476"/>
                            <a:gd name="connsiteX3" fmla="*/ 0 w 2792371"/>
                            <a:gd name="connsiteY3" fmla="*/ 10694477 h 10694476"/>
                          </a:gdLst>
                          <a:ahLst/>
                          <a:cxnLst>
                            <a:cxn ang="0">
                              <a:pos x="connsiteX0" y="connsiteY0"/>
                            </a:cxn>
                            <a:cxn ang="0">
                              <a:pos x="connsiteX1" y="connsiteY1"/>
                            </a:cxn>
                            <a:cxn ang="0">
                              <a:pos x="connsiteX2" y="connsiteY2"/>
                            </a:cxn>
                            <a:cxn ang="0">
                              <a:pos x="connsiteX3" y="connsiteY3"/>
                            </a:cxn>
                          </a:cxnLst>
                          <a:rect l="l" t="t" r="r" b="b"/>
                          <a:pathLst>
                            <a:path w="2792371" h="10694476">
                              <a:moveTo>
                                <a:pt x="0" y="0"/>
                              </a:moveTo>
                              <a:lnTo>
                                <a:pt x="2792372" y="0"/>
                              </a:lnTo>
                              <a:lnTo>
                                <a:pt x="2792372" y="10694477"/>
                              </a:lnTo>
                              <a:lnTo>
                                <a:pt x="0" y="10694477"/>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8A7729" id="Freeform 423170785" o:spid="_x0000_s1026" style="position:absolute;margin-left:-1in;margin-top:-71.45pt;width:219.85pt;height:842.1pt;z-index:-251377664;visibility:visible;mso-wrap-style:square;mso-wrap-distance-left:9pt;mso-wrap-distance-top:0;mso-wrap-distance-right:9pt;mso-wrap-distance-bottom:0;mso-position-horizontal:absolute;mso-position-horizontal-relative:text;mso-position-vertical:absolute;mso-position-vertical-relative:text;v-text-anchor:middle" coordsize="2792371,10694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" path="m,l2792372,r,10694477l,10694477,,xe" fillcolor="#f2f2f2 [3052]" stroked="f" strokeweight=".35264mm">
                <v:stroke joinstyle="miter"/>
                <v:path arrowok="t" o:connecttype="custom" o:connectlocs="0,0;2792372,0;2792372,10694477;0,10694477" o:connectangles="0,0,0,0"/>
              </v:shape>
            </w:pict>
          </mc:Fallback>
        </mc:AlternateContent>
      </w:r>
      <w:r w:rsidR="005225A1">
        <w:rPr>
          <w:noProof/>
          <w:lang w:val="en-GB" w:eastAsia="en-GB"/>
        </w:rPr>
        <mc:AlternateContent>
          <mc:Choice Requires="wps">
            <w:drawing>
              <wp:anchor distT="0" distB="0" distL="114300" distR="114300" simplePos="0" relativeHeight="251896832" behindDoc="0" locked="0" layoutInCell="1" allowOverlap="1" wp14:anchorId="64DFE15F" wp14:editId="34742638">
                <wp:simplePos x="0" y="0"/>
                <wp:positionH relativeFrom="column">
                  <wp:posOffset>-606392</wp:posOffset>
                </wp:positionH>
                <wp:positionV relativeFrom="paragraph">
                  <wp:posOffset>7181215</wp:posOffset>
                </wp:positionV>
                <wp:extent cx="2069432" cy="1982804"/>
                <wp:effectExtent l="0" t="0" r="7620" b="0"/>
                <wp:wrapNone/>
                <wp:docPr id="1027937983" name="Text Box 211371035"/>
                <wp:cNvGraphicFramePr/>
                <a:graphic xmlns:a="http://schemas.openxmlformats.org/drawingml/2006/main">
                  <a:graphicData uri="http://schemas.microsoft.com/office/word/2010/wordprocessingShape">
                    <wps:wsp>
                      <wps:cNvSpPr txBox="1"/>
                      <wps:spPr>
                        <a:xfrm>
                          <a:off x="0" y="0"/>
                          <a:ext cx="2069432" cy="1982804"/>
                        </a:xfrm>
                        <a:prstGeom prst="rect">
                          <a:avLst/>
                        </a:prstGeom>
                        <a:noFill/>
                        <a:ln w="6350">
                          <a:noFill/>
                        </a:ln>
                      </wps:spPr>
                      <wps:txbx>
                        <w:txbxContent>
                          <w:p w14:paraId="21167ABA" w14:textId="747998D5" w:rsidR="00C61680" w:rsidRDefault="00C61680"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4DFE15F" id="_x0000_s1045" type="#_x0000_t202" style="position:absolute;margin-left:-47.75pt;margin-top:565.45pt;width:162.95pt;height:156.1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" filled="f" stroked="f" strokeweight=".5pt">
                <v:textbox inset="0,0,0,0">
                  <w:txbxContent>
                    <w:p w14:paraId="21167ABA" w14:textId="747998D5" w:rsidR="00C61680" w:rsidRDefault="00C61680"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9B4128">
        <w:rPr>
          <w:noProof/>
          <w:lang w:val="en-GB" w:eastAsia="en-GB"/>
        </w:rPr>
        <mc:AlternateContent>
          <mc:Choice Requires="wps">
            <w:drawing>
              <wp:anchor distT="0" distB="0" distL="114300" distR="114300" simplePos="0" relativeHeight="251951104" behindDoc="1" locked="0" layoutInCell="1" allowOverlap="1" wp14:anchorId="3AF239E5" wp14:editId="6FFF51EA">
                <wp:simplePos x="0" y="0"/>
                <wp:positionH relativeFrom="column">
                  <wp:posOffset>-91310</wp:posOffset>
                </wp:positionH>
                <wp:positionV relativeFrom="paragraph">
                  <wp:posOffset>1759351</wp:posOffset>
                </wp:positionV>
                <wp:extent cx="1610851" cy="352125"/>
                <wp:effectExtent l="0" t="0" r="8890" b="0"/>
                <wp:wrapNone/>
                <wp:docPr id="415448918" name="Freeform 127358393"/>
                <wp:cNvGraphicFramePr/>
                <a:graphic xmlns:a="http://schemas.openxmlformats.org/drawingml/2006/main">
                  <a:graphicData uri="http://schemas.microsoft.com/office/word/2010/wordprocessingShape">
                    <wps:wsp>
                      <wps:cNvSpPr/>
                      <wps:spPr>
                        <a:xfrm>
                          <a:off x="0" y="0"/>
                          <a:ext cx="1610851" cy="352125"/>
                        </a:xfrm>
                        <a:custGeom>
                          <a:avLst/>
                          <a:gdLst>
                            <a:gd name="connsiteX0" fmla="*/ 1610852 w 1610851"/>
                            <a:gd name="connsiteY0" fmla="*/ 176063 h 352125"/>
                            <a:gd name="connsiteX1" fmla="*/ 1434748 w 1610851"/>
                            <a:gd name="connsiteY1" fmla="*/ 0 h 352125"/>
                            <a:gd name="connsiteX2" fmla="*/ 0 w 1610851"/>
                            <a:gd name="connsiteY2" fmla="*/ 0 h 352125"/>
                            <a:gd name="connsiteX3" fmla="*/ 0 w 1610851"/>
                            <a:gd name="connsiteY3" fmla="*/ 352126 h 352125"/>
                            <a:gd name="connsiteX4" fmla="*/ 1434748 w 1610851"/>
                            <a:gd name="connsiteY4" fmla="*/ 352126 h 352125"/>
                            <a:gd name="connsiteX5" fmla="*/ 1610852 w 1610851"/>
                            <a:gd name="connsiteY5" fmla="*/ 176063 h 35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10851" h="352125">
                              <a:moveTo>
                                <a:pt x="1610852" y="176063"/>
                              </a:moveTo>
                              <a:cubicBezTo>
                                <a:pt x="1610852" y="78885"/>
                                <a:pt x="1532075" y="0"/>
                                <a:pt x="1434748" y="0"/>
                              </a:cubicBezTo>
                              <a:lnTo>
                                <a:pt x="0" y="0"/>
                              </a:lnTo>
                              <a:lnTo>
                                <a:pt x="0" y="352126"/>
                              </a:lnTo>
                              <a:lnTo>
                                <a:pt x="1434748" y="352126"/>
                              </a:lnTo>
                              <a:cubicBezTo>
                                <a:pt x="1531948" y="352126"/>
                                <a:pt x="1610852" y="273367"/>
                                <a:pt x="1610852" y="176063"/>
                              </a:cubicBezTo>
                            </a:path>
                          </a:pathLst>
                        </a:custGeom>
                        <a:solidFill>
                          <a:srgbClr val="AC0000"/>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23FD73" id="Freeform 127358393" o:spid="_x0000_s1026" style="position:absolute;margin-left:-7.2pt;margin-top:138.55pt;width:126.85pt;height:27.75pt;z-index:-251365376;visibility:visible;mso-wrap-style:square;mso-wrap-distance-left:9pt;mso-wrap-distance-top:0;mso-wrap-distance-right:9pt;mso-wrap-distance-bottom:0;mso-position-horizontal:absolute;mso-position-horizontal-relative:text;mso-position-vertical:absolute;mso-position-vertical-relative:text;v-text-anchor:middle" coordsize="1610851,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" path="m1610852,176063c1610852,78885,1532075,,1434748,l,,,352126r1434748,c1531948,352126,1610852,273367,1610852,176063e" fillcolor="#ac0000" stroked="f" strokeweight=".35264mm">
                <v:stroke joinstyle="miter"/>
                <v:path arrowok="t" o:connecttype="custom" o:connectlocs="1610852,176063;1434748,0;0,0;0,352126;1434748,352126;1610852,176063" o:connectangles="0,0,0,0,0,0"/>
              </v:shape>
            </w:pict>
          </mc:Fallback>
        </mc:AlternateContent>
      </w:r>
      <w:r w:rsidR="009B4128">
        <w:rPr>
          <w:noProof/>
          <w:lang w:val="en-GB" w:eastAsia="en-GB"/>
        </w:rPr>
        <mc:AlternateContent>
          <mc:Choice Requires="wps">
            <w:drawing>
              <wp:anchor distT="0" distB="0" distL="114300" distR="114300" simplePos="0" relativeHeight="251952128" behindDoc="1" locked="0" layoutInCell="1" allowOverlap="1" wp14:anchorId="6F9DE766" wp14:editId="274AD62C">
                <wp:simplePos x="0" y="0"/>
                <wp:positionH relativeFrom="column">
                  <wp:posOffset>-267286</wp:posOffset>
                </wp:positionH>
                <wp:positionV relativeFrom="paragraph">
                  <wp:posOffset>1759351</wp:posOffset>
                </wp:positionV>
                <wp:extent cx="352207" cy="352125"/>
                <wp:effectExtent l="0" t="0" r="0" b="0"/>
                <wp:wrapNone/>
                <wp:docPr id="2069150080" name="Freeform 1876125919"/>
                <wp:cNvGraphicFramePr/>
                <a:graphic xmlns:a="http://schemas.openxmlformats.org/drawingml/2006/main">
                  <a:graphicData uri="http://schemas.microsoft.com/office/word/2010/wordprocessingShape">
                    <wps:wsp>
                      <wps:cNvSpPr/>
                      <wps:spPr>
                        <a:xfrm>
                          <a:off x="0" y="0"/>
                          <a:ext cx="352207" cy="352125"/>
                        </a:xfrm>
                        <a:custGeom>
                          <a:avLst/>
                          <a:gdLst>
                            <a:gd name="connsiteX0" fmla="*/ 176104 w 352207"/>
                            <a:gd name="connsiteY0" fmla="*/ 352126 h 352125"/>
                            <a:gd name="connsiteX1" fmla="*/ 352207 w 352207"/>
                            <a:gd name="connsiteY1" fmla="*/ 176063 h 352125"/>
                            <a:gd name="connsiteX2" fmla="*/ 176104 w 352207"/>
                            <a:gd name="connsiteY2" fmla="*/ 0 h 352125"/>
                            <a:gd name="connsiteX3" fmla="*/ 0 w 352207"/>
                            <a:gd name="connsiteY3" fmla="*/ 176063 h 352125"/>
                            <a:gd name="connsiteX4" fmla="*/ 176104 w 352207"/>
                            <a:gd name="connsiteY4" fmla="*/ 352126 h 352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2207" h="352125">
                              <a:moveTo>
                                <a:pt x="176104" y="352126"/>
                              </a:moveTo>
                              <a:cubicBezTo>
                                <a:pt x="273304" y="352126"/>
                                <a:pt x="352207" y="273240"/>
                                <a:pt x="352207" y="176063"/>
                              </a:cubicBezTo>
                              <a:cubicBezTo>
                                <a:pt x="352207" y="78885"/>
                                <a:pt x="273431" y="0"/>
                                <a:pt x="176104" y="0"/>
                              </a:cubicBezTo>
                              <a:cubicBezTo>
                                <a:pt x="78776" y="0"/>
                                <a:pt x="0" y="78758"/>
                                <a:pt x="0" y="176063"/>
                              </a:cubicBezTo>
                              <a:cubicBezTo>
                                <a:pt x="0" y="273367"/>
                                <a:pt x="78776" y="352126"/>
                                <a:pt x="176104" y="352126"/>
                              </a:cubicBezTo>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D541AAE" id="Freeform 1876125919" o:spid="_x0000_s1026" style="position:absolute;margin-left:-21.05pt;margin-top:138.55pt;width:27.75pt;height:27.75pt;z-index:-251364352;visibility:visible;mso-wrap-style:square;mso-wrap-distance-left:9pt;mso-wrap-distance-top:0;mso-wrap-distance-right:9pt;mso-wrap-distance-bottom:0;mso-position-horizontal:absolute;mso-position-horizontal-relative:text;mso-position-vertical:absolute;mso-position-vertical-relative:text;v-text-anchor:middle" coordsize="352207,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" path="m176104,352126v97200,,176103,-78886,176103,-176063c352207,78885,273431,,176104,,78776,,,78758,,176063v,97304,78776,176063,176104,176063e" fillcolor="#f2f2f2 [3052]" stroked="f" strokeweight=".35264mm">
                <v:stroke joinstyle="miter"/>
                <v:path arrowok="t" o:connecttype="custom" o:connectlocs="176104,352126;352207,176063;176104,0;0,176063;176104,352126" o:connectangles="0,0,0,0,0"/>
              </v:shape>
            </w:pict>
          </mc:Fallback>
        </mc:AlternateContent>
      </w:r>
      <w:r w:rsidR="009B4128">
        <w:rPr>
          <w:noProof/>
          <w:lang w:val="en-GB" w:eastAsia="en-GB"/>
        </w:rPr>
        <mc:AlternateContent>
          <mc:Choice Requires="wps">
            <w:drawing>
              <wp:anchor distT="0" distB="0" distL="114300" distR="114300" simplePos="0" relativeHeight="251953152" behindDoc="1" locked="0" layoutInCell="1" allowOverlap="1" wp14:anchorId="2CF5D177" wp14:editId="33DC8CDC">
                <wp:simplePos x="0" y="0"/>
                <wp:positionH relativeFrom="column">
                  <wp:posOffset>-181267</wp:posOffset>
                </wp:positionH>
                <wp:positionV relativeFrom="paragraph">
                  <wp:posOffset>1835569</wp:posOffset>
                </wp:positionV>
                <wp:extent cx="180042" cy="199944"/>
                <wp:effectExtent l="0" t="0" r="0" b="3810"/>
                <wp:wrapNone/>
                <wp:docPr id="1891272950" name="Freeform 498001412"/>
                <wp:cNvGraphicFramePr/>
                <a:graphic xmlns:a="http://schemas.openxmlformats.org/drawingml/2006/main">
                  <a:graphicData uri="http://schemas.microsoft.com/office/word/2010/wordprocessingShape">
                    <wps:wsp>
                      <wps:cNvSpPr/>
                      <wps:spPr>
                        <a:xfrm>
                          <a:off x="0" y="0"/>
                          <a:ext cx="180042" cy="199944"/>
                        </a:xfrm>
                        <a:custGeom>
                          <a:avLst/>
                          <a:gdLst>
                            <a:gd name="connsiteX0" fmla="*/ 19948 w 180042"/>
                            <a:gd name="connsiteY0" fmla="*/ 179874 h 199944"/>
                            <a:gd name="connsiteX1" fmla="*/ 159967 w 180042"/>
                            <a:gd name="connsiteY1" fmla="*/ 179874 h 199944"/>
                            <a:gd name="connsiteX2" fmla="*/ 159967 w 180042"/>
                            <a:gd name="connsiteY2" fmla="*/ 79902 h 199944"/>
                            <a:gd name="connsiteX3" fmla="*/ 19948 w 180042"/>
                            <a:gd name="connsiteY3" fmla="*/ 79902 h 199944"/>
                            <a:gd name="connsiteX4" fmla="*/ 19948 w 180042"/>
                            <a:gd name="connsiteY4" fmla="*/ 179874 h 199944"/>
                            <a:gd name="connsiteX5" fmla="*/ 19948 w 180042"/>
                            <a:gd name="connsiteY5" fmla="*/ 199944 h 199944"/>
                            <a:gd name="connsiteX6" fmla="*/ 5845 w 180042"/>
                            <a:gd name="connsiteY6" fmla="*/ 194101 h 199944"/>
                            <a:gd name="connsiteX7" fmla="*/ 0 w 180042"/>
                            <a:gd name="connsiteY7" fmla="*/ 180001 h 199944"/>
                            <a:gd name="connsiteX8" fmla="*/ 0 w 180042"/>
                            <a:gd name="connsiteY8" fmla="*/ 40014 h 199944"/>
                            <a:gd name="connsiteX9" fmla="*/ 5845 w 180042"/>
                            <a:gd name="connsiteY9" fmla="*/ 25914 h 199944"/>
                            <a:gd name="connsiteX10" fmla="*/ 19948 w 180042"/>
                            <a:gd name="connsiteY10" fmla="*/ 20071 h 199944"/>
                            <a:gd name="connsiteX11" fmla="*/ 29986 w 180042"/>
                            <a:gd name="connsiteY11" fmla="*/ 20071 h 199944"/>
                            <a:gd name="connsiteX12" fmla="*/ 29986 w 180042"/>
                            <a:gd name="connsiteY12" fmla="*/ 0 h 199944"/>
                            <a:gd name="connsiteX13" fmla="*/ 50061 w 180042"/>
                            <a:gd name="connsiteY13" fmla="*/ 0 h 199944"/>
                            <a:gd name="connsiteX14" fmla="*/ 50061 w 180042"/>
                            <a:gd name="connsiteY14" fmla="*/ 20071 h 199944"/>
                            <a:gd name="connsiteX15" fmla="*/ 130108 w 180042"/>
                            <a:gd name="connsiteY15" fmla="*/ 20071 h 199944"/>
                            <a:gd name="connsiteX16" fmla="*/ 130108 w 180042"/>
                            <a:gd name="connsiteY16" fmla="*/ 0 h 199944"/>
                            <a:gd name="connsiteX17" fmla="*/ 150056 w 180042"/>
                            <a:gd name="connsiteY17" fmla="*/ 0 h 199944"/>
                            <a:gd name="connsiteX18" fmla="*/ 150056 w 180042"/>
                            <a:gd name="connsiteY18" fmla="*/ 20071 h 199944"/>
                            <a:gd name="connsiteX19" fmla="*/ 160094 w 180042"/>
                            <a:gd name="connsiteY19" fmla="*/ 20071 h 199944"/>
                            <a:gd name="connsiteX20" fmla="*/ 174198 w 180042"/>
                            <a:gd name="connsiteY20" fmla="*/ 25914 h 199944"/>
                            <a:gd name="connsiteX21" fmla="*/ 180042 w 180042"/>
                            <a:gd name="connsiteY21" fmla="*/ 40014 h 199944"/>
                            <a:gd name="connsiteX22" fmla="*/ 180042 w 180042"/>
                            <a:gd name="connsiteY22" fmla="*/ 180001 h 199944"/>
                            <a:gd name="connsiteX23" fmla="*/ 174198 w 180042"/>
                            <a:gd name="connsiteY23" fmla="*/ 194101 h 199944"/>
                            <a:gd name="connsiteX24" fmla="*/ 160094 w 180042"/>
                            <a:gd name="connsiteY24" fmla="*/ 199944 h 199944"/>
                            <a:gd name="connsiteX25" fmla="*/ 20075 w 180042"/>
                            <a:gd name="connsiteY25" fmla="*/ 199944 h 1999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80042" h="199944">
                              <a:moveTo>
                                <a:pt x="19948" y="179874"/>
                              </a:moveTo>
                              <a:lnTo>
                                <a:pt x="159967" y="179874"/>
                              </a:lnTo>
                              <a:lnTo>
                                <a:pt x="159967" y="79902"/>
                              </a:lnTo>
                              <a:lnTo>
                                <a:pt x="19948" y="79902"/>
                              </a:lnTo>
                              <a:lnTo>
                                <a:pt x="19948" y="179874"/>
                              </a:lnTo>
                              <a:close/>
                              <a:moveTo>
                                <a:pt x="19948" y="199944"/>
                              </a:moveTo>
                              <a:cubicBezTo>
                                <a:pt x="14485" y="199944"/>
                                <a:pt x="9784" y="198039"/>
                                <a:pt x="5845" y="194101"/>
                              </a:cubicBezTo>
                              <a:cubicBezTo>
                                <a:pt x="1906" y="190163"/>
                                <a:pt x="0" y="185463"/>
                                <a:pt x="0" y="180001"/>
                              </a:cubicBezTo>
                              <a:lnTo>
                                <a:pt x="0" y="40014"/>
                              </a:lnTo>
                              <a:cubicBezTo>
                                <a:pt x="0" y="34552"/>
                                <a:pt x="1906" y="29852"/>
                                <a:pt x="5845" y="25914"/>
                              </a:cubicBezTo>
                              <a:cubicBezTo>
                                <a:pt x="9784" y="21976"/>
                                <a:pt x="14485" y="20071"/>
                                <a:pt x="19948" y="20071"/>
                              </a:cubicBezTo>
                              <a:lnTo>
                                <a:pt x="29986" y="20071"/>
                              </a:lnTo>
                              <a:lnTo>
                                <a:pt x="29986" y="0"/>
                              </a:lnTo>
                              <a:lnTo>
                                <a:pt x="50061" y="0"/>
                              </a:lnTo>
                              <a:lnTo>
                                <a:pt x="50061" y="20071"/>
                              </a:lnTo>
                              <a:lnTo>
                                <a:pt x="130108" y="20071"/>
                              </a:lnTo>
                              <a:lnTo>
                                <a:pt x="130108" y="0"/>
                              </a:lnTo>
                              <a:lnTo>
                                <a:pt x="150056" y="0"/>
                              </a:lnTo>
                              <a:lnTo>
                                <a:pt x="150056" y="20071"/>
                              </a:lnTo>
                              <a:lnTo>
                                <a:pt x="160094" y="20071"/>
                              </a:lnTo>
                              <a:cubicBezTo>
                                <a:pt x="165558" y="20071"/>
                                <a:pt x="170259" y="21976"/>
                                <a:pt x="174198" y="25914"/>
                              </a:cubicBezTo>
                              <a:cubicBezTo>
                                <a:pt x="178136" y="29852"/>
                                <a:pt x="180042" y="34552"/>
                                <a:pt x="180042" y="40014"/>
                              </a:cubicBezTo>
                              <a:lnTo>
                                <a:pt x="180042" y="180001"/>
                              </a:lnTo>
                              <a:cubicBezTo>
                                <a:pt x="180042" y="185463"/>
                                <a:pt x="178136" y="190163"/>
                                <a:pt x="174198" y="194101"/>
                              </a:cubicBezTo>
                              <a:cubicBezTo>
                                <a:pt x="170259" y="198039"/>
                                <a:pt x="165558" y="199944"/>
                                <a:pt x="160094" y="199944"/>
                              </a:cubicBezTo>
                              <a:lnTo>
                                <a:pt x="20075" y="199944"/>
                              </a:lnTo>
                              <a:close/>
                            </a:path>
                          </a:pathLst>
                        </a:custGeom>
                        <a:solidFill>
                          <a:srgbClr val="12577E"/>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E4E677" id="Freeform 498001412" o:spid="_x0000_s1026" style="position:absolute;margin-left:-14.25pt;margin-top:144.55pt;width:14.2pt;height:15.75pt;z-index:-251363328;visibility:visible;mso-wrap-style:square;mso-wrap-distance-left:9pt;mso-wrap-distance-top:0;mso-wrap-distance-right:9pt;mso-wrap-distance-bottom:0;mso-position-horizontal:absolute;mso-position-horizontal-relative:text;mso-position-vertical:absolute;mso-position-vertical-relative:text;v-text-anchor:middle" coordsize="180042,199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" path="m19948,179874r140019,l159967,79902r-140019,l19948,179874xm19948,199944v-5463,,-10164,-1905,-14103,-5843c1906,190163,,185463,,180001l,40014c,34552,1906,29852,5845,25914v3939,-3938,8640,-5843,14103,-5843l29986,20071,29986,,50061,r,20071l130108,20071,130108,r19948,l150056,20071r10038,c165558,20071,170259,21976,174198,25914v3938,3938,5844,8638,5844,14100l180042,180001v,5462,-1906,10162,-5844,14100c170259,198039,165558,199944,160094,199944r-140019,l19948,199944xe" fillcolor="#12577e" stroked="f" strokeweight=".35264mm">
                <v:stroke joinstyle="miter"/>
                <v:path arrowok="t" o:connecttype="custom" o:connectlocs="19948,179874;159967,179874;159967,79902;19948,79902;19948,179874;19948,199944;5845,194101;0,180001;0,40014;5845,25914;19948,20071;29986,20071;29986,0;50061,0;50061,20071;130108,20071;130108,0;150056,0;150056,20071;160094,20071;174198,25914;180042,40014;180042,180001;174198,194101;160094,199944;20075,199944" o:connectangles="0,0,0,0,0,0,0,0,0,0,0,0,0,0,0,0,0,0,0,0,0,0,0,0,0,0"/>
              </v:shape>
            </w:pict>
          </mc:Fallback>
        </mc:AlternateContent>
      </w:r>
      <w:r w:rsidR="009B4128">
        <w:rPr>
          <w:noProof/>
          <w:lang w:val="en-GB" w:eastAsia="en-GB"/>
        </w:rPr>
        <mc:AlternateContent>
          <mc:Choice Requires="wps">
            <w:drawing>
              <wp:anchor distT="0" distB="0" distL="114300" distR="114300" simplePos="0" relativeHeight="251939840" behindDoc="1" locked="0" layoutInCell="1" allowOverlap="1" wp14:anchorId="360AFDC2" wp14:editId="3FA03332">
                <wp:simplePos x="0" y="0"/>
                <wp:positionH relativeFrom="column">
                  <wp:posOffset>1877971</wp:posOffset>
                </wp:positionH>
                <wp:positionV relativeFrom="paragraph">
                  <wp:posOffset>7582158</wp:posOffset>
                </wp:positionV>
                <wp:extent cx="4771185" cy="1888037"/>
                <wp:effectExtent l="0" t="0" r="0" b="0"/>
                <wp:wrapNone/>
                <wp:docPr id="1671532509" name="Freeform 604205524"/>
                <wp:cNvGraphicFramePr/>
                <a:graphic xmlns:a="http://schemas.openxmlformats.org/drawingml/2006/main">
                  <a:graphicData uri="http://schemas.microsoft.com/office/word/2010/wordprocessingShape">
                    <wps:wsp>
                      <wps:cNvSpPr/>
                      <wps:spPr>
                        <a:xfrm>
                          <a:off x="0" y="0"/>
                          <a:ext cx="4771185" cy="1888037"/>
                        </a:xfrm>
                        <a:custGeom>
                          <a:avLst/>
                          <a:gdLst>
                            <a:gd name="connsiteX0" fmla="*/ 0 w 4771185"/>
                            <a:gd name="connsiteY0" fmla="*/ 0 h 1888037"/>
                            <a:gd name="connsiteX1" fmla="*/ 4771187 w 4771185"/>
                            <a:gd name="connsiteY1" fmla="*/ 0 h 1888037"/>
                            <a:gd name="connsiteX2" fmla="*/ 4771187 w 4771185"/>
                            <a:gd name="connsiteY2" fmla="*/ 1888038 h 1888037"/>
                            <a:gd name="connsiteX3" fmla="*/ 0 w 4771185"/>
                            <a:gd name="connsiteY3" fmla="*/ 1888038 h 1888037"/>
                          </a:gdLst>
                          <a:ahLst/>
                          <a:cxnLst>
                            <a:cxn ang="0">
                              <a:pos x="connsiteX0" y="connsiteY0"/>
                            </a:cxn>
                            <a:cxn ang="0">
                              <a:pos x="connsiteX1" y="connsiteY1"/>
                            </a:cxn>
                            <a:cxn ang="0">
                              <a:pos x="connsiteX2" y="connsiteY2"/>
                            </a:cxn>
                            <a:cxn ang="0">
                              <a:pos x="connsiteX3" y="connsiteY3"/>
                            </a:cxn>
                          </a:cxnLst>
                          <a:rect l="l" t="t" r="r" b="b"/>
                          <a:pathLst>
                            <a:path w="4771185" h="1888037">
                              <a:moveTo>
                                <a:pt x="0" y="0"/>
                              </a:moveTo>
                              <a:lnTo>
                                <a:pt x="4771187" y="0"/>
                              </a:lnTo>
                              <a:lnTo>
                                <a:pt x="4771187" y="1888038"/>
                              </a:lnTo>
                              <a:lnTo>
                                <a:pt x="0" y="1888038"/>
                              </a:lnTo>
                              <a:close/>
                            </a:path>
                          </a:pathLst>
                        </a:custGeom>
                        <a:solidFill>
                          <a:schemeClr val="tx1">
                            <a:lumMod val="50000"/>
                            <a:lumOff val="50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1C0D4E" id="Freeform 604205524" o:spid="_x0000_s1026" style="position:absolute;margin-left:147.85pt;margin-top:597pt;width:375.7pt;height:148.65pt;z-index:-251376640;visibility:visible;mso-wrap-style:square;mso-wrap-distance-left:9pt;mso-wrap-distance-top:0;mso-wrap-distance-right:9pt;mso-wrap-distance-bottom:0;mso-position-horizontal:absolute;mso-position-horizontal-relative:text;mso-position-vertical:absolute;mso-position-vertical-relative:text;v-text-anchor:middle" coordsize="4771185,1888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" path="m,l4771187,r,1888038l,1888038,,xe" fillcolor="gray [1629]" stroked="f" strokeweight=".35264mm">
                <v:stroke joinstyle="miter"/>
                <v:path arrowok="t" o:connecttype="custom" o:connectlocs="0,0;4771187,0;4771187,1888038;0,1888038" o:connectangles="0,0,0,0"/>
              </v:shape>
            </w:pict>
          </mc:Fallback>
        </mc:AlternateContent>
      </w:r>
      <w:r w:rsidR="009B4128">
        <w:rPr>
          <w:noProof/>
          <w:lang w:val="en-GB" w:eastAsia="en-GB"/>
        </w:rPr>
        <mc:AlternateContent>
          <mc:Choice Requires="wps">
            <w:drawing>
              <wp:anchor distT="0" distB="0" distL="114300" distR="114300" simplePos="0" relativeHeight="251940864" behindDoc="1" locked="0" layoutInCell="1" allowOverlap="1" wp14:anchorId="68E4EB3D" wp14:editId="61D6B1A2">
                <wp:simplePos x="0" y="0"/>
                <wp:positionH relativeFrom="column">
                  <wp:posOffset>-914400</wp:posOffset>
                </wp:positionH>
                <wp:positionV relativeFrom="paragraph">
                  <wp:posOffset>5128205</wp:posOffset>
                </wp:positionV>
                <wp:extent cx="2792371" cy="4341991"/>
                <wp:effectExtent l="0" t="0" r="8255" b="1905"/>
                <wp:wrapNone/>
                <wp:docPr id="1065777443" name="Freeform 359362107"/>
                <wp:cNvGraphicFramePr/>
                <a:graphic xmlns:a="http://schemas.openxmlformats.org/drawingml/2006/main">
                  <a:graphicData uri="http://schemas.microsoft.com/office/word/2010/wordprocessingShape">
                    <wps:wsp>
                      <wps:cNvSpPr/>
                      <wps:spPr>
                        <a:xfrm>
                          <a:off x="0" y="0"/>
                          <a:ext cx="2792371" cy="4341991"/>
                        </a:xfrm>
                        <a:custGeom>
                          <a:avLst/>
                          <a:gdLst>
                            <a:gd name="connsiteX0" fmla="*/ 0 w 2792371"/>
                            <a:gd name="connsiteY0" fmla="*/ 0 h 4341991"/>
                            <a:gd name="connsiteX1" fmla="*/ 2792372 w 2792371"/>
                            <a:gd name="connsiteY1" fmla="*/ 0 h 4341991"/>
                            <a:gd name="connsiteX2" fmla="*/ 2792372 w 2792371"/>
                            <a:gd name="connsiteY2" fmla="*/ 4341992 h 4341991"/>
                            <a:gd name="connsiteX3" fmla="*/ 0 w 2792371"/>
                            <a:gd name="connsiteY3" fmla="*/ 4341992 h 4341991"/>
                          </a:gdLst>
                          <a:ahLst/>
                          <a:cxnLst>
                            <a:cxn ang="0">
                              <a:pos x="connsiteX0" y="connsiteY0"/>
                            </a:cxn>
                            <a:cxn ang="0">
                              <a:pos x="connsiteX1" y="connsiteY1"/>
                            </a:cxn>
                            <a:cxn ang="0">
                              <a:pos x="connsiteX2" y="connsiteY2"/>
                            </a:cxn>
                            <a:cxn ang="0">
                              <a:pos x="connsiteX3" y="connsiteY3"/>
                            </a:cxn>
                          </a:cxnLst>
                          <a:rect l="l" t="t" r="r" b="b"/>
                          <a:pathLst>
                            <a:path w="2792371" h="4341991">
                              <a:moveTo>
                                <a:pt x="0" y="0"/>
                              </a:moveTo>
                              <a:lnTo>
                                <a:pt x="2792372" y="0"/>
                              </a:lnTo>
                              <a:lnTo>
                                <a:pt x="2792372" y="4341992"/>
                              </a:lnTo>
                              <a:lnTo>
                                <a:pt x="0" y="4341992"/>
                              </a:lnTo>
                              <a:close/>
                            </a:path>
                          </a:pathLst>
                        </a:custGeom>
                        <a:solidFill>
                          <a:schemeClr val="tx1">
                            <a:lumMod val="75000"/>
                            <a:lumOff val="2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C3496C8" id="Freeform 359362107" o:spid="_x0000_s1026" style="position:absolute;margin-left:-1in;margin-top:403.8pt;width:219.85pt;height:341.9pt;z-index:-251375616;visibility:visible;mso-wrap-style:square;mso-wrap-distance-left:9pt;mso-wrap-distance-top:0;mso-wrap-distance-right:9pt;mso-wrap-distance-bottom:0;mso-position-horizontal:absolute;mso-position-horizontal-relative:text;mso-position-vertical:absolute;mso-position-vertical-relative:text;v-text-anchor:middle" coordsize="2792371,4341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" path="m,l2792372,r,4341992l,4341992,,xe" fillcolor="#404040 [2429]" stroked="f" strokeweight=".35264mm">
                <v:stroke joinstyle="miter"/>
                <v:path arrowok="t" o:connecttype="custom" o:connectlocs="0,0;2792372,0;2792372,4341992;0,4341992" o:connectangles="0,0,0,0"/>
              </v:shape>
            </w:pict>
          </mc:Fallback>
        </mc:AlternateContent>
      </w:r>
      <w:r w:rsidR="009B4128">
        <w:rPr>
          <w:noProof/>
          <w:lang w:val="en-GB" w:eastAsia="en-GB"/>
        </w:rPr>
        <mc:AlternateContent>
          <mc:Choice Requires="wps">
            <w:drawing>
              <wp:anchor distT="0" distB="0" distL="114300" distR="114300" simplePos="0" relativeHeight="251959296" behindDoc="1" locked="0" layoutInCell="1" allowOverlap="1" wp14:anchorId="60C85120" wp14:editId="535CC37E">
                <wp:simplePos x="0" y="0"/>
                <wp:positionH relativeFrom="column">
                  <wp:posOffset>-914400</wp:posOffset>
                </wp:positionH>
                <wp:positionV relativeFrom="paragraph">
                  <wp:posOffset>3994849</wp:posOffset>
                </wp:positionV>
                <wp:extent cx="2792371" cy="2416479"/>
                <wp:effectExtent l="0" t="0" r="1905" b="0"/>
                <wp:wrapNone/>
                <wp:docPr id="1583338804" name="Freeform 956808840"/>
                <wp:cNvGraphicFramePr/>
                <a:graphic xmlns:a="http://schemas.openxmlformats.org/drawingml/2006/main">
                  <a:graphicData uri="http://schemas.microsoft.com/office/word/2010/wordprocessingShape">
                    <wps:wsp>
                      <wps:cNvSpPr/>
                      <wps:spPr>
                        <a:xfrm>
                          <a:off x="0" y="0"/>
                          <a:ext cx="2792371" cy="2416479"/>
                        </a:xfrm>
                        <a:custGeom>
                          <a:avLst/>
                          <a:gdLst>
                            <a:gd name="connsiteX0" fmla="*/ 0 w 2792371"/>
                            <a:gd name="connsiteY0" fmla="*/ 0 h 2416479"/>
                            <a:gd name="connsiteX1" fmla="*/ 2792372 w 2792371"/>
                            <a:gd name="connsiteY1" fmla="*/ 0 h 2416479"/>
                            <a:gd name="connsiteX2" fmla="*/ 2792372 w 2792371"/>
                            <a:gd name="connsiteY2" fmla="*/ 2416480 h 2416479"/>
                            <a:gd name="connsiteX3" fmla="*/ 0 w 2792371"/>
                            <a:gd name="connsiteY3" fmla="*/ 2416480 h 2416479"/>
                          </a:gdLst>
                          <a:ahLst/>
                          <a:cxnLst>
                            <a:cxn ang="0">
                              <a:pos x="connsiteX0" y="connsiteY0"/>
                            </a:cxn>
                            <a:cxn ang="0">
                              <a:pos x="connsiteX1" y="connsiteY1"/>
                            </a:cxn>
                            <a:cxn ang="0">
                              <a:pos x="connsiteX2" y="connsiteY2"/>
                            </a:cxn>
                            <a:cxn ang="0">
                              <a:pos x="connsiteX3" y="connsiteY3"/>
                            </a:cxn>
                          </a:cxnLst>
                          <a:rect l="l" t="t" r="r" b="b"/>
                          <a:pathLst>
                            <a:path w="2792371" h="2416479">
                              <a:moveTo>
                                <a:pt x="0" y="0"/>
                              </a:moveTo>
                              <a:lnTo>
                                <a:pt x="2792372" y="0"/>
                              </a:lnTo>
                              <a:lnTo>
                                <a:pt x="2792372" y="2416480"/>
                              </a:lnTo>
                              <a:lnTo>
                                <a:pt x="0" y="2416480"/>
                              </a:lnTo>
                              <a:close/>
                            </a:path>
                          </a:pathLst>
                        </a:custGeom>
                        <a:blipFill dpi="0" rotWithShape="1">
                          <a:blip r:embed="rId10">
                            <a:extLst>
                              <a:ext uri="{28A0092B-C50C-407E-A947-70E740481C1C}">
                                <a14:useLocalDpi xmlns:a14="http://schemas.microsoft.com/office/drawing/2010/main" val="0"/>
                              </a:ext>
                            </a:extLst>
                          </a:blip>
                          <a:srcRect/>
                          <a:stretch>
                            <a:fillRect t="-7777" b="-777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0664E42" id="Freeform 956808840" o:spid="_x0000_s1026" style="position:absolute;margin-left:-1in;margin-top:314.55pt;width:219.85pt;height:190.25pt;z-index:-251357184;visibility:visible;mso-wrap-style:square;mso-wrap-distance-left:9pt;mso-wrap-distance-top:0;mso-wrap-distance-right:9pt;mso-wrap-distance-bottom:0;mso-position-horizontal:absolute;mso-position-horizontal-relative:text;mso-position-vertical:absolute;mso-position-vertical-relative:text;v-text-anchor:middle" coordsize="2792371,24164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&#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9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&#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AS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10;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" path="m,l2792372,r,2416480l,2416480,,xe" stroked="f" strokeweight=".35264mm">
                <v:fill r:id="rId15" o:title="" recolor="t" rotate="t" type="frame"/>
                <v:stroke joinstyle="miter"/>
                <v:path arrowok="t" o:connecttype="custom" o:connectlocs="0,0;2792372,0;2792372,2416480;0,2416480" o:connectangles="0,0,0,0"/>
              </v:shape>
            </w:pict>
          </mc:Fallback>
        </mc:AlternateContent>
      </w:r>
      <w:r w:rsidR="00BF2316">
        <w:rPr>
          <w:noProof/>
          <w:lang w:val="en-GB" w:eastAsia="en-GB"/>
        </w:rPr>
        <mc:AlternateContent>
          <mc:Choice Requires="wps">
            <w:drawing>
              <wp:anchor distT="0" distB="0" distL="114300" distR="114300" simplePos="0" relativeHeight="251933696" behindDoc="0" locked="0" layoutInCell="1" allowOverlap="1" wp14:anchorId="52AD5C45" wp14:editId="3453C417">
                <wp:simplePos x="0" y="0"/>
                <wp:positionH relativeFrom="column">
                  <wp:posOffset>4394718</wp:posOffset>
                </wp:positionH>
                <wp:positionV relativeFrom="paragraph">
                  <wp:posOffset>7987380</wp:posOffset>
                </wp:positionV>
                <wp:extent cx="1598400" cy="251927"/>
                <wp:effectExtent l="0" t="0" r="1905" b="2540"/>
                <wp:wrapNone/>
                <wp:docPr id="142930148" name="Text Box 211371035"/>
                <wp:cNvGraphicFramePr/>
                <a:graphic xmlns:a="http://schemas.openxmlformats.org/drawingml/2006/main">
                  <a:graphicData uri="http://schemas.microsoft.com/office/word/2010/wordprocessingShape">
                    <wps:wsp>
                      <wps:cNvSpPr txBox="1"/>
                      <wps:spPr>
                        <a:xfrm>
                          <a:off x="0" y="0"/>
                          <a:ext cx="1598400" cy="251927"/>
                        </a:xfrm>
                        <a:prstGeom prst="rect">
                          <a:avLst/>
                        </a:prstGeom>
                        <a:noFill/>
                        <a:ln w="6350">
                          <a:noFill/>
                        </a:ln>
                      </wps:spPr>
                      <wps:txbx>
                        <w:txbxContent>
                          <w:p w14:paraId="16FDD7C2" w14:textId="387F672F" w:rsidR="00BF2316" w:rsidRPr="00BF2316" w:rsidRDefault="00BF2316"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2AD5C45" id="_x0000_s1047" type="#_x0000_t202" style="position:absolute;margin-left:346.05pt;margin-top:628.95pt;width:125.85pt;height:19.85pt;z-index:25193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" filled="f" stroked="f" strokeweight=".5pt">
                <v:textbox inset="0,0,0,0">
                  <w:txbxContent>
                    <w:p w14:paraId="16FDD7C2" w14:textId="387F672F" w:rsidR="00BF2316" w:rsidRPr="00BF2316" w:rsidRDefault="00BF2316"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v:textbox>
              </v:shape>
            </w:pict>
          </mc:Fallback>
        </mc:AlternateContent>
      </w:r>
      <w:r w:rsidR="00BF2316">
        <w:rPr>
          <w:noProof/>
          <w:lang w:val="en-GB" w:eastAsia="en-GB"/>
        </w:rPr>
        <mc:AlternateContent>
          <mc:Choice Requires="wps">
            <w:drawing>
              <wp:anchor distT="0" distB="0" distL="114300" distR="114300" simplePos="0" relativeHeight="251914240" behindDoc="0" locked="0" layoutInCell="1" allowOverlap="1" wp14:anchorId="3B51463A" wp14:editId="31D877BF">
                <wp:simplePos x="0" y="0"/>
                <wp:positionH relativeFrom="column">
                  <wp:posOffset>2977749</wp:posOffset>
                </wp:positionH>
                <wp:positionV relativeFrom="paragraph">
                  <wp:posOffset>3340735</wp:posOffset>
                </wp:positionV>
                <wp:extent cx="3006000" cy="226060"/>
                <wp:effectExtent l="0" t="0" r="4445" b="2540"/>
                <wp:wrapNone/>
                <wp:docPr id="1550443477" name="Text Box 211371035"/>
                <wp:cNvGraphicFramePr/>
                <a:graphic xmlns:a="http://schemas.openxmlformats.org/drawingml/2006/main">
                  <a:graphicData uri="http://schemas.microsoft.com/office/word/2010/wordprocessingShape">
                    <wps:wsp>
                      <wps:cNvSpPr txBox="1"/>
                      <wps:spPr>
                        <a:xfrm>
                          <a:off x="0" y="0"/>
                          <a:ext cx="3006000" cy="226060"/>
                        </a:xfrm>
                        <a:prstGeom prst="rect">
                          <a:avLst/>
                        </a:prstGeom>
                        <a:noFill/>
                        <a:ln w="6350">
                          <a:noFill/>
                        </a:ln>
                      </wps:spPr>
                      <wps:txbx>
                        <w:txbxContent>
                          <w:p w14:paraId="0B18E0CC" w14:textId="02ECD75A" w:rsidR="00BF2316" w:rsidRPr="00151C01" w:rsidRDefault="00BF2316"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B51463A" id="_x0000_s1047" type="#_x0000_t202" style="position:absolute;margin-left:234.45pt;margin-top:263.05pt;width:236.7pt;height:17.8pt;z-index:251914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" filled="f" stroked="f" strokeweight=".5pt">
                <v:textbox inset="0,0,0,0">
                  <w:txbxContent>
                    <w:p w14:paraId="0B18E0CC" w14:textId="02ECD75A" w:rsidR="00BF2316" w:rsidRPr="00151C01" w:rsidRDefault="00BF2316"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r w:rsidR="00BF2316">
        <w:rPr>
          <w:noProof/>
          <w:lang w:val="en-GB" w:eastAsia="en-GB"/>
        </w:rPr>
        <mc:AlternateContent>
          <mc:Choice Requires="wps">
            <w:drawing>
              <wp:anchor distT="0" distB="0" distL="114300" distR="114300" simplePos="0" relativeHeight="251915264" behindDoc="0" locked="0" layoutInCell="1" allowOverlap="1" wp14:anchorId="2F7393FB" wp14:editId="3F929A75">
                <wp:simplePos x="0" y="0"/>
                <wp:positionH relativeFrom="column">
                  <wp:posOffset>2977749</wp:posOffset>
                </wp:positionH>
                <wp:positionV relativeFrom="paragraph">
                  <wp:posOffset>3565086</wp:posOffset>
                </wp:positionV>
                <wp:extent cx="3005455" cy="397713"/>
                <wp:effectExtent l="0" t="0" r="4445" b="8890"/>
                <wp:wrapNone/>
                <wp:docPr id="1017154836" name="Text Box 211371035"/>
                <wp:cNvGraphicFramePr/>
                <a:graphic xmlns:a="http://schemas.openxmlformats.org/drawingml/2006/main">
                  <a:graphicData uri="http://schemas.microsoft.com/office/word/2010/wordprocessingShape">
                    <wps:wsp>
                      <wps:cNvSpPr txBox="1"/>
                      <wps:spPr>
                        <a:xfrm>
                          <a:off x="0" y="0"/>
                          <a:ext cx="3005455" cy="397713"/>
                        </a:xfrm>
                        <a:prstGeom prst="rect">
                          <a:avLst/>
                        </a:prstGeom>
                        <a:noFill/>
                        <a:ln w="6350">
                          <a:noFill/>
                        </a:ln>
                      </wps:spPr>
                      <wps:txbx>
                        <w:txbxContent>
                          <w:p w14:paraId="183551DC" w14:textId="3B957EF0"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F7393FB" id="_x0000_s1048" type="#_x0000_t202" style="position:absolute;margin-left:234.45pt;margin-top:280.7pt;width:236.65pt;height:31.3pt;z-index:25191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" filled="f" stroked="f" strokeweight=".5pt">
                <v:textbox inset="0,0,0,0">
                  <w:txbxContent>
                    <w:p w14:paraId="183551DC" w14:textId="3B957EF0"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151C01">
        <w:rPr>
          <w:noProof/>
          <w:lang w:val="en-GB" w:eastAsia="en-GB"/>
        </w:rPr>
        <mc:AlternateContent>
          <mc:Choice Requires="wps">
            <w:drawing>
              <wp:anchor distT="0" distB="0" distL="114300" distR="114300" simplePos="0" relativeHeight="251892736" behindDoc="0" locked="0" layoutInCell="1" allowOverlap="1" wp14:anchorId="0066DC09" wp14:editId="34F35851">
                <wp:simplePos x="0" y="0"/>
                <wp:positionH relativeFrom="column">
                  <wp:posOffset>207717</wp:posOffset>
                </wp:positionH>
                <wp:positionV relativeFrom="paragraph">
                  <wp:posOffset>1806575</wp:posOffset>
                </wp:positionV>
                <wp:extent cx="1306195" cy="254635"/>
                <wp:effectExtent l="0" t="0" r="1905" b="0"/>
                <wp:wrapNone/>
                <wp:docPr id="110291526" name="Text Box 211371035"/>
                <wp:cNvGraphicFramePr/>
                <a:graphic xmlns:a="http://schemas.openxmlformats.org/drawingml/2006/main">
                  <a:graphicData uri="http://schemas.microsoft.com/office/word/2010/wordprocessingShape">
                    <wps:wsp>
                      <wps:cNvSpPr txBox="1"/>
                      <wps:spPr>
                        <a:xfrm>
                          <a:off x="0" y="0"/>
                          <a:ext cx="1306195" cy="254635"/>
                        </a:xfrm>
                        <a:prstGeom prst="rect">
                          <a:avLst/>
                        </a:prstGeom>
                        <a:noFill/>
                        <a:ln w="6350">
                          <a:noFill/>
                        </a:ln>
                      </wps:spPr>
                      <wps:txbx>
                        <w:txbxContent>
                          <w:p w14:paraId="3203B955" w14:textId="3932C97A" w:rsidR="00F33B02" w:rsidRPr="00F33B02" w:rsidRDefault="00F33B02"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p>
                          <w:p w14:paraId="0C006158" w14:textId="392A9A23"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066DC09" id="_x0000_s1050" type="#_x0000_t202" style="position:absolute;margin-left:16.35pt;margin-top:142.25pt;width:102.85pt;height:20.05pt;z-index:251892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" filled="f" stroked="f" strokeweight=".5pt">
                <v:textbox inset="0,0,0,0">
                  <w:txbxContent>
                    <w:p w14:paraId="3203B955" w14:textId="3932C97A" w:rsidR="00F33B02" w:rsidRPr="00F33B02" w:rsidRDefault="00F33B02"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p>
                    <w:p w14:paraId="0C006158" w14:textId="392A9A23"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v:textbox>
              </v:shape>
            </w:pict>
          </mc:Fallback>
        </mc:AlternateContent>
      </w:r>
      <w:r w:rsidR="00151C01">
        <w:rPr>
          <w:noProof/>
          <w:lang w:val="en-GB" w:eastAsia="en-GB"/>
        </w:rPr>
        <mc:AlternateContent>
          <mc:Choice Requires="wps">
            <w:drawing>
              <wp:anchor distT="0" distB="0" distL="114300" distR="114300" simplePos="0" relativeHeight="251890688" behindDoc="0" locked="0" layoutInCell="1" allowOverlap="1" wp14:anchorId="1CCD27B8" wp14:editId="587E8864">
                <wp:simplePos x="0" y="0"/>
                <wp:positionH relativeFrom="column">
                  <wp:posOffset>-272005</wp:posOffset>
                </wp:positionH>
                <wp:positionV relativeFrom="paragraph">
                  <wp:posOffset>2466846</wp:posOffset>
                </wp:positionV>
                <wp:extent cx="1789200" cy="885464"/>
                <wp:effectExtent l="0" t="0" r="1905" b="3810"/>
                <wp:wrapNone/>
                <wp:docPr id="244554451" name="Text Box 211371035"/>
                <wp:cNvGraphicFramePr/>
                <a:graphic xmlns:a="http://schemas.openxmlformats.org/drawingml/2006/main">
                  <a:graphicData uri="http://schemas.microsoft.com/office/word/2010/wordprocessingShape">
                    <wps:wsp>
                      <wps:cNvSpPr txBox="1"/>
                      <wps:spPr>
                        <a:xfrm>
                          <a:off x="0" y="0"/>
                          <a:ext cx="1789200" cy="885464"/>
                        </a:xfrm>
                        <a:prstGeom prst="rect">
                          <a:avLst/>
                        </a:prstGeom>
                        <a:noFill/>
                        <a:ln w="6350">
                          <a:noFill/>
                        </a:ln>
                      </wps:spPr>
                      <wps:txbx>
                        <w:txbxContent>
                          <w:p w14:paraId="6926E4B9" w14:textId="0B2E0BE6" w:rsidR="00151C01" w:rsidRPr="00E03B0D" w:rsidRDefault="00B11E91" w:rsidP="00F33B02">
                            <w:pPr>
                              <w:pStyle w:val="ListParagraph"/>
                              <w:numPr>
                                <w:ilvl w:val="0"/>
                                <w:numId w:val="8"/>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sidRPr="00E03B0D">
                              <w:rPr>
                                <w:rStyle w:val="S-FontUsed-bold"/>
                                <w:rFonts w:ascii="Verdana" w:hAnsi="Verdana" w:cs="Sarabun"/>
                                <w:b w:val="0"/>
                                <w:color w:val="000000"/>
                                <w:kern w:val="0"/>
                                <w:lang w:val="en-US"/>
                              </w:rPr>
                              <w:t>Wednesday morning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CCD27B8" id="_x0000_s1051" type="#_x0000_t202" style="position:absolute;margin-left:-21.4pt;margin-top:194.25pt;width:140.9pt;height:69.7pt;z-index:25189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" filled="f" stroked="f" strokeweight=".5pt">
                <v:textbox inset="0,0,0,0">
                  <w:txbxContent>
                    <w:p w14:paraId="6926E4B9" w14:textId="0B2E0BE6" w:rsidR="00151C01" w:rsidRPr="00E03B0D" w:rsidRDefault="00B11E91" w:rsidP="00F33B02">
                      <w:pPr>
                        <w:pStyle w:val="ListParagraph"/>
                        <w:numPr>
                          <w:ilvl w:val="0"/>
                          <w:numId w:val="8"/>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sidRPr="00E03B0D">
                        <w:rPr>
                          <w:rStyle w:val="S-FontUsed-bold"/>
                          <w:rFonts w:ascii="Verdana" w:hAnsi="Verdana" w:cs="Sarabun"/>
                          <w:b w:val="0"/>
                          <w:color w:val="000000"/>
                          <w:kern w:val="0"/>
                          <w:lang w:val="en-US"/>
                        </w:rPr>
                        <w:t>Wednesday morning</w:t>
                      </w:r>
                    </w:p>
                  </w:txbxContent>
                </v:textbox>
              </v:shape>
            </w:pict>
          </mc:Fallback>
        </mc:AlternateContent>
      </w:r>
      <w:r w:rsidR="00151C01">
        <w:rPr>
          <w:noProof/>
          <w:lang w:val="en-GB" w:eastAsia="en-GB"/>
        </w:rPr>
        <mc:AlternateContent>
          <mc:Choice Requires="wps">
            <w:drawing>
              <wp:anchor distT="0" distB="0" distL="114300" distR="114300" simplePos="0" relativeHeight="251891712" behindDoc="0" locked="0" layoutInCell="1" allowOverlap="1" wp14:anchorId="2D040B74" wp14:editId="0E28F72C">
                <wp:simplePos x="0" y="0"/>
                <wp:positionH relativeFrom="column">
                  <wp:posOffset>-272005</wp:posOffset>
                </wp:positionH>
                <wp:positionV relativeFrom="paragraph">
                  <wp:posOffset>2212203</wp:posOffset>
                </wp:positionV>
                <wp:extent cx="1789200" cy="254643"/>
                <wp:effectExtent l="0" t="0" r="1905" b="0"/>
                <wp:wrapNone/>
                <wp:docPr id="1335157383" name="Text Box 211371035"/>
                <wp:cNvGraphicFramePr/>
                <a:graphic xmlns:a="http://schemas.openxmlformats.org/drawingml/2006/main">
                  <a:graphicData uri="http://schemas.microsoft.com/office/word/2010/wordprocessingShape">
                    <wps:wsp>
                      <wps:cNvSpPr txBox="1"/>
                      <wps:spPr>
                        <a:xfrm>
                          <a:off x="0" y="0"/>
                          <a:ext cx="1789200" cy="254643"/>
                        </a:xfrm>
                        <a:prstGeom prst="rect">
                          <a:avLst/>
                        </a:prstGeom>
                        <a:noFill/>
                        <a:ln w="6350">
                          <a:noFill/>
                        </a:ln>
                      </wps:spPr>
                      <wps:txbx>
                        <w:txbxContent>
                          <w:p w14:paraId="6429DE9C" w14:textId="7D071106"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D040B74" id="_x0000_s1052" type="#_x0000_t202" style="position:absolute;margin-left:-21.4pt;margin-top:174.2pt;width:140.9pt;height:20.05pt;z-index:25189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" filled="f" stroked="f" strokeweight=".5pt">
                <v:textbox inset="0,0,0,0">
                  <w:txbxContent>
                    <w:p w14:paraId="6429DE9C" w14:textId="7D071106"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p>
    <w:sectPr w:rsidR="00904AC0" w:rsidSect="00904AC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Nunito">
    <w:altName w:val="Times New Roman"/>
    <w:charset w:val="00"/>
    <w:family w:val="auto"/>
    <w:pitch w:val="variable"/>
    <w:sig w:usb0="00000001" w:usb1="5000204B" w:usb2="00000000" w:usb3="00000000" w:csb0="00000197" w:csb1="00000000"/>
  </w:font>
  <w:font w:name="Times New Roman (Body CS)">
    <w:altName w:val="Times New Roman"/>
    <w:charset w:val="00"/>
    <w:family w:val="roman"/>
    <w:pitch w:val="default"/>
  </w:font>
  <w:font w:name="Sarala">
    <w:altName w:val="Times New Roman"/>
    <w:charset w:val="4D"/>
    <w:family w:val="auto"/>
    <w:pitch w:val="variable"/>
    <w:sig w:usb0="00000001" w:usb1="00000000" w:usb2="00000000" w:usb3="00000000" w:csb0="00000093" w:csb1="00000000"/>
  </w:font>
  <w:font w:name="Star Strella">
    <w:altName w:val="Cambria Math"/>
    <w:charset w:val="00"/>
    <w:family w:val="auto"/>
    <w:pitch w:val="variable"/>
    <w:sig w:usb0="00000003" w:usb1="00000000" w:usb2="00000000" w:usb3="00000000" w:csb0="00000001" w:csb1="00000000"/>
  </w:font>
  <w:font w:name="Sarabun">
    <w:altName w:val="Microsoft Sans Serif"/>
    <w:charset w:val="DE"/>
    <w:family w:val="auto"/>
    <w:pitch w:val="variable"/>
    <w:sig w:usb0="00000000" w:usb1="00000001" w:usb2="00000000" w:usb3="00000000" w:csb0="00010193"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A4F9D"/>
    <w:multiLevelType w:val="hybridMultilevel"/>
    <w:tmpl w:val="FF9A7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B71B4C"/>
    <w:multiLevelType w:val="hybridMultilevel"/>
    <w:tmpl w:val="F52E9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06CDE"/>
    <w:multiLevelType w:val="hybridMultilevel"/>
    <w:tmpl w:val="7B32973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4DD490A"/>
    <w:multiLevelType w:val="hybridMultilevel"/>
    <w:tmpl w:val="A4E8F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E36A0E"/>
    <w:multiLevelType w:val="hybridMultilevel"/>
    <w:tmpl w:val="9756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2E3223"/>
    <w:multiLevelType w:val="hybridMultilevel"/>
    <w:tmpl w:val="2F1CC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342F48"/>
    <w:multiLevelType w:val="hybridMultilevel"/>
    <w:tmpl w:val="1742A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C84083"/>
    <w:multiLevelType w:val="hybridMultilevel"/>
    <w:tmpl w:val="5D8E8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FA76EA"/>
    <w:multiLevelType w:val="hybridMultilevel"/>
    <w:tmpl w:val="7F12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ED09AB"/>
    <w:multiLevelType w:val="hybridMultilevel"/>
    <w:tmpl w:val="2F645B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BBA061C"/>
    <w:multiLevelType w:val="hybridMultilevel"/>
    <w:tmpl w:val="160C1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7"/>
  </w:num>
  <w:num w:numId="4">
    <w:abstractNumId w:val="5"/>
  </w:num>
  <w:num w:numId="5">
    <w:abstractNumId w:val="3"/>
  </w:num>
  <w:num w:numId="6">
    <w:abstractNumId w:val="4"/>
  </w:num>
  <w:num w:numId="7">
    <w:abstractNumId w:val="8"/>
  </w:num>
  <w:num w:numId="8">
    <w:abstractNumId w:val="10"/>
  </w:num>
  <w:num w:numId="9">
    <w:abstractNumId w:val="2"/>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AC0"/>
    <w:rsid w:val="0003227B"/>
    <w:rsid w:val="0005744E"/>
    <w:rsid w:val="00061326"/>
    <w:rsid w:val="00074326"/>
    <w:rsid w:val="000A5056"/>
    <w:rsid w:val="000C3A76"/>
    <w:rsid w:val="000F1C98"/>
    <w:rsid w:val="00104153"/>
    <w:rsid w:val="00151C01"/>
    <w:rsid w:val="00165AF1"/>
    <w:rsid w:val="001A683C"/>
    <w:rsid w:val="001F1B19"/>
    <w:rsid w:val="002F7C29"/>
    <w:rsid w:val="00336780"/>
    <w:rsid w:val="003D75F1"/>
    <w:rsid w:val="004554F5"/>
    <w:rsid w:val="00475E26"/>
    <w:rsid w:val="00485D7A"/>
    <w:rsid w:val="005225A1"/>
    <w:rsid w:val="00542EBE"/>
    <w:rsid w:val="0059737A"/>
    <w:rsid w:val="006E32E8"/>
    <w:rsid w:val="00737AFA"/>
    <w:rsid w:val="007B402E"/>
    <w:rsid w:val="00810468"/>
    <w:rsid w:val="00843961"/>
    <w:rsid w:val="00843AD4"/>
    <w:rsid w:val="008C65E7"/>
    <w:rsid w:val="00904AC0"/>
    <w:rsid w:val="00934255"/>
    <w:rsid w:val="00973511"/>
    <w:rsid w:val="009B4128"/>
    <w:rsid w:val="00A802B9"/>
    <w:rsid w:val="00AC7805"/>
    <w:rsid w:val="00B11E91"/>
    <w:rsid w:val="00B91ADE"/>
    <w:rsid w:val="00BF2316"/>
    <w:rsid w:val="00BF2C4F"/>
    <w:rsid w:val="00C11DCF"/>
    <w:rsid w:val="00C325A6"/>
    <w:rsid w:val="00C61680"/>
    <w:rsid w:val="00CE13D5"/>
    <w:rsid w:val="00CE1ED7"/>
    <w:rsid w:val="00CF3492"/>
    <w:rsid w:val="00D04D08"/>
    <w:rsid w:val="00DE24C6"/>
    <w:rsid w:val="00E03B0D"/>
    <w:rsid w:val="00E30A1A"/>
    <w:rsid w:val="00E514D4"/>
    <w:rsid w:val="00E878E1"/>
    <w:rsid w:val="00F33B02"/>
    <w:rsid w:val="00F62C9E"/>
    <w:rsid w:val="00F7419D"/>
    <w:rsid w:val="00FB1B1C"/>
    <w:rsid w:val="00FF132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EB2B7"/>
  <w15:chartTrackingRefBased/>
  <w15:docId w15:val="{C71D6E70-A34E-FB42-9CDD-11667D40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3B02"/>
  </w:style>
  <w:style w:type="paragraph" w:styleId="Heading1">
    <w:name w:val="heading 1"/>
    <w:basedOn w:val="Normal"/>
    <w:next w:val="Normal"/>
    <w:link w:val="Heading1Char"/>
    <w:uiPriority w:val="9"/>
    <w:qFormat/>
    <w:rsid w:val="00904A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4A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4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A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A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A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A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A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4A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4A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A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A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A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A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A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AC0"/>
    <w:rPr>
      <w:rFonts w:eastAsiaTheme="majorEastAsia" w:cstheme="majorBidi"/>
      <w:color w:val="272727" w:themeColor="text1" w:themeTint="D8"/>
    </w:rPr>
  </w:style>
  <w:style w:type="paragraph" w:styleId="Title">
    <w:name w:val="Title"/>
    <w:basedOn w:val="Normal"/>
    <w:next w:val="Normal"/>
    <w:link w:val="TitleChar"/>
    <w:uiPriority w:val="10"/>
    <w:qFormat/>
    <w:rsid w:val="00904A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A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904A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904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AC0"/>
    <w:pPr>
      <w:spacing w:before="160"/>
      <w:jc w:val="center"/>
    </w:pPr>
    <w:rPr>
      <w:i/>
      <w:iCs/>
      <w:color w:val="404040" w:themeColor="text1" w:themeTint="BF"/>
    </w:rPr>
  </w:style>
  <w:style w:type="character" w:customStyle="1" w:styleId="QuoteChar">
    <w:name w:val="Quote Char"/>
    <w:basedOn w:val="DefaultParagraphFont"/>
    <w:link w:val="Quote"/>
    <w:uiPriority w:val="29"/>
    <w:rsid w:val="00904AC0"/>
    <w:rPr>
      <w:i/>
      <w:iCs/>
      <w:color w:val="404040" w:themeColor="text1" w:themeTint="BF"/>
    </w:rPr>
  </w:style>
  <w:style w:type="paragraph" w:styleId="ListParagraph">
    <w:name w:val="List Paragraph"/>
    <w:basedOn w:val="Normal"/>
    <w:uiPriority w:val="34"/>
    <w:qFormat/>
    <w:rsid w:val="00904AC0"/>
    <w:pPr>
      <w:ind w:left="720"/>
      <w:contextualSpacing/>
    </w:pPr>
  </w:style>
  <w:style w:type="character" w:styleId="IntenseEmphasis">
    <w:name w:val="Intense Emphasis"/>
    <w:basedOn w:val="DefaultParagraphFont"/>
    <w:uiPriority w:val="21"/>
    <w:qFormat/>
    <w:rsid w:val="00904AC0"/>
    <w:rPr>
      <w:i/>
      <w:iCs/>
      <w:color w:val="0F4761" w:themeColor="accent1" w:themeShade="BF"/>
    </w:rPr>
  </w:style>
  <w:style w:type="paragraph" w:styleId="IntenseQuote">
    <w:name w:val="Intense Quote"/>
    <w:basedOn w:val="Normal"/>
    <w:next w:val="Normal"/>
    <w:link w:val="IntenseQuoteChar"/>
    <w:uiPriority w:val="30"/>
    <w:qFormat/>
    <w:rsid w:val="00904A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AC0"/>
    <w:rPr>
      <w:i/>
      <w:iCs/>
      <w:color w:val="0F4761" w:themeColor="accent1" w:themeShade="BF"/>
    </w:rPr>
  </w:style>
  <w:style w:type="character" w:styleId="IntenseReference">
    <w:name w:val="Intense Reference"/>
    <w:basedOn w:val="DefaultParagraphFont"/>
    <w:uiPriority w:val="32"/>
    <w:qFormat/>
    <w:rsid w:val="00904AC0"/>
    <w:rPr>
      <w:b/>
      <w:bCs/>
      <w:smallCaps/>
      <w:color w:val="0F4761" w:themeColor="accent1" w:themeShade="BF"/>
      <w:spacing w:val="5"/>
    </w:rPr>
  </w:style>
  <w:style w:type="paragraph" w:customStyle="1" w:styleId="Bodytext1-left">
    <w:name w:val="Body text 1 - left"/>
    <w:basedOn w:val="Normal"/>
    <w:qFormat/>
    <w:rsid w:val="00904AC0"/>
    <w:pPr>
      <w:spacing w:after="0" w:line="280" w:lineRule="exact"/>
    </w:pPr>
    <w:rPr>
      <w:rFonts w:ascii="Nunito" w:hAnsi="Nunito" w:cs="Times New Roman (Body CS)"/>
      <w:kern w:val="0"/>
      <w:sz w:val="18"/>
      <w14:ligatures w14:val="none"/>
    </w:rPr>
  </w:style>
  <w:style w:type="character" w:customStyle="1" w:styleId="Fontused-regular">
    <w:name w:val="Font used - regular"/>
    <w:basedOn w:val="DefaultParagraphFont"/>
    <w:uiPriority w:val="1"/>
    <w:qFormat/>
    <w:rsid w:val="00904AC0"/>
    <w:rPr>
      <w:position w:val="2"/>
    </w:rPr>
  </w:style>
  <w:style w:type="paragraph" w:customStyle="1" w:styleId="LogoTitle">
    <w:name w:val="Logo (Title)"/>
    <w:basedOn w:val="Normal"/>
    <w:uiPriority w:val="99"/>
    <w:rsid w:val="00336780"/>
    <w:pPr>
      <w:autoSpaceDE w:val="0"/>
      <w:autoSpaceDN w:val="0"/>
      <w:adjustRightInd w:val="0"/>
      <w:spacing w:after="0" w:line="480" w:lineRule="atLeast"/>
      <w:textAlignment w:val="center"/>
    </w:pPr>
    <w:rPr>
      <w:rFonts w:ascii="Sarala" w:hAnsi="Sarala" w:cs="Sarala"/>
      <w:color w:val="000000"/>
      <w:spacing w:val="72"/>
      <w:kern w:val="0"/>
      <w:sz w:val="36"/>
      <w:szCs w:val="36"/>
      <w:lang w:val="en-US"/>
    </w:rPr>
  </w:style>
  <w:style w:type="character" w:customStyle="1" w:styleId="Fontused-boldFontused">
    <w:name w:val="Font used - bold (Font used)"/>
    <w:basedOn w:val="DefaultParagraphFont"/>
    <w:uiPriority w:val="99"/>
    <w:rsid w:val="00336780"/>
    <w:rPr>
      <w:rFonts w:ascii="Sarala" w:hAnsi="Sarala" w:cs="Sarala"/>
      <w:b/>
      <w:bCs/>
    </w:rPr>
  </w:style>
  <w:style w:type="paragraph" w:customStyle="1" w:styleId="Bodytext1-leftBodytext">
    <w:name w:val="Body text 1 - left (Body text)"/>
    <w:basedOn w:val="Normal"/>
    <w:uiPriority w:val="99"/>
    <w:rsid w:val="00336780"/>
    <w:pPr>
      <w:autoSpaceDE w:val="0"/>
      <w:autoSpaceDN w:val="0"/>
      <w:adjustRightInd w:val="0"/>
      <w:spacing w:after="0" w:line="280" w:lineRule="atLeast"/>
      <w:textAlignment w:val="center"/>
    </w:pPr>
    <w:rPr>
      <w:rFonts w:ascii="Sarala" w:hAnsi="Sarala" w:cs="Sarala"/>
      <w:color w:val="000000"/>
      <w:kern w:val="0"/>
      <w:sz w:val="16"/>
      <w:szCs w:val="16"/>
      <w:lang w:val="en-US"/>
    </w:rPr>
  </w:style>
  <w:style w:type="character" w:customStyle="1" w:styleId="Fontused-regularFontused">
    <w:name w:val="Font used - regular (Font used)"/>
    <w:uiPriority w:val="99"/>
    <w:rsid w:val="00336780"/>
    <w:rPr>
      <w:rFonts w:ascii="Sarala" w:hAnsi="Sarala" w:cs="Sarala"/>
    </w:rPr>
  </w:style>
  <w:style w:type="character" w:styleId="Hyperlink">
    <w:name w:val="Hyperlink"/>
    <w:basedOn w:val="DefaultParagraphFont"/>
    <w:uiPriority w:val="99"/>
    <w:unhideWhenUsed/>
    <w:rsid w:val="00336780"/>
    <w:rPr>
      <w:color w:val="467886" w:themeColor="hyperlink"/>
      <w:u w:val="single"/>
    </w:rPr>
  </w:style>
  <w:style w:type="character" w:customStyle="1" w:styleId="UnresolvedMention">
    <w:name w:val="Unresolved Mention"/>
    <w:basedOn w:val="DefaultParagraphFont"/>
    <w:uiPriority w:val="99"/>
    <w:semiHidden/>
    <w:unhideWhenUsed/>
    <w:rsid w:val="00336780"/>
    <w:rPr>
      <w:color w:val="605E5C"/>
      <w:shd w:val="clear" w:color="auto" w:fill="E1DFDD"/>
    </w:rPr>
  </w:style>
  <w:style w:type="paragraph" w:customStyle="1" w:styleId="TitleTitle">
    <w:name w:val="Title (Title)"/>
    <w:basedOn w:val="Normal"/>
    <w:uiPriority w:val="99"/>
    <w:rsid w:val="00336780"/>
    <w:pPr>
      <w:autoSpaceDE w:val="0"/>
      <w:autoSpaceDN w:val="0"/>
      <w:adjustRightInd w:val="0"/>
      <w:spacing w:after="0" w:line="1440" w:lineRule="atLeast"/>
      <w:textAlignment w:val="center"/>
    </w:pPr>
    <w:rPr>
      <w:rFonts w:ascii="Sarala" w:hAnsi="Sarala" w:cs="Sarala"/>
      <w:color w:val="000000"/>
      <w:kern w:val="0"/>
      <w:sz w:val="144"/>
      <w:szCs w:val="144"/>
      <w:lang w:val="en-US"/>
    </w:rPr>
  </w:style>
  <w:style w:type="paragraph" w:customStyle="1" w:styleId="Heading3-leftHeadingHeading3">
    <w:name w:val="Heading 3 - left (Heading:Heading 3)"/>
    <w:basedOn w:val="Normal"/>
    <w:uiPriority w:val="99"/>
    <w:rsid w:val="00336780"/>
    <w:pPr>
      <w:autoSpaceDE w:val="0"/>
      <w:autoSpaceDN w:val="0"/>
      <w:adjustRightInd w:val="0"/>
      <w:spacing w:after="0" w:line="320" w:lineRule="atLeast"/>
      <w:textAlignment w:val="center"/>
    </w:pPr>
    <w:rPr>
      <w:rFonts w:ascii="Sarala" w:hAnsi="Sarala" w:cs="Sarala"/>
      <w:color w:val="000000"/>
      <w:kern w:val="0"/>
      <w:sz w:val="20"/>
      <w:szCs w:val="20"/>
      <w:lang w:val="en-US"/>
    </w:rPr>
  </w:style>
  <w:style w:type="paragraph" w:customStyle="1" w:styleId="Heading1-leftHeadingHeading1">
    <w:name w:val="Heading 1 - left (Heading:Heading 1)"/>
    <w:basedOn w:val="Normal"/>
    <w:uiPriority w:val="99"/>
    <w:rsid w:val="00336780"/>
    <w:pPr>
      <w:autoSpaceDE w:val="0"/>
      <w:autoSpaceDN w:val="0"/>
      <w:adjustRightInd w:val="0"/>
      <w:spacing w:after="0" w:line="480" w:lineRule="atLeast"/>
      <w:textAlignment w:val="center"/>
    </w:pPr>
    <w:rPr>
      <w:rFonts w:ascii="Sarala" w:hAnsi="Sarala" w:cs="Sarala"/>
      <w:color w:val="000000"/>
      <w:kern w:val="0"/>
      <w:sz w:val="38"/>
      <w:szCs w:val="38"/>
      <w:lang w:val="en-US"/>
    </w:rPr>
  </w:style>
  <w:style w:type="paragraph" w:customStyle="1" w:styleId="NoParagraphStyle">
    <w:name w:val="[No Paragraph Style]"/>
    <w:rsid w:val="00C11DCF"/>
    <w:pPr>
      <w:autoSpaceDE w:val="0"/>
      <w:autoSpaceDN w:val="0"/>
      <w:adjustRightInd w:val="0"/>
      <w:spacing w:after="0" w:line="288" w:lineRule="auto"/>
      <w:textAlignment w:val="center"/>
    </w:pPr>
    <w:rPr>
      <w:rFonts w:ascii="Sarala" w:hAnsi="Sarala" w:cs="Times New Roman"/>
      <w:color w:val="000000"/>
      <w:kern w:val="0"/>
      <w:lang w:val="en-US"/>
    </w:rPr>
  </w:style>
  <w:style w:type="paragraph" w:customStyle="1" w:styleId="Heading3-centerHeadingHeading3">
    <w:name w:val="Heading 3 - center (Heading:Heading 3)"/>
    <w:basedOn w:val="Heading3-leftHeadingHeading3"/>
    <w:uiPriority w:val="99"/>
    <w:rsid w:val="00C11DCF"/>
    <w:pPr>
      <w:jc w:val="center"/>
    </w:pPr>
  </w:style>
  <w:style w:type="paragraph" w:customStyle="1" w:styleId="Bodytext1-leftjustifyBodytext">
    <w:name w:val="Body text 1 - left justify (Body text)"/>
    <w:basedOn w:val="NoParagraphStyle"/>
    <w:uiPriority w:val="99"/>
    <w:rsid w:val="003D75F1"/>
    <w:pPr>
      <w:spacing w:line="280" w:lineRule="atLeast"/>
      <w:jc w:val="both"/>
    </w:pPr>
    <w:rPr>
      <w:rFonts w:cs="Sarala"/>
      <w:sz w:val="16"/>
      <w:szCs w:val="16"/>
    </w:rPr>
  </w:style>
  <w:style w:type="paragraph" w:customStyle="1" w:styleId="S-Title">
    <w:name w:val="S - Title"/>
    <w:basedOn w:val="Normal"/>
    <w:qFormat/>
    <w:rsid w:val="00BF2C4F"/>
    <w:pPr>
      <w:spacing w:after="0" w:line="960" w:lineRule="exact"/>
    </w:pPr>
    <w:rPr>
      <w:rFonts w:ascii="Sarala" w:hAnsi="Sarala"/>
      <w:sz w:val="86"/>
    </w:rPr>
  </w:style>
  <w:style w:type="paragraph" w:customStyle="1" w:styleId="S-LogoText">
    <w:name w:val="S - Logo Text"/>
    <w:qFormat/>
    <w:rsid w:val="00FF132C"/>
    <w:pPr>
      <w:spacing w:after="0" w:line="460" w:lineRule="exact"/>
    </w:pPr>
    <w:rPr>
      <w:rFonts w:ascii="Sarala" w:hAnsi="Sarala" w:cs="Times New Roman (Body CS)"/>
      <w:spacing w:val="70"/>
      <w:sz w:val="34"/>
    </w:rPr>
  </w:style>
  <w:style w:type="paragraph" w:customStyle="1" w:styleId="S-Subtitle">
    <w:name w:val="S - Subtitle"/>
    <w:qFormat/>
    <w:rsid w:val="00165AF1"/>
    <w:pPr>
      <w:spacing w:after="0" w:line="440" w:lineRule="exact"/>
    </w:pPr>
    <w:rPr>
      <w:rFonts w:ascii="Sarala" w:hAnsi="Sarala"/>
      <w:sz w:val="32"/>
    </w:rPr>
  </w:style>
  <w:style w:type="paragraph" w:customStyle="1" w:styleId="S-Title2">
    <w:name w:val="S - Title 2"/>
    <w:qFormat/>
    <w:rsid w:val="00165AF1"/>
    <w:pPr>
      <w:spacing w:after="0" w:line="580" w:lineRule="exact"/>
    </w:pPr>
    <w:rPr>
      <w:rFonts w:ascii="Sarala" w:hAnsi="Sarala"/>
      <w:sz w:val="46"/>
    </w:rPr>
  </w:style>
  <w:style w:type="paragraph" w:customStyle="1" w:styleId="S-Heading1-left">
    <w:name w:val="S - Heading 1 - left"/>
    <w:qFormat/>
    <w:rsid w:val="00165AF1"/>
    <w:pPr>
      <w:spacing w:after="0" w:line="460" w:lineRule="exact"/>
    </w:pPr>
    <w:rPr>
      <w:rFonts w:ascii="Sarala" w:hAnsi="Sarala"/>
      <w:sz w:val="34"/>
    </w:rPr>
  </w:style>
  <w:style w:type="paragraph" w:customStyle="1" w:styleId="S-Heading1-center">
    <w:name w:val="S - Heading 1 - center"/>
    <w:basedOn w:val="S-Heading1-left"/>
    <w:qFormat/>
    <w:rsid w:val="00165AF1"/>
    <w:pPr>
      <w:jc w:val="center"/>
    </w:pPr>
  </w:style>
  <w:style w:type="paragraph" w:customStyle="1" w:styleId="S-Heading2-left">
    <w:name w:val="S - Heading 2 - left"/>
    <w:qFormat/>
    <w:rsid w:val="00165AF1"/>
    <w:pPr>
      <w:spacing w:after="0" w:line="380" w:lineRule="exact"/>
    </w:pPr>
    <w:rPr>
      <w:rFonts w:ascii="Sarala" w:hAnsi="Sarala"/>
      <w:sz w:val="26"/>
    </w:rPr>
  </w:style>
  <w:style w:type="paragraph" w:customStyle="1" w:styleId="S-Heading2-center">
    <w:name w:val="S - Heading 2 - center"/>
    <w:basedOn w:val="S-Heading2-left"/>
    <w:qFormat/>
    <w:rsid w:val="00165AF1"/>
    <w:pPr>
      <w:jc w:val="center"/>
    </w:pPr>
  </w:style>
  <w:style w:type="paragraph" w:customStyle="1" w:styleId="S-Heading3-left">
    <w:name w:val="S - Heading 3 - left"/>
    <w:qFormat/>
    <w:rsid w:val="00165AF1"/>
    <w:pPr>
      <w:spacing w:after="0" w:line="320" w:lineRule="exact"/>
    </w:pPr>
    <w:rPr>
      <w:rFonts w:ascii="Sarala" w:hAnsi="Sarala"/>
      <w:sz w:val="20"/>
    </w:rPr>
  </w:style>
  <w:style w:type="paragraph" w:customStyle="1" w:styleId="S-Heading3-center">
    <w:name w:val="S - Heading 3 - center"/>
    <w:basedOn w:val="S-Heading3-left"/>
    <w:qFormat/>
    <w:rsid w:val="00165AF1"/>
    <w:pPr>
      <w:jc w:val="center"/>
    </w:pPr>
  </w:style>
  <w:style w:type="paragraph" w:customStyle="1" w:styleId="S-Bodytext-left">
    <w:name w:val="S - Body text - left"/>
    <w:qFormat/>
    <w:rsid w:val="00165AF1"/>
    <w:pPr>
      <w:spacing w:after="0" w:line="280" w:lineRule="exact"/>
    </w:pPr>
    <w:rPr>
      <w:rFonts w:ascii="Sarala" w:hAnsi="Sarala"/>
      <w:sz w:val="16"/>
    </w:rPr>
  </w:style>
  <w:style w:type="paragraph" w:customStyle="1" w:styleId="S-Bodytext-center">
    <w:name w:val="S - Body text - center"/>
    <w:basedOn w:val="S-Bodytext-left"/>
    <w:qFormat/>
    <w:rsid w:val="00165AF1"/>
    <w:pPr>
      <w:jc w:val="center"/>
    </w:pPr>
  </w:style>
  <w:style w:type="paragraph" w:customStyle="1" w:styleId="S-Number1-center">
    <w:name w:val="S - Number 1 - center"/>
    <w:qFormat/>
    <w:rsid w:val="00165AF1"/>
    <w:pPr>
      <w:spacing w:after="0" w:line="660" w:lineRule="exact"/>
      <w:jc w:val="center"/>
    </w:pPr>
    <w:rPr>
      <w:rFonts w:ascii="Sarala" w:hAnsi="Sarala"/>
      <w:sz w:val="54"/>
    </w:rPr>
  </w:style>
  <w:style w:type="character" w:customStyle="1" w:styleId="S-FontUsed-regular">
    <w:name w:val="S - Font Used - regular"/>
    <w:basedOn w:val="DefaultParagraphFont"/>
    <w:uiPriority w:val="1"/>
    <w:qFormat/>
    <w:rsid w:val="00E514D4"/>
    <w:rPr>
      <w:rFonts w:ascii="Sarala" w:hAnsi="Sarala"/>
    </w:rPr>
  </w:style>
  <w:style w:type="character" w:customStyle="1" w:styleId="S-FontUsed-bold">
    <w:name w:val="S - Font Used - bold"/>
    <w:basedOn w:val="S-FontUsed-regular"/>
    <w:uiPriority w:val="1"/>
    <w:qFormat/>
    <w:rsid w:val="00E514D4"/>
    <w:rPr>
      <w:rFonts w:ascii="Sarala" w:hAnsi="Sarala"/>
      <w:b/>
    </w:rPr>
  </w:style>
  <w:style w:type="character" w:customStyle="1" w:styleId="S-ColorUsed-white">
    <w:name w:val="S - Color Used - white"/>
    <w:basedOn w:val="S-FontUsed-regular"/>
    <w:uiPriority w:val="1"/>
    <w:qFormat/>
    <w:rsid w:val="00E514D4"/>
    <w:rPr>
      <w:rFonts w:ascii="Sarala" w:hAnsi="Sarala"/>
      <w:b/>
      <w:color w:val="FFFFFF" w:themeColor="background1"/>
    </w:rPr>
  </w:style>
  <w:style w:type="character" w:customStyle="1" w:styleId="S-ColorUsed-Red">
    <w:name w:val="S - Color Used - Red"/>
    <w:basedOn w:val="S-FontUsed-regular"/>
    <w:uiPriority w:val="1"/>
    <w:qFormat/>
    <w:rsid w:val="00BF2C4F"/>
    <w:rPr>
      <w:rFonts w:ascii="Sarala" w:hAnsi="Sarala"/>
      <w:b/>
      <w:color w:val="723A22"/>
    </w:rPr>
  </w:style>
  <w:style w:type="character" w:customStyle="1" w:styleId="Colorused-3Colorused">
    <w:name w:val="Color used - 3 (Color used)"/>
    <w:basedOn w:val="Fontused-regularFontused"/>
    <w:uiPriority w:val="99"/>
    <w:rsid w:val="00934255"/>
    <w:rPr>
      <w:rFonts w:ascii="Sarala" w:hAnsi="Sarala" w:cs="Sarala"/>
      <w:b/>
      <w:bCs/>
      <w:color w:val="004F74"/>
    </w:rPr>
  </w:style>
  <w:style w:type="paragraph" w:customStyle="1" w:styleId="Heading2-centerHeadingHeading2">
    <w:name w:val="Heading 2 - center (Heading:Heading 2)"/>
    <w:basedOn w:val="Normal"/>
    <w:uiPriority w:val="99"/>
    <w:rsid w:val="0003227B"/>
    <w:pPr>
      <w:autoSpaceDE w:val="0"/>
      <w:autoSpaceDN w:val="0"/>
      <w:adjustRightInd w:val="0"/>
      <w:spacing w:after="0" w:line="400" w:lineRule="atLeast"/>
      <w:jc w:val="center"/>
      <w:textAlignment w:val="center"/>
    </w:pPr>
    <w:rPr>
      <w:rFonts w:ascii="Sarala" w:hAnsi="Sarala" w:cs="Sarala"/>
      <w:color w:val="000000"/>
      <w:kern w:val="0"/>
      <w:sz w:val="32"/>
      <w:szCs w:val="32"/>
      <w:lang w:val="en-US"/>
    </w:rPr>
  </w:style>
  <w:style w:type="paragraph" w:customStyle="1" w:styleId="Heading2-leftHeadingHeading2">
    <w:name w:val="Heading 2 - left (Heading:Heading 2)"/>
    <w:basedOn w:val="NoParagraphStyle"/>
    <w:uiPriority w:val="99"/>
    <w:rsid w:val="0003227B"/>
    <w:pPr>
      <w:spacing w:line="400" w:lineRule="atLeast"/>
    </w:pPr>
    <w:rPr>
      <w:rFonts w:cs="Sarala"/>
      <w:sz w:val="32"/>
      <w:szCs w:val="32"/>
    </w:rPr>
  </w:style>
  <w:style w:type="paragraph" w:customStyle="1" w:styleId="Bodytext2-leftBodytext">
    <w:name w:val="Body text 2 - left (Body text)"/>
    <w:basedOn w:val="Bodytext1-leftBodytext"/>
    <w:uiPriority w:val="99"/>
    <w:rsid w:val="0003227B"/>
    <w:pPr>
      <w:spacing w:line="240" w:lineRule="atLeast"/>
    </w:pPr>
  </w:style>
  <w:style w:type="paragraph" w:styleId="NormalWeb">
    <w:name w:val="Normal (Web)"/>
    <w:basedOn w:val="Normal"/>
    <w:uiPriority w:val="99"/>
    <w:semiHidden/>
    <w:unhideWhenUsed/>
    <w:rsid w:val="00C61680"/>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415392">
      <w:bodyDiv w:val="1"/>
      <w:marLeft w:val="0"/>
      <w:marRight w:val="0"/>
      <w:marTop w:val="0"/>
      <w:marBottom w:val="0"/>
      <w:divBdr>
        <w:top w:val="none" w:sz="0" w:space="0" w:color="auto"/>
        <w:left w:val="none" w:sz="0" w:space="0" w:color="auto"/>
        <w:bottom w:val="none" w:sz="0" w:space="0" w:color="auto"/>
        <w:right w:val="none" w:sz="0" w:space="0" w:color="auto"/>
      </w:divBdr>
    </w:div>
    <w:div w:id="55640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image" Target="media/image70.jpeg"/><Relationship Id="rId10"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71B3FAB0</Template>
  <TotalTime>17</TotalTime>
  <Pages>2</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Japari</dc:creator>
  <cp:keywords/>
  <dc:description/>
  <cp:lastModifiedBy>HHolden</cp:lastModifiedBy>
  <cp:revision>3</cp:revision>
  <dcterms:created xsi:type="dcterms:W3CDTF">2026-02-23T13:58:00Z</dcterms:created>
  <dcterms:modified xsi:type="dcterms:W3CDTF">2026-02-23T14:14:00Z</dcterms:modified>
</cp:coreProperties>
</file>