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06F" w:rsidRDefault="0002006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51B60" w:rsidTr="00151B60">
        <w:tc>
          <w:tcPr>
            <w:tcW w:w="3005" w:type="dxa"/>
          </w:tcPr>
          <w:p w:rsidR="00151B60" w:rsidRPr="00151B60" w:rsidRDefault="00151B60" w:rsidP="00151B60">
            <w:pPr>
              <w:jc w:val="center"/>
              <w:rPr>
                <w:rFonts w:ascii="Comic Sans MS" w:hAnsi="Comic Sans MS"/>
                <w:sz w:val="18"/>
                <w:u w:val="single"/>
              </w:rPr>
            </w:pPr>
            <w:r w:rsidRPr="00151B60">
              <w:rPr>
                <w:rFonts w:ascii="Comic Sans MS" w:hAnsi="Comic Sans MS"/>
                <w:sz w:val="18"/>
                <w:u w:val="single"/>
              </w:rPr>
              <w:t>Year group</w:t>
            </w:r>
          </w:p>
        </w:tc>
        <w:tc>
          <w:tcPr>
            <w:tcW w:w="3005" w:type="dxa"/>
          </w:tcPr>
          <w:p w:rsidR="00151B60" w:rsidRPr="00151B60" w:rsidRDefault="00151B60" w:rsidP="00151B60">
            <w:pPr>
              <w:jc w:val="center"/>
              <w:rPr>
                <w:rFonts w:ascii="Comic Sans MS" w:hAnsi="Comic Sans MS"/>
                <w:sz w:val="18"/>
                <w:u w:val="single"/>
              </w:rPr>
            </w:pPr>
            <w:r>
              <w:rPr>
                <w:rFonts w:ascii="Comic Sans MS" w:hAnsi="Comic Sans MS"/>
                <w:sz w:val="18"/>
                <w:u w:val="single"/>
              </w:rPr>
              <w:t xml:space="preserve">Good </w:t>
            </w:r>
          </w:p>
        </w:tc>
        <w:tc>
          <w:tcPr>
            <w:tcW w:w="3006" w:type="dxa"/>
          </w:tcPr>
          <w:p w:rsidR="00151B60" w:rsidRPr="00151B60" w:rsidRDefault="00151B60" w:rsidP="00151B60">
            <w:pPr>
              <w:jc w:val="center"/>
              <w:rPr>
                <w:rFonts w:ascii="Comic Sans MS" w:hAnsi="Comic Sans MS"/>
                <w:sz w:val="18"/>
                <w:u w:val="single"/>
              </w:rPr>
            </w:pPr>
            <w:r>
              <w:rPr>
                <w:rFonts w:ascii="Comic Sans MS" w:hAnsi="Comic Sans MS"/>
                <w:sz w:val="18"/>
                <w:u w:val="single"/>
              </w:rPr>
              <w:t>Even better if…</w:t>
            </w:r>
          </w:p>
        </w:tc>
      </w:tr>
      <w:tr w:rsidR="0002006F" w:rsidTr="00151B60">
        <w:tc>
          <w:tcPr>
            <w:tcW w:w="3005" w:type="dxa"/>
          </w:tcPr>
          <w:p w:rsidR="0002006F" w:rsidRPr="00151B60" w:rsidRDefault="0002006F" w:rsidP="00151B60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FS2</w:t>
            </w:r>
          </w:p>
        </w:tc>
        <w:tc>
          <w:tcPr>
            <w:tcW w:w="3005" w:type="dxa"/>
          </w:tcPr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Being outside</w:t>
            </w:r>
          </w:p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Playing with their friends</w:t>
            </w:r>
          </w:p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Balloon workshop from Magical Mayhem</w:t>
            </w:r>
          </w:p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Painting</w:t>
            </w:r>
          </w:p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Drawing</w:t>
            </w:r>
          </w:p>
        </w:tc>
        <w:tc>
          <w:tcPr>
            <w:tcW w:w="3006" w:type="dxa"/>
          </w:tcPr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balloon days</w:t>
            </w:r>
          </w:p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time in the big sandpit on the playground</w:t>
            </w:r>
          </w:p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bikes and scooters for the playground</w:t>
            </w:r>
          </w:p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New toys in the garden (FS)</w:t>
            </w:r>
          </w:p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Different fruit at playtime</w:t>
            </w:r>
          </w:p>
        </w:tc>
      </w:tr>
      <w:tr w:rsidR="00151B60" w:rsidTr="00151B60">
        <w:tc>
          <w:tcPr>
            <w:tcW w:w="3005" w:type="dxa"/>
          </w:tcPr>
          <w:p w:rsidR="00151B60" w:rsidRPr="00151B60" w:rsidRDefault="00151B60" w:rsidP="00151B60">
            <w:pPr>
              <w:jc w:val="center"/>
              <w:rPr>
                <w:rFonts w:ascii="Comic Sans MS" w:hAnsi="Comic Sans MS"/>
                <w:sz w:val="18"/>
              </w:rPr>
            </w:pPr>
            <w:r w:rsidRPr="00151B60">
              <w:rPr>
                <w:rFonts w:ascii="Comic Sans MS" w:hAnsi="Comic Sans MS"/>
                <w:sz w:val="18"/>
              </w:rPr>
              <w:t>1</w:t>
            </w:r>
          </w:p>
        </w:tc>
        <w:tc>
          <w:tcPr>
            <w:tcW w:w="3005" w:type="dxa"/>
          </w:tcPr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Learning (having stories with teacher, PE, English, Maths, Phonics)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Break time/lunch time (making new friends)</w:t>
            </w:r>
          </w:p>
          <w:p w:rsidR="00151B60" w:rsidRP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Dough Gym</w:t>
            </w:r>
          </w:p>
        </w:tc>
        <w:tc>
          <w:tcPr>
            <w:tcW w:w="3006" w:type="dxa"/>
          </w:tcPr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prayer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art</w:t>
            </w:r>
          </w:p>
          <w:p w:rsidR="00151B60" w:rsidRP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games in PE</w:t>
            </w:r>
          </w:p>
        </w:tc>
      </w:tr>
      <w:tr w:rsidR="00151B60" w:rsidTr="00151B60">
        <w:tc>
          <w:tcPr>
            <w:tcW w:w="3005" w:type="dxa"/>
          </w:tcPr>
          <w:p w:rsidR="00151B60" w:rsidRPr="00151B60" w:rsidRDefault="00151B60" w:rsidP="00151B60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2</w:t>
            </w:r>
          </w:p>
        </w:tc>
        <w:tc>
          <w:tcPr>
            <w:tcW w:w="3005" w:type="dxa"/>
          </w:tcPr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Learning new things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Feel Good Friday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Quiet area – stage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School Council being more active</w:t>
            </w:r>
          </w:p>
          <w:p w:rsidR="00151B60" w:rsidRP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scooter/bike things added</w:t>
            </w:r>
          </w:p>
        </w:tc>
        <w:tc>
          <w:tcPr>
            <w:tcW w:w="3006" w:type="dxa"/>
          </w:tcPr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sports equipment for break/lunch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Slide/swings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 train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Calm area at break/lunch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Ramps for bikes/scooters</w:t>
            </w:r>
          </w:p>
          <w:p w:rsidR="00151B60" w:rsidRP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Make more things - DT</w:t>
            </w:r>
          </w:p>
        </w:tc>
      </w:tr>
      <w:tr w:rsidR="00151B60" w:rsidTr="00151B60">
        <w:tc>
          <w:tcPr>
            <w:tcW w:w="3005" w:type="dxa"/>
          </w:tcPr>
          <w:p w:rsidR="00151B60" w:rsidRPr="00151B60" w:rsidRDefault="00151B60" w:rsidP="00151B60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3</w:t>
            </w:r>
          </w:p>
        </w:tc>
        <w:tc>
          <w:tcPr>
            <w:tcW w:w="3005" w:type="dxa"/>
          </w:tcPr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Feel Good Friday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Garden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People are kind</w:t>
            </w:r>
          </w:p>
          <w:p w:rsidR="00151B60" w:rsidRP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Certificates</w:t>
            </w:r>
          </w:p>
        </w:tc>
        <w:tc>
          <w:tcPr>
            <w:tcW w:w="3006" w:type="dxa"/>
          </w:tcPr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clubs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charity events</w:t>
            </w:r>
          </w:p>
          <w:p w:rsidR="00151B60" w:rsidRP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Climbing ‘stuff’</w:t>
            </w:r>
          </w:p>
        </w:tc>
      </w:tr>
      <w:tr w:rsidR="00151B60" w:rsidTr="00151B60">
        <w:tc>
          <w:tcPr>
            <w:tcW w:w="3005" w:type="dxa"/>
          </w:tcPr>
          <w:p w:rsidR="00151B60" w:rsidRPr="00151B60" w:rsidRDefault="00151B60" w:rsidP="00151B60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4</w:t>
            </w:r>
          </w:p>
        </w:tc>
        <w:tc>
          <w:tcPr>
            <w:tcW w:w="3005" w:type="dxa"/>
          </w:tcPr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 can play sports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Staff are kind and I have lovely friends</w:t>
            </w:r>
          </w:p>
          <w:p w:rsidR="00151B60" w:rsidRP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Sandpit is looking tidier</w:t>
            </w:r>
          </w:p>
        </w:tc>
        <w:tc>
          <w:tcPr>
            <w:tcW w:w="3006" w:type="dxa"/>
          </w:tcPr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People are getting hurt by trikes/scooters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Would like monkey bars, swing, slide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Y5/6 dominate football pitch</w:t>
            </w:r>
          </w:p>
          <w:p w:rsidR="00151B60" w:rsidRP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Inter-school tournaments for sports – year group vs. year group</w:t>
            </w:r>
          </w:p>
        </w:tc>
      </w:tr>
      <w:tr w:rsidR="00151B60" w:rsidTr="00151B60">
        <w:tc>
          <w:tcPr>
            <w:tcW w:w="3005" w:type="dxa"/>
          </w:tcPr>
          <w:p w:rsidR="00151B60" w:rsidRPr="00151B60" w:rsidRDefault="00151B60" w:rsidP="00151B60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5</w:t>
            </w:r>
          </w:p>
        </w:tc>
        <w:tc>
          <w:tcPr>
            <w:tcW w:w="3005" w:type="dxa"/>
          </w:tcPr>
          <w:p w:rsidR="00151B60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Opal Play – having lots of things to play with at break</w:t>
            </w:r>
            <w:r w:rsidR="0035453C">
              <w:rPr>
                <w:rFonts w:ascii="Comic Sans MS" w:hAnsi="Comic Sans MS"/>
                <w:sz w:val="18"/>
              </w:rPr>
              <w:t xml:space="preserve"> </w:t>
            </w:r>
            <w:bookmarkStart w:id="0" w:name="_GoBack"/>
            <w:bookmarkEnd w:id="0"/>
            <w:r>
              <w:rPr>
                <w:rFonts w:ascii="Comic Sans MS" w:hAnsi="Comic Sans MS"/>
                <w:sz w:val="18"/>
              </w:rPr>
              <w:t>times</w:t>
            </w:r>
          </w:p>
          <w:p w:rsidR="0002006F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Themed days or dress up days</w:t>
            </w:r>
          </w:p>
          <w:p w:rsidR="0002006F" w:rsidRPr="00151B60" w:rsidRDefault="0002006F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Everyone is kind and friendly</w:t>
            </w:r>
          </w:p>
        </w:tc>
        <w:tc>
          <w:tcPr>
            <w:tcW w:w="3006" w:type="dxa"/>
          </w:tcPr>
          <w:p w:rsidR="00151B60" w:rsidRDefault="0002006F" w:rsidP="0002006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More natural activities during play time for opal play</w:t>
            </w:r>
          </w:p>
          <w:p w:rsidR="0002006F" w:rsidRPr="00151B60" w:rsidRDefault="0002006F" w:rsidP="0002006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Unique clubs for Feel Good Friday</w:t>
            </w:r>
          </w:p>
        </w:tc>
      </w:tr>
      <w:tr w:rsidR="00151B60" w:rsidTr="00151B60">
        <w:tc>
          <w:tcPr>
            <w:tcW w:w="3005" w:type="dxa"/>
          </w:tcPr>
          <w:p w:rsidR="00151B60" w:rsidRPr="00151B60" w:rsidRDefault="00151B60" w:rsidP="00151B60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6</w:t>
            </w:r>
          </w:p>
        </w:tc>
        <w:tc>
          <w:tcPr>
            <w:tcW w:w="3005" w:type="dxa"/>
          </w:tcPr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Good amount of equipment</w:t>
            </w:r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Quiet area – stage</w:t>
            </w:r>
          </w:p>
          <w:p w:rsidR="00151B60" w:rsidRP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Showing kindness to each other</w:t>
            </w:r>
          </w:p>
        </w:tc>
        <w:tc>
          <w:tcPr>
            <w:tcW w:w="3006" w:type="dxa"/>
          </w:tcPr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Have a calm place to read/places to </w:t>
            </w:r>
            <w:proofErr w:type="gramStart"/>
            <w:r>
              <w:rPr>
                <w:rFonts w:ascii="Comic Sans MS" w:hAnsi="Comic Sans MS"/>
                <w:sz w:val="18"/>
              </w:rPr>
              <w:t>draw</w:t>
            </w:r>
            <w:proofErr w:type="gramEnd"/>
          </w:p>
          <w:p w:rsid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Chalking zone</w:t>
            </w:r>
          </w:p>
          <w:p w:rsidR="00151B60" w:rsidRPr="00151B60" w:rsidRDefault="00151B60" w:rsidP="00151B6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More obstacle courses outside. </w:t>
            </w:r>
          </w:p>
        </w:tc>
      </w:tr>
    </w:tbl>
    <w:p w:rsidR="006A0E2E" w:rsidRDefault="0035453C"/>
    <w:sectPr w:rsidR="006A0E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B60"/>
    <w:rsid w:val="0002006F"/>
    <w:rsid w:val="00151B60"/>
    <w:rsid w:val="0035453C"/>
    <w:rsid w:val="006769FE"/>
    <w:rsid w:val="00F6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541E9"/>
  <w15:chartTrackingRefBased/>
  <w15:docId w15:val="{C31F5597-B69A-4C3F-9077-F5BB885A8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1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48EC6542</Template>
  <TotalTime>14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RWilliams</dc:creator>
  <cp:keywords/>
  <dc:description/>
  <cp:lastModifiedBy>RWilliams</cp:lastModifiedBy>
  <cp:revision>3</cp:revision>
  <dcterms:created xsi:type="dcterms:W3CDTF">2024-11-25T14:04:00Z</dcterms:created>
  <dcterms:modified xsi:type="dcterms:W3CDTF">2024-11-25T15:55:00Z</dcterms:modified>
</cp:coreProperties>
</file>