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88"/>
        <w:gridCol w:w="850"/>
        <w:gridCol w:w="1847"/>
        <w:gridCol w:w="1440"/>
        <w:gridCol w:w="1141"/>
        <w:gridCol w:w="1418"/>
        <w:gridCol w:w="51"/>
        <w:gridCol w:w="1366"/>
        <w:gridCol w:w="1154"/>
      </w:tblGrid>
      <w:tr w:rsidR="001B5E20">
        <w:trPr>
          <w:trHeight w:val="2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Default="001B5E20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Default="000413C5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Date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Default="000413C5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English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Default="000413C5">
            <w:pPr>
              <w:pStyle w:val="Body"/>
              <w:spacing w:after="0" w:line="240" w:lineRule="auto"/>
            </w:pPr>
            <w:proofErr w:type="spellStart"/>
            <w:r>
              <w:rPr>
                <w:rFonts w:ascii="Comic Sans MS" w:hAnsi="Comic Sans MS"/>
                <w:sz w:val="14"/>
                <w:szCs w:val="14"/>
                <w:lang w:val="en-US"/>
              </w:rPr>
              <w:t>Maths</w:t>
            </w:r>
            <w:proofErr w:type="spellEnd"/>
          </w:p>
        </w:tc>
        <w:tc>
          <w:tcPr>
            <w:tcW w:w="51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Default="000413C5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Theme</w:t>
            </w:r>
          </w:p>
        </w:tc>
      </w:tr>
      <w:tr w:rsidR="00F95868" w:rsidTr="00014BFA">
        <w:trPr>
          <w:trHeight w:val="1010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F95868" w:rsidRDefault="00075154" w:rsidP="00D56A0E">
            <w:pPr>
              <w:pStyle w:val="Body"/>
              <w:spacing w:after="0" w:line="240" w:lineRule="auto"/>
              <w:ind w:left="113" w:right="113"/>
              <w:jc w:val="center"/>
            </w:pPr>
            <w:r w:rsidRPr="00075154">
              <w:rPr>
                <w:rFonts w:ascii="Comic Sans MS" w:eastAsia="Comic Sans MS" w:hAnsi="Comic Sans MS" w:cs="Comic Sans MS"/>
                <w:sz w:val="20"/>
                <w:szCs w:val="12"/>
                <w:lang w:val="en-US"/>
              </w:rPr>
              <w:t>Why does the Statutes fair come to Burton every year?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4302AB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2.9.24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0C58D5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 w:rsidRPr="000C58D5">
              <w:rPr>
                <w:rFonts w:ascii="Comic Sans MS" w:hAnsi="Comic Sans MS"/>
                <w:sz w:val="14"/>
              </w:rPr>
              <w:t xml:space="preserve">The noisy paint box </w:t>
            </w:r>
            <w:r w:rsidR="0052606B">
              <w:rPr>
                <w:rFonts w:ascii="Comic Sans MS" w:hAnsi="Comic Sans MS"/>
                <w:sz w:val="14"/>
              </w:rPr>
              <w:t>book fortnight</w:t>
            </w:r>
          </w:p>
          <w:p w:rsidR="00994356" w:rsidRDefault="00994356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</w:p>
          <w:p w:rsidR="00994356" w:rsidRPr="000C58D5" w:rsidRDefault="00994356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proofErr w:type="spellStart"/>
            <w:r>
              <w:rPr>
                <w:rFonts w:ascii="Comic Sans MS" w:hAnsi="Comic Sans MS"/>
                <w:sz w:val="14"/>
              </w:rPr>
              <w:t>Grammarsaurus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F9586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Number &amp; Place </w:t>
            </w:r>
            <w:r w:rsidR="00B8011F">
              <w:rPr>
                <w:rFonts w:ascii="Comic Sans MS" w:hAnsi="Comic Sans MS"/>
                <w:sz w:val="14"/>
                <w:szCs w:val="14"/>
                <w:lang w:val="en-US"/>
              </w:rPr>
              <w:t xml:space="preserve">Value 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Science</w:t>
            </w:r>
          </w:p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F95868" w:rsidRDefault="00B8011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Living things and their habitats </w:t>
            </w:r>
          </w:p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F95868" w:rsidRDefault="00F95868" w:rsidP="002A293F">
            <w:pPr>
              <w:pStyle w:val="Body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F95868" w:rsidRDefault="00F95868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Topic - History</w:t>
            </w:r>
          </w:p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F95868" w:rsidRDefault="00075154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Local study – Statutes fair</w:t>
            </w:r>
          </w:p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  <w:p w:rsidR="00F95868" w:rsidRDefault="00F95868">
            <w:pPr>
              <w:pStyle w:val="Body"/>
              <w:spacing w:after="0" w:line="240" w:lineRule="auto"/>
            </w:pP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RE</w:t>
            </w:r>
          </w:p>
          <w:p w:rsidR="00460A0E" w:rsidRDefault="00460A0E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</w:p>
          <w:p w:rsidR="00460A0E" w:rsidRPr="00460A0E" w:rsidRDefault="00460A0E" w:rsidP="00460A0E">
            <w:pPr>
              <w:rPr>
                <w:rFonts w:ascii="Comic Sans MS" w:hAnsi="Comic Sans MS"/>
                <w:sz w:val="12"/>
                <w:szCs w:val="22"/>
              </w:rPr>
            </w:pPr>
            <w:r w:rsidRPr="00460A0E">
              <w:rPr>
                <w:rFonts w:ascii="Comic Sans MS" w:hAnsi="Comic Sans MS"/>
                <w:sz w:val="14"/>
              </w:rPr>
              <w:t>CREATION</w:t>
            </w:r>
          </w:p>
          <w:p w:rsidR="00460A0E" w:rsidRPr="00460A0E" w:rsidRDefault="00460A0E" w:rsidP="00460A0E">
            <w:pPr>
              <w:rPr>
                <w:rFonts w:ascii="Comic Sans MS" w:hAnsi="Comic Sans MS"/>
                <w:sz w:val="14"/>
              </w:rPr>
            </w:pPr>
            <w:r w:rsidRPr="00460A0E">
              <w:rPr>
                <w:rFonts w:ascii="Comic Sans MS" w:hAnsi="Comic Sans MS"/>
                <w:sz w:val="14"/>
              </w:rPr>
              <w:t>UC: 1.2 Who made the world?</w:t>
            </w:r>
          </w:p>
          <w:p w:rsidR="00460A0E" w:rsidRDefault="00460A0E">
            <w:pPr>
              <w:pStyle w:val="Body"/>
              <w:spacing w:after="0" w:line="240" w:lineRule="auto"/>
            </w:pPr>
          </w:p>
        </w:tc>
      </w:tr>
      <w:tr w:rsidR="00F95868" w:rsidTr="00014BFA">
        <w:trPr>
          <w:trHeight w:val="10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F95868" w:rsidRDefault="00F95868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4302AB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9.9.24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0C58D5" w:rsidP="00B8011F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 w:rsidRPr="000C58D5">
              <w:rPr>
                <w:rFonts w:ascii="Comic Sans MS" w:hAnsi="Comic Sans MS"/>
                <w:sz w:val="14"/>
              </w:rPr>
              <w:t>The noisy paint box</w:t>
            </w:r>
            <w:r w:rsidR="0052606B">
              <w:rPr>
                <w:rFonts w:ascii="Comic Sans MS" w:hAnsi="Comic Sans MS"/>
                <w:sz w:val="14"/>
              </w:rPr>
              <w:t xml:space="preserve"> book fortnight</w:t>
            </w:r>
          </w:p>
          <w:p w:rsidR="00994356" w:rsidRDefault="00994356" w:rsidP="00B8011F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</w:p>
          <w:p w:rsidR="00994356" w:rsidRPr="000C58D5" w:rsidRDefault="00994356" w:rsidP="00B8011F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proofErr w:type="spellStart"/>
            <w:r>
              <w:rPr>
                <w:rFonts w:ascii="Comic Sans MS" w:hAnsi="Comic Sans MS"/>
                <w:sz w:val="14"/>
              </w:rPr>
              <w:t>Grammarsaurus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B8011F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Number &amp; Place Value 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Default="00F95868"/>
        </w:tc>
        <w:tc>
          <w:tcPr>
            <w:tcW w:w="2835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Default="00F95868"/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Default="00F95868"/>
        </w:tc>
      </w:tr>
      <w:tr w:rsidR="00F95868" w:rsidTr="00014BFA">
        <w:trPr>
          <w:trHeight w:val="10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F95868" w:rsidRDefault="00F95868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4302AB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16.9.24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0C58D5">
            <w:pPr>
              <w:pStyle w:val="Body"/>
              <w:spacing w:after="0" w:line="240" w:lineRule="auto"/>
            </w:pPr>
            <w:proofErr w:type="spellStart"/>
            <w:r>
              <w:rPr>
                <w:rFonts w:ascii="Comic Sans MS" w:hAnsi="Comic Sans MS"/>
                <w:sz w:val="14"/>
              </w:rPr>
              <w:t>Grammarsaurus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B8011F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Number &amp; Place Value 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Default="00F95868"/>
        </w:tc>
        <w:tc>
          <w:tcPr>
            <w:tcW w:w="283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Default="00F95868"/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Default="00F95868"/>
        </w:tc>
      </w:tr>
      <w:tr w:rsidR="00014BFA" w:rsidTr="00014BFA">
        <w:trPr>
          <w:trHeight w:val="10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014BFA" w:rsidRDefault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23.9.24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5E370F" w:rsidRDefault="00014BFA">
            <w:pPr>
              <w:pStyle w:val="Body"/>
              <w:spacing w:after="0" w:line="240" w:lineRule="auto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  <w:sz w:val="14"/>
              </w:rPr>
              <w:t>Grammarsaurus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FF46D3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Number &amp; Place Value 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Art</w:t>
            </w:r>
          </w:p>
          <w:p w:rsidR="00014BFA" w:rsidRDefault="00014BFA" w:rsidP="00355D3C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  <w:p w:rsidR="001E6F7C" w:rsidRPr="00944D8C" w:rsidRDefault="001E6F7C" w:rsidP="00355D3C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Explore and draw</w:t>
            </w: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PE</w:t>
            </w: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See timetable.</w:t>
            </w: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Music</w:t>
            </w:r>
          </w:p>
          <w:p w:rsidR="00014BFA" w:rsidRPr="008C01EC" w:rsidRDefault="00014BFA">
            <w:pPr>
              <w:pStyle w:val="Body"/>
              <w:spacing w:after="0" w:line="240" w:lineRule="auto"/>
            </w:pPr>
            <w:r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  <w:t>Pulse, rhythm and pitch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Computing</w:t>
            </w: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  <w:lang w:val="en-US"/>
              </w:rPr>
            </w:pP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E-safety</w:t>
            </w: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Computing systems and networks – IT around us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PSHE</w:t>
            </w: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Me and my School</w:t>
            </w:r>
          </w:p>
          <w:p w:rsidR="00014BFA" w:rsidRDefault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Black History Month</w:t>
            </w:r>
          </w:p>
        </w:tc>
      </w:tr>
      <w:tr w:rsidR="00014BFA" w:rsidTr="00014BFA">
        <w:trPr>
          <w:trHeight w:val="10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014BFA" w:rsidRDefault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>
            <w:pPr>
              <w:pStyle w:val="Body"/>
              <w:spacing w:after="0" w:line="240" w:lineRule="auto"/>
              <w:jc w:val="both"/>
            </w:pPr>
            <w:r>
              <w:rPr>
                <w:rFonts w:ascii="Comic Sans MS" w:hAnsi="Comic Sans MS"/>
                <w:sz w:val="14"/>
                <w:szCs w:val="14"/>
              </w:rPr>
              <w:t>30.9.24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B94338" w:rsidRDefault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The Day the Crayons Quit - Letter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Addition &amp; Subtraction 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  <w:tc>
          <w:tcPr>
            <w:tcW w:w="13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  <w:tc>
          <w:tcPr>
            <w:tcW w:w="11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</w:tr>
      <w:tr w:rsidR="00014BFA" w:rsidTr="00014BFA">
        <w:trPr>
          <w:trHeight w:val="2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014BFA" w:rsidRDefault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7.10.24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B94338" w:rsidRDefault="00014BFA" w:rsidP="00994356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The Day the Crayons Quit - Letter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>
            <w:pPr>
              <w:pStyle w:val="Body"/>
              <w:spacing w:after="0" w:line="240" w:lineRule="auto"/>
            </w:pPr>
            <w:r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  <w:t xml:space="preserve">Addition &amp; </w:t>
            </w: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Subtraction 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  <w:tc>
          <w:tcPr>
            <w:tcW w:w="13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  <w:tc>
          <w:tcPr>
            <w:tcW w:w="11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</w:tr>
      <w:tr w:rsidR="00014BFA" w:rsidTr="00014BFA">
        <w:trPr>
          <w:trHeight w:val="865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014BFA" w:rsidRDefault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14.10.24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B94338" w:rsidRDefault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The Day the Crayons Quit - Letter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Addition &amp; Subtraction 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Pr="00014BFA" w:rsidRDefault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>Nursery rhymes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 xml:space="preserve">Poetry </w:t>
            </w:r>
          </w:p>
          <w:p w:rsidR="00C40AC7" w:rsidRDefault="00C40AC7">
            <w:pPr>
              <w:rPr>
                <w:rFonts w:ascii="Comic Sans MS" w:hAnsi="Comic Sans MS"/>
                <w:sz w:val="14"/>
                <w:u w:val="single"/>
              </w:rPr>
            </w:pPr>
          </w:p>
          <w:p w:rsidR="00C40AC7" w:rsidRPr="00C40AC7" w:rsidRDefault="00C40AC7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The morning rush – John Foster</w:t>
            </w:r>
          </w:p>
        </w:tc>
      </w:tr>
      <w:tr w:rsidR="00014BFA" w:rsidTr="00014BFA">
        <w:trPr>
          <w:trHeight w:val="988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014BFA" w:rsidRDefault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014BFA" w:rsidRDefault="00014BFA">
            <w:r>
              <w:rPr>
                <w:rFonts w:ascii="Comic Sans MS" w:hAnsi="Comic Sans MS"/>
                <w:sz w:val="14"/>
                <w:szCs w:val="14"/>
              </w:rPr>
              <w:t>21.10.24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Pr="00B94338" w:rsidRDefault="00014BFA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The Day the Crayons Quit - Letter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Pr="00FF46D3" w:rsidRDefault="00014BFA">
            <w:pPr>
              <w:rPr>
                <w:rFonts w:ascii="Comic Sans MS" w:hAnsi="Comic Sans MS"/>
              </w:rPr>
            </w:pPr>
            <w:r w:rsidRPr="00FF46D3">
              <w:rPr>
                <w:rFonts w:ascii="Comic Sans MS" w:hAnsi="Comic Sans MS"/>
                <w:sz w:val="14"/>
              </w:rPr>
              <w:t>Addition &amp; Subtraction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  <w:tc>
          <w:tcPr>
            <w:tcW w:w="13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  <w:tc>
          <w:tcPr>
            <w:tcW w:w="11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/>
        </w:tc>
      </w:tr>
      <w:tr w:rsidR="00F95868" w:rsidTr="00014BFA">
        <w:trPr>
          <w:trHeight w:val="1294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F95868" w:rsidRDefault="003B6E28">
            <w:pPr>
              <w:pStyle w:val="Body"/>
              <w:spacing w:after="0" w:line="240" w:lineRule="auto"/>
              <w:ind w:left="113" w:right="113"/>
              <w:jc w:val="center"/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What can we see from space?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4302AB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4.11.24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82008B" w:rsidRDefault="00D90610">
            <w:pPr>
              <w:pStyle w:val="Body"/>
              <w:spacing w:after="0" w:line="240" w:lineRule="auto"/>
              <w:rPr>
                <w:rFonts w:ascii="Comic Sans MS" w:hAnsi="Comic Sans MS"/>
              </w:rPr>
            </w:pPr>
            <w:r w:rsidRPr="0082008B">
              <w:rPr>
                <w:rFonts w:ascii="Comic Sans MS" w:hAnsi="Comic Sans MS"/>
                <w:sz w:val="14"/>
              </w:rPr>
              <w:t xml:space="preserve">The </w:t>
            </w:r>
            <w:proofErr w:type="spellStart"/>
            <w:r w:rsidRPr="0082008B">
              <w:rPr>
                <w:rFonts w:ascii="Comic Sans MS" w:hAnsi="Comic Sans MS"/>
                <w:sz w:val="14"/>
              </w:rPr>
              <w:t>Smeds</w:t>
            </w:r>
            <w:proofErr w:type="spellEnd"/>
            <w:r w:rsidRPr="0082008B">
              <w:rPr>
                <w:rFonts w:ascii="Comic Sans MS" w:hAnsi="Comic Sans MS"/>
                <w:sz w:val="14"/>
              </w:rPr>
              <w:t xml:space="preserve"> and the </w:t>
            </w:r>
            <w:proofErr w:type="spellStart"/>
            <w:r w:rsidRPr="0082008B">
              <w:rPr>
                <w:rFonts w:ascii="Comic Sans MS" w:hAnsi="Comic Sans MS"/>
                <w:sz w:val="14"/>
              </w:rPr>
              <w:t>Smoos</w:t>
            </w:r>
            <w:proofErr w:type="spellEnd"/>
            <w:r w:rsidR="00B94338">
              <w:rPr>
                <w:rFonts w:ascii="Comic Sans MS" w:hAnsi="Comic Sans MS"/>
                <w:sz w:val="14"/>
              </w:rPr>
              <w:t xml:space="preserve"> - Narrative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F95868" w:rsidP="00FF46D3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Addition &amp; Subtraction</w:t>
            </w:r>
            <w:r w:rsidR="008772DF">
              <w:rPr>
                <w:rFonts w:ascii="Comic Sans MS" w:hAnsi="Comic Sans MS"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Science</w:t>
            </w:r>
          </w:p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F95868" w:rsidRDefault="00B8011F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Animals, including humans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Topic - Geography</w:t>
            </w:r>
          </w:p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F95868" w:rsidRDefault="00B8011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Around the world (continents and oceans)</w:t>
            </w:r>
            <w:r w:rsidR="00F95868">
              <w:rPr>
                <w:rFonts w:ascii="Comic Sans MS" w:hAnsi="Comic Sans MS"/>
                <w:sz w:val="14"/>
                <w:szCs w:val="14"/>
                <w:lang w:val="en-US"/>
              </w:rPr>
              <w:t>.</w:t>
            </w:r>
          </w:p>
          <w:p w:rsidR="00F95868" w:rsidRDefault="00F95868">
            <w:pPr>
              <w:pStyle w:val="Body"/>
              <w:spacing w:after="0" w:line="240" w:lineRule="auto"/>
            </w:pPr>
          </w:p>
          <w:p w:rsidR="00F95868" w:rsidRDefault="00F95868">
            <w:pPr>
              <w:pStyle w:val="Body"/>
              <w:spacing w:after="0" w:line="240" w:lineRule="auto"/>
            </w:pPr>
          </w:p>
          <w:p w:rsidR="00F95868" w:rsidRDefault="00F95868" w:rsidP="00B8011F">
            <w:pPr>
              <w:pStyle w:val="Body"/>
              <w:spacing w:after="0" w:line="240" w:lineRule="auto"/>
            </w:pP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RE</w:t>
            </w:r>
          </w:p>
          <w:p w:rsidR="00F9586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460A0E" w:rsidRPr="00B8011F" w:rsidRDefault="00460A0E" w:rsidP="00460A0E">
            <w:pPr>
              <w:rPr>
                <w:rFonts w:ascii="Comic Sans MS" w:hAnsi="Comic Sans MS"/>
                <w:sz w:val="12"/>
                <w:szCs w:val="14"/>
              </w:rPr>
            </w:pPr>
            <w:r w:rsidRPr="00B8011F">
              <w:rPr>
                <w:rFonts w:ascii="Comic Sans MS" w:hAnsi="Comic Sans MS"/>
                <w:sz w:val="12"/>
                <w:szCs w:val="14"/>
              </w:rPr>
              <w:t>INCARNATION</w:t>
            </w:r>
          </w:p>
          <w:p w:rsidR="00460A0E" w:rsidRDefault="00460A0E" w:rsidP="00460A0E">
            <w:pPr>
              <w:pStyle w:val="Body"/>
              <w:spacing w:after="0" w:line="240" w:lineRule="auto"/>
            </w:pPr>
            <w:r w:rsidRPr="00460A0E">
              <w:rPr>
                <w:rFonts w:ascii="Comic Sans MS" w:hAnsi="Comic Sans MS"/>
                <w:color w:val="auto"/>
                <w:sz w:val="14"/>
                <w:szCs w:val="14"/>
              </w:rPr>
              <w:t>UC: 1.3 Why does Christmas matter to Christians?</w:t>
            </w:r>
          </w:p>
        </w:tc>
      </w:tr>
      <w:tr w:rsidR="00F95868" w:rsidTr="00014BFA">
        <w:trPr>
          <w:trHeight w:val="14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F95868" w:rsidRDefault="00F95868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4302AB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11.11.24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82008B">
            <w:pPr>
              <w:pStyle w:val="Body"/>
              <w:spacing w:after="0" w:line="240" w:lineRule="auto"/>
            </w:pPr>
            <w:r w:rsidRPr="0082008B">
              <w:rPr>
                <w:rFonts w:ascii="Comic Sans MS" w:hAnsi="Comic Sans MS"/>
                <w:sz w:val="14"/>
              </w:rPr>
              <w:t xml:space="preserve">The </w:t>
            </w:r>
            <w:proofErr w:type="spellStart"/>
            <w:r w:rsidRPr="0082008B">
              <w:rPr>
                <w:rFonts w:ascii="Comic Sans MS" w:hAnsi="Comic Sans MS"/>
                <w:sz w:val="14"/>
              </w:rPr>
              <w:t>Smeds</w:t>
            </w:r>
            <w:proofErr w:type="spellEnd"/>
            <w:r w:rsidRPr="0082008B">
              <w:rPr>
                <w:rFonts w:ascii="Comic Sans MS" w:hAnsi="Comic Sans MS"/>
                <w:sz w:val="14"/>
              </w:rPr>
              <w:t xml:space="preserve"> and the </w:t>
            </w:r>
            <w:proofErr w:type="spellStart"/>
            <w:r w:rsidRPr="0082008B">
              <w:rPr>
                <w:rFonts w:ascii="Comic Sans MS" w:hAnsi="Comic Sans MS"/>
                <w:sz w:val="14"/>
              </w:rPr>
              <w:t>Smoos</w:t>
            </w:r>
            <w:proofErr w:type="spellEnd"/>
            <w:r w:rsidR="00B94338">
              <w:rPr>
                <w:rFonts w:ascii="Comic Sans MS" w:hAnsi="Comic Sans MS"/>
                <w:sz w:val="14"/>
              </w:rPr>
              <w:t xml:space="preserve"> - Narrative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Default="008772DF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Shape</w:t>
            </w:r>
            <w:r w:rsidR="00B8011F">
              <w:rPr>
                <w:rFonts w:ascii="Comic Sans MS" w:hAnsi="Comic Sans MS"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Default="00F95868"/>
        </w:tc>
        <w:tc>
          <w:tcPr>
            <w:tcW w:w="2835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Default="00F95868"/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Default="00F95868"/>
        </w:tc>
      </w:tr>
      <w:tr w:rsidR="0082008B" w:rsidTr="00014BFA">
        <w:trPr>
          <w:trHeight w:val="1597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82008B" w:rsidRDefault="0082008B" w:rsidP="0082008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2008B" w:rsidRDefault="004302AB" w:rsidP="0082008B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18.11.24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2008B" w:rsidRPr="0082008B" w:rsidRDefault="00D90610" w:rsidP="0082008B">
            <w:pPr>
              <w:pStyle w:val="Body"/>
              <w:spacing w:after="0" w:line="240" w:lineRule="auto"/>
              <w:rPr>
                <w:rFonts w:ascii="Comic Sans MS" w:hAnsi="Comic Sans MS"/>
              </w:rPr>
            </w:pPr>
            <w:r w:rsidRPr="0082008B">
              <w:rPr>
                <w:rFonts w:ascii="Comic Sans MS" w:hAnsi="Comic Sans MS"/>
                <w:sz w:val="14"/>
              </w:rPr>
              <w:t xml:space="preserve">The </w:t>
            </w:r>
            <w:proofErr w:type="spellStart"/>
            <w:r w:rsidRPr="0082008B">
              <w:rPr>
                <w:rFonts w:ascii="Comic Sans MS" w:hAnsi="Comic Sans MS"/>
                <w:sz w:val="14"/>
              </w:rPr>
              <w:t>Smeds</w:t>
            </w:r>
            <w:proofErr w:type="spellEnd"/>
            <w:r w:rsidRPr="0082008B">
              <w:rPr>
                <w:rFonts w:ascii="Comic Sans MS" w:hAnsi="Comic Sans MS"/>
                <w:sz w:val="14"/>
              </w:rPr>
              <w:t xml:space="preserve"> and the </w:t>
            </w:r>
            <w:proofErr w:type="spellStart"/>
            <w:r w:rsidRPr="0082008B">
              <w:rPr>
                <w:rFonts w:ascii="Comic Sans MS" w:hAnsi="Comic Sans MS"/>
                <w:sz w:val="14"/>
              </w:rPr>
              <w:t>Smoos</w:t>
            </w:r>
            <w:proofErr w:type="spellEnd"/>
            <w:r>
              <w:rPr>
                <w:rFonts w:ascii="Comic Sans MS" w:hAnsi="Comic Sans MS"/>
                <w:sz w:val="14"/>
              </w:rPr>
              <w:t xml:space="preserve"> - Narrative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2008B" w:rsidRDefault="0082008B" w:rsidP="0082008B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Shape 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8B" w:rsidRDefault="0082008B" w:rsidP="0082008B"/>
        </w:tc>
        <w:tc>
          <w:tcPr>
            <w:tcW w:w="283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8B" w:rsidRDefault="0082008B" w:rsidP="0082008B"/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8B" w:rsidRDefault="0082008B" w:rsidP="0082008B"/>
        </w:tc>
      </w:tr>
      <w:tr w:rsidR="0082008B" w:rsidTr="00014BFA">
        <w:trPr>
          <w:trHeight w:val="12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82008B" w:rsidRDefault="0082008B" w:rsidP="0082008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2008B" w:rsidRDefault="004302AB" w:rsidP="0082008B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25.11.24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2008B" w:rsidRDefault="0082008B" w:rsidP="0082008B">
            <w:pPr>
              <w:pStyle w:val="Body"/>
              <w:spacing w:after="0" w:line="240" w:lineRule="auto"/>
            </w:pPr>
            <w:r w:rsidRPr="0082008B">
              <w:rPr>
                <w:rFonts w:ascii="Comic Sans MS" w:hAnsi="Comic Sans MS"/>
                <w:sz w:val="14"/>
              </w:rPr>
              <w:t xml:space="preserve">The </w:t>
            </w:r>
            <w:proofErr w:type="spellStart"/>
            <w:r w:rsidRPr="0082008B">
              <w:rPr>
                <w:rFonts w:ascii="Comic Sans MS" w:hAnsi="Comic Sans MS"/>
                <w:sz w:val="14"/>
              </w:rPr>
              <w:t>Smeds</w:t>
            </w:r>
            <w:proofErr w:type="spellEnd"/>
            <w:r w:rsidRPr="0082008B">
              <w:rPr>
                <w:rFonts w:ascii="Comic Sans MS" w:hAnsi="Comic Sans MS"/>
                <w:sz w:val="14"/>
              </w:rPr>
              <w:t xml:space="preserve"> and the </w:t>
            </w:r>
            <w:proofErr w:type="spellStart"/>
            <w:r w:rsidRPr="0082008B">
              <w:rPr>
                <w:rFonts w:ascii="Comic Sans MS" w:hAnsi="Comic Sans MS"/>
                <w:sz w:val="14"/>
              </w:rPr>
              <w:t>Smoos</w:t>
            </w:r>
            <w:proofErr w:type="spellEnd"/>
            <w:r>
              <w:rPr>
                <w:rFonts w:ascii="Comic Sans MS" w:hAnsi="Comic Sans MS"/>
                <w:sz w:val="14"/>
              </w:rPr>
              <w:t xml:space="preserve"> - Narrative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2008B" w:rsidRDefault="0082008B" w:rsidP="0082008B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Shape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DT</w:t>
            </w:r>
          </w:p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82008B" w:rsidRPr="003B6E28" w:rsidRDefault="0082008B" w:rsidP="0082008B">
            <w:pPr>
              <w:pStyle w:val="Body"/>
              <w:spacing w:after="0" w:line="240" w:lineRule="auto"/>
              <w:rPr>
                <w:rFonts w:ascii="Comic Sans MS" w:hAnsi="Comic Sans MS"/>
              </w:rPr>
            </w:pPr>
            <w:proofErr w:type="spellStart"/>
            <w:r w:rsidRPr="003B6E28">
              <w:rPr>
                <w:rFonts w:ascii="Comic Sans MS" w:hAnsi="Comic Sans MS"/>
                <w:sz w:val="14"/>
              </w:rPr>
              <w:t>Phunky</w:t>
            </w:r>
            <w:proofErr w:type="spellEnd"/>
            <w:r w:rsidRPr="003B6E28">
              <w:rPr>
                <w:rFonts w:ascii="Comic Sans MS" w:hAnsi="Comic Sans MS"/>
                <w:sz w:val="14"/>
              </w:rPr>
              <w:t xml:space="preserve"> foods – porridge/breakfast</w:t>
            </w: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PE</w:t>
            </w:r>
          </w:p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See timetable</w:t>
            </w:r>
          </w:p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color w:val="00B050"/>
                <w:sz w:val="14"/>
                <w:szCs w:val="14"/>
                <w:u w:color="00B050"/>
                <w:lang w:val="en-US"/>
              </w:rPr>
            </w:pPr>
          </w:p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color w:val="00B050"/>
                <w:sz w:val="14"/>
                <w:szCs w:val="14"/>
                <w:u w:color="00B050"/>
                <w:lang w:val="en-US"/>
              </w:rPr>
            </w:pPr>
          </w:p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Music</w:t>
            </w:r>
          </w:p>
          <w:p w:rsidR="0082008B" w:rsidRPr="008C01EC" w:rsidRDefault="0082008B" w:rsidP="0082008B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 w:rsidRPr="008C01EC">
              <w:rPr>
                <w:rFonts w:ascii="Comic Sans MS" w:hAnsi="Comic Sans MS"/>
                <w:sz w:val="14"/>
              </w:rPr>
              <w:t xml:space="preserve">Playing </w:t>
            </w:r>
            <w:r>
              <w:rPr>
                <w:rFonts w:ascii="Comic Sans MS" w:hAnsi="Comic Sans MS"/>
                <w:sz w:val="14"/>
              </w:rPr>
              <w:t>in an orchestra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Computing</w:t>
            </w:r>
          </w:p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  <w:lang w:val="en-US"/>
              </w:rPr>
            </w:pPr>
          </w:p>
          <w:p w:rsidR="0082008B" w:rsidRDefault="0082008B" w:rsidP="0082008B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Data and information - Pictograms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PSHE</w:t>
            </w:r>
          </w:p>
          <w:p w:rsidR="0082008B" w:rsidRDefault="0082008B" w:rsidP="0082008B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82008B" w:rsidRDefault="0082008B" w:rsidP="0082008B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Me and my relationships</w:t>
            </w:r>
          </w:p>
        </w:tc>
      </w:tr>
      <w:tr w:rsidR="00B94338" w:rsidTr="00014BFA">
        <w:trPr>
          <w:trHeight w:val="16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B94338" w:rsidRDefault="00B94338" w:rsidP="00B94338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Default="00B94338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2.12.24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Pr="0082008B" w:rsidRDefault="00B94338" w:rsidP="00B94338">
            <w:pPr>
              <w:pStyle w:val="Body"/>
              <w:spacing w:after="0" w:line="240" w:lineRule="auto"/>
              <w:rPr>
                <w:rFonts w:ascii="Comic Sans MS" w:hAnsi="Comic Sans MS"/>
              </w:rPr>
            </w:pPr>
            <w:r w:rsidRPr="0082008B">
              <w:rPr>
                <w:rFonts w:ascii="Comic Sans MS" w:hAnsi="Comic Sans MS"/>
                <w:sz w:val="14"/>
              </w:rPr>
              <w:t>Instructions – how to decorate a Christmas tree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Default="00B94338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Money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4338" w:rsidRDefault="00B94338" w:rsidP="00B94338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4338" w:rsidRDefault="00B94338" w:rsidP="00B94338"/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4338" w:rsidRDefault="00B94338" w:rsidP="00B94338"/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4338" w:rsidRDefault="00B94338" w:rsidP="00B94338"/>
        </w:tc>
      </w:tr>
      <w:tr w:rsidR="00014BFA" w:rsidTr="00014BFA">
        <w:trPr>
          <w:trHeight w:val="16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9.12.24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82008B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</w:rPr>
            </w:pPr>
            <w:r w:rsidRPr="0082008B">
              <w:rPr>
                <w:rFonts w:ascii="Comic Sans MS" w:hAnsi="Comic Sans MS"/>
                <w:sz w:val="14"/>
              </w:rPr>
              <w:t>Instructions – how to decorate a Christmas tree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  <w:t>Money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Pr="00014BFA" w:rsidRDefault="00014BFA" w:rsidP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>Nursery rhymes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 xml:space="preserve">Poetry </w:t>
            </w:r>
          </w:p>
          <w:p w:rsidR="00124BB6" w:rsidRDefault="00124BB6" w:rsidP="00014BFA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The Moon </w:t>
            </w:r>
          </w:p>
          <w:p w:rsidR="00124BB6" w:rsidRDefault="00124BB6" w:rsidP="00014BFA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By Robert </w:t>
            </w:r>
            <w:r w:rsidR="00F03020">
              <w:rPr>
                <w:rFonts w:ascii="Comic Sans MS" w:hAnsi="Comic Sans MS"/>
                <w:sz w:val="14"/>
              </w:rPr>
              <w:t>Louis Stevenson</w:t>
            </w:r>
          </w:p>
          <w:p w:rsidR="00C40AC7" w:rsidRPr="00C40AC7" w:rsidRDefault="00C40AC7" w:rsidP="00C40AC7">
            <w:pPr>
              <w:rPr>
                <w:rFonts w:ascii="Comic Sans MS" w:hAnsi="Comic Sans MS"/>
                <w:sz w:val="14"/>
              </w:rPr>
            </w:pPr>
          </w:p>
        </w:tc>
      </w:tr>
      <w:tr w:rsidR="00B94338" w:rsidTr="00014BFA">
        <w:trPr>
          <w:trHeight w:val="14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B94338" w:rsidRDefault="00B94338" w:rsidP="00B94338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Default="00B94338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16.12.24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Default="00B94338" w:rsidP="00B94338">
            <w:pPr>
              <w:pStyle w:val="Body"/>
              <w:spacing w:after="0" w:line="240" w:lineRule="auto"/>
            </w:pPr>
            <w:r w:rsidRPr="0082008B">
              <w:rPr>
                <w:rFonts w:ascii="Comic Sans MS" w:hAnsi="Comic Sans MS"/>
                <w:sz w:val="14"/>
              </w:rPr>
              <w:t>Instructions – how to decorate a Christmas tree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Pr="001E2350" w:rsidRDefault="00B94338" w:rsidP="00B94338">
            <w:pPr>
              <w:pStyle w:val="Body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4"/>
              </w:rPr>
              <w:t>Consolidation / revisit weaker areas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4338" w:rsidRDefault="00B94338" w:rsidP="00B94338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4338" w:rsidRDefault="00B94338" w:rsidP="00B94338"/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4338" w:rsidRDefault="00B94338" w:rsidP="00B94338"/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4338" w:rsidRDefault="00B94338" w:rsidP="00B94338"/>
        </w:tc>
      </w:tr>
      <w:tr w:rsidR="00B94338" w:rsidTr="00014BFA">
        <w:trPr>
          <w:trHeight w:val="3880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B94338" w:rsidRDefault="00B94338" w:rsidP="00B94338">
            <w:pPr>
              <w:pStyle w:val="Body"/>
              <w:spacing w:after="0" w:line="240" w:lineRule="auto"/>
              <w:ind w:left="113" w:right="113"/>
              <w:jc w:val="center"/>
            </w:pPr>
            <w:r>
              <w:rPr>
                <w:rFonts w:ascii="Comic Sans MS" w:hAnsi="Comic Sans MS"/>
                <w:lang w:val="en-US"/>
              </w:rPr>
              <w:t>Why was London burning?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Default="00B94338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6.1.25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Default="00B94338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Vlad and the Great Fire of London – Diary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Default="00B94338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Default="00B94338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Science</w:t>
            </w:r>
          </w:p>
          <w:p w:rsidR="00B94338" w:rsidRDefault="00B94338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B94338" w:rsidRPr="003B6E28" w:rsidRDefault="00B94338" w:rsidP="00B94338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Materials – identify and compare</w:t>
            </w:r>
          </w:p>
          <w:p w:rsidR="00B94338" w:rsidRDefault="00B94338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B94338" w:rsidRDefault="00B94338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color w:val="00B050"/>
                <w:sz w:val="14"/>
                <w:szCs w:val="14"/>
                <w:u w:color="00B050"/>
                <w:lang w:val="en-US"/>
              </w:rPr>
            </w:pPr>
          </w:p>
          <w:p w:rsidR="00B94338" w:rsidRDefault="00B94338" w:rsidP="00B94338">
            <w:pPr>
              <w:pStyle w:val="Body"/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Default="00B94338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History</w:t>
            </w:r>
          </w:p>
          <w:p w:rsidR="00B94338" w:rsidRDefault="00B94338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B94338" w:rsidRDefault="00B94338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Events beyond living memory – The Great Fire of London.</w:t>
            </w:r>
          </w:p>
          <w:p w:rsidR="00B94338" w:rsidRDefault="00B94338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B94338" w:rsidRDefault="00B94338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B94338" w:rsidRDefault="00B94338" w:rsidP="00B94338">
            <w:pPr>
              <w:pStyle w:val="Body"/>
              <w:spacing w:after="0" w:line="240" w:lineRule="auto"/>
            </w:pPr>
          </w:p>
        </w:tc>
        <w:tc>
          <w:tcPr>
            <w:tcW w:w="2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94338" w:rsidRDefault="00B94338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RE</w:t>
            </w:r>
          </w:p>
          <w:p w:rsidR="00B94338" w:rsidRDefault="00B94338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B94338" w:rsidRPr="003B6E28" w:rsidRDefault="00B94338" w:rsidP="00B94338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00460A0E">
              <w:rPr>
                <w:rFonts w:ascii="Comic Sans MS" w:hAnsi="Comic Sans MS"/>
                <w:sz w:val="14"/>
              </w:rPr>
              <w:t>AS: 1.2c Belonging to a group</w:t>
            </w:r>
          </w:p>
          <w:p w:rsidR="00B94338" w:rsidRPr="00460A0E" w:rsidRDefault="00B94338" w:rsidP="00B94338">
            <w:pPr>
              <w:rPr>
                <w:rFonts w:ascii="Comic Sans MS" w:hAnsi="Comic Sans MS"/>
                <w:sz w:val="14"/>
              </w:rPr>
            </w:pPr>
            <w:r w:rsidRPr="00460A0E">
              <w:rPr>
                <w:rFonts w:ascii="Comic Sans MS" w:hAnsi="Comic Sans MS"/>
                <w:sz w:val="14"/>
              </w:rPr>
              <w:t xml:space="preserve">Identify the importance for some people of belonging to a religion and recognize the difference this makes to their lives. </w:t>
            </w:r>
          </w:p>
          <w:p w:rsidR="00B94338" w:rsidRDefault="00B94338" w:rsidP="00B94338">
            <w:pPr>
              <w:pStyle w:val="Body"/>
              <w:spacing w:after="0" w:line="240" w:lineRule="auto"/>
            </w:pPr>
          </w:p>
        </w:tc>
      </w:tr>
      <w:tr w:rsidR="00014BFA" w:rsidTr="00014BFA">
        <w:trPr>
          <w:trHeight w:val="10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</w:tcPr>
          <w:p w:rsidR="00014BFA" w:rsidRDefault="00014BFA" w:rsidP="00B94338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13.1.25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Vlad and the Great Fire of London – Diary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Art</w:t>
            </w:r>
          </w:p>
          <w:p w:rsidR="00014BFA" w:rsidRPr="005B063F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</w:p>
          <w:p w:rsidR="00014BFA" w:rsidRDefault="00014BFA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Mono printing</w:t>
            </w: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PE</w:t>
            </w:r>
          </w:p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See timetable</w:t>
            </w:r>
          </w:p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Music</w:t>
            </w:r>
          </w:p>
          <w:p w:rsidR="00014BFA" w:rsidRPr="008C01EC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Inventing a musical story</w:t>
            </w:r>
          </w:p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B94338">
            <w:pPr>
              <w:pStyle w:val="Body"/>
              <w:spacing w:after="0" w:line="240" w:lineRule="auto"/>
            </w:pP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Computing</w:t>
            </w:r>
          </w:p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Creating media – Making music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PSHE</w:t>
            </w:r>
          </w:p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B9433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Me and my safety</w:t>
            </w:r>
          </w:p>
          <w:p w:rsidR="00014BFA" w:rsidRDefault="00014BFA" w:rsidP="00B94338">
            <w:pPr>
              <w:pStyle w:val="Body"/>
              <w:spacing w:after="0" w:line="240" w:lineRule="auto"/>
            </w:pPr>
          </w:p>
        </w:tc>
      </w:tr>
      <w:tr w:rsidR="00014BFA" w:rsidTr="00014BFA">
        <w:trPr>
          <w:trHeight w:val="12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</w:tcPr>
          <w:p w:rsidR="00014BFA" w:rsidRDefault="00014BFA" w:rsidP="00B94338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20.1.25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Vlad and the Great Fire of London – Non-chronological report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B94338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B94338"/>
        </w:tc>
        <w:tc>
          <w:tcPr>
            <w:tcW w:w="13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B94338"/>
        </w:tc>
        <w:tc>
          <w:tcPr>
            <w:tcW w:w="11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B94338"/>
        </w:tc>
      </w:tr>
      <w:tr w:rsidR="00014BFA" w:rsidTr="00014BFA">
        <w:trPr>
          <w:trHeight w:val="10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</w:tcPr>
          <w:p w:rsidR="00014BFA" w:rsidRDefault="00014BFA" w:rsidP="00B94338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27.1.25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Vlad and the Great Fire of London – Non-chronological report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B94338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B94338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B94338"/>
        </w:tc>
        <w:tc>
          <w:tcPr>
            <w:tcW w:w="13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B94338"/>
        </w:tc>
        <w:tc>
          <w:tcPr>
            <w:tcW w:w="11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B94338"/>
        </w:tc>
      </w:tr>
      <w:tr w:rsidR="00014BFA" w:rsidTr="00014BFA">
        <w:trPr>
          <w:trHeight w:val="10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3.2.25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Vlad and the Great Fire of London – Non-chronological report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Pr="00014BFA" w:rsidRDefault="00014BFA" w:rsidP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>Nursery rhymes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 xml:space="preserve">Poetry </w:t>
            </w:r>
          </w:p>
          <w:p w:rsidR="00C40AC7" w:rsidRDefault="00C40AC7" w:rsidP="00014BFA">
            <w:pPr>
              <w:rPr>
                <w:rFonts w:ascii="Comic Sans MS" w:hAnsi="Comic Sans MS"/>
                <w:sz w:val="14"/>
                <w:u w:val="single"/>
              </w:rPr>
            </w:pPr>
          </w:p>
          <w:p w:rsidR="00C40AC7" w:rsidRPr="00C40AC7" w:rsidRDefault="00C40AC7" w:rsidP="00014BFA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The Great Fire of London By Paul </w:t>
            </w:r>
            <w:proofErr w:type="spellStart"/>
            <w:r>
              <w:rPr>
                <w:rFonts w:ascii="Comic Sans MS" w:hAnsi="Comic Sans MS"/>
                <w:sz w:val="14"/>
              </w:rPr>
              <w:t>Perro</w:t>
            </w:r>
            <w:proofErr w:type="spellEnd"/>
          </w:p>
        </w:tc>
      </w:tr>
      <w:tr w:rsidR="00014BFA" w:rsidTr="00014BFA">
        <w:trPr>
          <w:trHeight w:val="831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10.2.25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82008B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Vlad and the Great Fire of London – Non-chronological report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2A293F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fr-FR"/>
              </w:rPr>
              <w:t>Multiplication &amp; Division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3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1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</w:tr>
      <w:tr w:rsidR="00014BFA" w:rsidTr="00014BFA">
        <w:trPr>
          <w:trHeight w:val="1010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014BFA" w:rsidRPr="003B6E28" w:rsidRDefault="00014BFA" w:rsidP="00014BFA">
            <w:pPr>
              <w:pStyle w:val="Body"/>
              <w:spacing w:after="0" w:line="240" w:lineRule="auto"/>
              <w:ind w:left="113" w:right="113"/>
              <w:jc w:val="center"/>
              <w:rPr>
                <w:rFonts w:ascii="Comic Sans MS" w:hAnsi="Comic Sans MS"/>
              </w:rPr>
            </w:pPr>
            <w:r w:rsidRPr="003B6E28">
              <w:rPr>
                <w:rFonts w:ascii="Comic Sans MS" w:hAnsi="Comic Sans MS"/>
                <w:sz w:val="20"/>
              </w:rPr>
              <w:t>Where would you prefer to live: Burton or Australia?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24.2.25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5213E7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 w:rsidRPr="005213E7">
              <w:rPr>
                <w:rFonts w:ascii="Comic Sans MS" w:hAnsi="Comic Sans MS"/>
                <w:sz w:val="14"/>
              </w:rPr>
              <w:t>Gorilla - Narrative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Fractions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Science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Living things and their habitats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</w:p>
          <w:p w:rsidR="00014BFA" w:rsidRPr="005C0F9F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- Compare local habitat to a world habitat?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 xml:space="preserve">Geography 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UK vs Australia</w:t>
            </w:r>
          </w:p>
          <w:p w:rsidR="00014BFA" w:rsidRDefault="00014BFA" w:rsidP="00014BFA">
            <w:pPr>
              <w:pStyle w:val="Body"/>
              <w:spacing w:after="0" w:line="240" w:lineRule="auto"/>
            </w:pP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RE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  <w:lang w:val="en-US"/>
              </w:rPr>
            </w:pPr>
          </w:p>
          <w:p w:rsidR="00014BFA" w:rsidRPr="00460A0E" w:rsidRDefault="00014BFA" w:rsidP="00014BFA">
            <w:pPr>
              <w:rPr>
                <w:rFonts w:ascii="Comic Sans MS" w:hAnsi="Comic Sans MS"/>
                <w:sz w:val="12"/>
                <w:szCs w:val="22"/>
              </w:rPr>
            </w:pPr>
            <w:r w:rsidRPr="00460A0E">
              <w:rPr>
                <w:rFonts w:ascii="Comic Sans MS" w:hAnsi="Comic Sans MS"/>
                <w:sz w:val="14"/>
              </w:rPr>
              <w:t>SALVATION</w:t>
            </w:r>
          </w:p>
          <w:p w:rsidR="00014BFA" w:rsidRPr="00460A0E" w:rsidRDefault="00014BFA" w:rsidP="00014BFA">
            <w:pPr>
              <w:rPr>
                <w:rFonts w:ascii="Comic Sans MS" w:hAnsi="Comic Sans MS"/>
                <w:sz w:val="14"/>
              </w:rPr>
            </w:pPr>
            <w:r w:rsidRPr="00460A0E">
              <w:rPr>
                <w:rFonts w:ascii="Comic Sans MS" w:hAnsi="Comic Sans MS"/>
                <w:sz w:val="14"/>
              </w:rPr>
              <w:t xml:space="preserve">UC 1.5 </w:t>
            </w:r>
          </w:p>
          <w:p w:rsidR="00014BFA" w:rsidRPr="00460A0E" w:rsidRDefault="00014BFA" w:rsidP="00014BFA">
            <w:pPr>
              <w:rPr>
                <w:rFonts w:ascii="Comic Sans MS" w:hAnsi="Comic Sans MS"/>
                <w:sz w:val="14"/>
              </w:rPr>
            </w:pPr>
            <w:r w:rsidRPr="00460A0E">
              <w:rPr>
                <w:rFonts w:ascii="Comic Sans MS" w:hAnsi="Comic Sans MS"/>
                <w:sz w:val="14"/>
              </w:rPr>
              <w:t xml:space="preserve">Why does Easter matter to Christians? (Digging Deeper). </w:t>
            </w:r>
          </w:p>
          <w:p w:rsidR="00014BFA" w:rsidRPr="00460A0E" w:rsidRDefault="00014BFA" w:rsidP="00014BFA">
            <w:pPr>
              <w:rPr>
                <w:rFonts w:ascii="Comic Sans MS" w:hAnsi="Comic Sans MS"/>
                <w:sz w:val="14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 </w:t>
            </w:r>
          </w:p>
        </w:tc>
      </w:tr>
      <w:tr w:rsidR="00014BFA" w:rsidTr="00014BFA">
        <w:trPr>
          <w:trHeight w:val="1010"/>
        </w:trPr>
        <w:tc>
          <w:tcPr>
            <w:tcW w:w="9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3.3.25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5213E7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 w:rsidRPr="005213E7">
              <w:rPr>
                <w:rFonts w:ascii="Comic Sans MS" w:hAnsi="Comic Sans MS"/>
                <w:sz w:val="14"/>
              </w:rPr>
              <w:t>Gorilla - Narrative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Fractions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2835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</w:tr>
      <w:tr w:rsidR="00014BFA" w:rsidTr="00014BFA">
        <w:trPr>
          <w:trHeight w:val="1010"/>
        </w:trPr>
        <w:tc>
          <w:tcPr>
            <w:tcW w:w="9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10.3.25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5213E7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 w:rsidRPr="005213E7">
              <w:rPr>
                <w:rFonts w:ascii="Comic Sans MS" w:hAnsi="Comic Sans MS"/>
                <w:sz w:val="14"/>
              </w:rPr>
              <w:t>Gorilla - Narrative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2A293F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Fractions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283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</w:tr>
      <w:tr w:rsidR="00014BFA" w:rsidTr="001E6F7C">
        <w:trPr>
          <w:trHeight w:val="1610"/>
        </w:trPr>
        <w:tc>
          <w:tcPr>
            <w:tcW w:w="9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17.3.25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095807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Shakespeare week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Time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DT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</w:p>
          <w:p w:rsidR="00014BFA" w:rsidRPr="003B6E28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</w:rPr>
            </w:pPr>
            <w:r w:rsidRPr="00EB2D19">
              <w:rPr>
                <w:rFonts w:ascii="Comic Sans MS" w:hAnsi="Comic Sans MS"/>
                <w:sz w:val="16"/>
              </w:rPr>
              <w:t>Sliders and levers</w:t>
            </w: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See timetable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Music</w:t>
            </w:r>
          </w:p>
          <w:p w:rsidR="00014BFA" w:rsidRPr="008C01EC" w:rsidRDefault="00014BFA" w:rsidP="00014BFA">
            <w:pPr>
              <w:pStyle w:val="Body"/>
              <w:spacing w:after="0" w:line="240" w:lineRule="auto"/>
            </w:pPr>
            <w:proofErr w:type="spellStart"/>
            <w:r>
              <w:rPr>
                <w:rFonts w:ascii="Comic Sans MS" w:hAnsi="Comic Sans MS"/>
                <w:sz w:val="14"/>
                <w:szCs w:val="14"/>
                <w:lang w:val="en-US"/>
              </w:rPr>
              <w:t>Recognising</w:t>
            </w:r>
            <w:proofErr w:type="spellEnd"/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 different sounds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Computing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Programming A – Robot algorithms 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PSHE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Me in the World</w:t>
            </w:r>
          </w:p>
        </w:tc>
      </w:tr>
      <w:tr w:rsidR="00014BFA" w:rsidTr="001E6F7C">
        <w:trPr>
          <w:trHeight w:val="1677"/>
        </w:trPr>
        <w:tc>
          <w:tcPr>
            <w:tcW w:w="9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24.3.25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095807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Continue writing from Shakespeare week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2A293F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Time</w:t>
            </w:r>
          </w:p>
        </w:tc>
        <w:tc>
          <w:tcPr>
            <w:tcW w:w="11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4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1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</w:tr>
      <w:tr w:rsidR="00014BFA" w:rsidTr="001E6F7C">
        <w:trPr>
          <w:trHeight w:val="1677"/>
        </w:trPr>
        <w:tc>
          <w:tcPr>
            <w:tcW w:w="9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31.3.25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Poetry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2A293F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Statistics</w:t>
            </w:r>
          </w:p>
        </w:tc>
        <w:tc>
          <w:tcPr>
            <w:tcW w:w="11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Pr="00014BFA" w:rsidRDefault="00014BFA" w:rsidP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>Nursery rhymes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 xml:space="preserve">Poetry </w:t>
            </w:r>
          </w:p>
          <w:p w:rsidR="00124BB6" w:rsidRDefault="00124BB6" w:rsidP="00014BFA">
            <w:pPr>
              <w:rPr>
                <w:rFonts w:ascii="Comic Sans MS" w:hAnsi="Comic Sans MS"/>
                <w:sz w:val="14"/>
              </w:rPr>
            </w:pPr>
          </w:p>
          <w:p w:rsidR="00F03020" w:rsidRPr="00C40AC7" w:rsidRDefault="00F03020" w:rsidP="00F03020">
            <w:pPr>
              <w:rPr>
                <w:rFonts w:ascii="Comic Sans MS" w:hAnsi="Comic Sans MS"/>
                <w:sz w:val="14"/>
              </w:rPr>
            </w:pPr>
            <w:r w:rsidRPr="00C40AC7">
              <w:rPr>
                <w:rFonts w:ascii="Comic Sans MS" w:hAnsi="Comic Sans MS"/>
                <w:sz w:val="14"/>
              </w:rPr>
              <w:t>In The Sea</w:t>
            </w:r>
          </w:p>
          <w:p w:rsidR="00124BB6" w:rsidRPr="00124BB6" w:rsidRDefault="00F03020" w:rsidP="00F03020">
            <w:pPr>
              <w:rPr>
                <w:rFonts w:ascii="Comic Sans MS" w:hAnsi="Comic Sans MS"/>
                <w:sz w:val="14"/>
              </w:rPr>
            </w:pPr>
            <w:r w:rsidRPr="00C40AC7">
              <w:rPr>
                <w:rFonts w:ascii="Comic Sans MS" w:hAnsi="Comic Sans MS"/>
                <w:sz w:val="14"/>
              </w:rPr>
              <w:t xml:space="preserve">By Kristie </w:t>
            </w:r>
            <w:proofErr w:type="spellStart"/>
            <w:r w:rsidRPr="00C40AC7">
              <w:rPr>
                <w:rFonts w:ascii="Comic Sans MS" w:hAnsi="Comic Sans MS"/>
                <w:sz w:val="14"/>
              </w:rPr>
              <w:t>Raburn</w:t>
            </w:r>
            <w:proofErr w:type="spellEnd"/>
          </w:p>
        </w:tc>
        <w:tc>
          <w:tcPr>
            <w:tcW w:w="11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</w:tr>
      <w:tr w:rsidR="00014BFA" w:rsidTr="00014BFA">
        <w:trPr>
          <w:trHeight w:val="1677"/>
        </w:trPr>
        <w:tc>
          <w:tcPr>
            <w:tcW w:w="9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7.4.25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Poetry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2A293F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Statistics </w:t>
            </w:r>
          </w:p>
        </w:tc>
        <w:tc>
          <w:tcPr>
            <w:tcW w:w="11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41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  <w:tc>
          <w:tcPr>
            <w:tcW w:w="11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4BFA" w:rsidRDefault="00014BFA" w:rsidP="00014BFA"/>
        </w:tc>
      </w:tr>
      <w:tr w:rsidR="00014BFA" w:rsidTr="00014BFA">
        <w:trPr>
          <w:trHeight w:val="1810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014BFA" w:rsidRDefault="00014BFA" w:rsidP="00014BFA">
            <w:pPr>
              <w:pStyle w:val="Body"/>
              <w:spacing w:after="0"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How have Rosa Parks and Nelson Mandela helped make the world a better place? </w:t>
            </w:r>
            <w:r w:rsidRPr="00E03B67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>COURAGEOUS ADVOCACY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  <w:p w:rsidR="00014BFA" w:rsidRDefault="00014BFA" w:rsidP="00014BFA">
            <w:pPr>
              <w:pStyle w:val="Body"/>
              <w:spacing w:after="0" w:line="240" w:lineRule="auto"/>
              <w:ind w:left="113" w:right="113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ind w:left="113" w:right="113"/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28.4.25</w:t>
            </w:r>
          </w:p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STEAM week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3D7E5E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Letter about charity sale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Length &amp; Height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Science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Materials – how can they be changed?</w:t>
            </w:r>
          </w:p>
          <w:p w:rsidR="00014BFA" w:rsidRDefault="00014BFA" w:rsidP="00014BFA">
            <w:pPr>
              <w:pStyle w:val="Body"/>
              <w:spacing w:after="0" w:line="240" w:lineRule="auto"/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History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  <w:t xml:space="preserve">Lives of significant individuals – Rosa Parks and Nelson Mandela 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RE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  <w:lang w:val="en-US"/>
              </w:rPr>
            </w:pPr>
          </w:p>
          <w:p w:rsidR="00014BFA" w:rsidRPr="00460A0E" w:rsidRDefault="00014BFA" w:rsidP="00014BFA">
            <w:pPr>
              <w:rPr>
                <w:rFonts w:ascii="Comic Sans MS" w:hAnsi="Comic Sans MS"/>
                <w:sz w:val="12"/>
                <w:szCs w:val="22"/>
              </w:rPr>
            </w:pPr>
            <w:r w:rsidRPr="00460A0E">
              <w:rPr>
                <w:rFonts w:ascii="Comic Sans MS" w:hAnsi="Comic Sans MS"/>
                <w:sz w:val="14"/>
              </w:rPr>
              <w:t>GOSPEL</w:t>
            </w:r>
          </w:p>
          <w:p w:rsidR="00014BFA" w:rsidRPr="00460A0E" w:rsidRDefault="00014BFA" w:rsidP="00014BFA">
            <w:pPr>
              <w:rPr>
                <w:rFonts w:ascii="Comic Sans MS" w:hAnsi="Comic Sans MS"/>
                <w:sz w:val="14"/>
              </w:rPr>
            </w:pPr>
            <w:r w:rsidRPr="00460A0E">
              <w:rPr>
                <w:rFonts w:ascii="Comic Sans MS" w:hAnsi="Comic Sans MS"/>
                <w:sz w:val="14"/>
              </w:rPr>
              <w:t xml:space="preserve">UC: 1.4 </w:t>
            </w:r>
          </w:p>
          <w:p w:rsidR="00014BFA" w:rsidRPr="00460A0E" w:rsidRDefault="00014BFA" w:rsidP="00014BFA">
            <w:pPr>
              <w:rPr>
                <w:rFonts w:ascii="Comic Sans MS" w:hAnsi="Comic Sans MS"/>
                <w:sz w:val="14"/>
              </w:rPr>
            </w:pPr>
            <w:r w:rsidRPr="00460A0E">
              <w:rPr>
                <w:rFonts w:ascii="Comic Sans MS" w:hAnsi="Comic Sans MS"/>
                <w:sz w:val="14"/>
              </w:rPr>
              <w:t>What is the Good News that Jesus brings?</w:t>
            </w:r>
          </w:p>
          <w:p w:rsidR="00014BFA" w:rsidRPr="00460A0E" w:rsidRDefault="00014BFA" w:rsidP="00014BFA">
            <w:pPr>
              <w:rPr>
                <w:rFonts w:ascii="Comic Sans MS" w:hAnsi="Comic Sans MS"/>
                <w:sz w:val="14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</w:pPr>
          </w:p>
          <w:p w:rsidR="00014BFA" w:rsidRDefault="00014BFA" w:rsidP="00014BFA">
            <w:pPr>
              <w:pStyle w:val="Body"/>
              <w:spacing w:after="0" w:line="240" w:lineRule="auto"/>
            </w:pPr>
          </w:p>
          <w:p w:rsidR="00014BFA" w:rsidRDefault="00014BFA" w:rsidP="00014BFA"/>
        </w:tc>
      </w:tr>
      <w:tr w:rsidR="00014BFA" w:rsidTr="00014BFA">
        <w:trPr>
          <w:trHeight w:val="20"/>
        </w:trPr>
        <w:tc>
          <w:tcPr>
            <w:tcW w:w="9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5B3D7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5.5.25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3D7E5E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Letter about charity sale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Length &amp; Height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Art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</w:p>
          <w:p w:rsidR="00014BFA" w:rsidRPr="001E6F7C" w:rsidRDefault="00C40AC7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Be an architect </w:t>
            </w: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4BFA" w:rsidRDefault="00014BFA" w:rsidP="00014BFA"/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FA" w:rsidRDefault="00014BFA" w:rsidP="00014BFA"/>
        </w:tc>
      </w:tr>
      <w:tr w:rsidR="00014BFA" w:rsidTr="00014BFA">
        <w:trPr>
          <w:trHeight w:val="436"/>
        </w:trPr>
        <w:tc>
          <w:tcPr>
            <w:tcW w:w="9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5B3D7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12.5.25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3D7E5E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Letter about charity sale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A293F" w:rsidRDefault="002A293F" w:rsidP="002A293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Position &amp; Direction</w:t>
            </w:r>
          </w:p>
          <w:p w:rsidR="00014BFA" w:rsidRDefault="00014BFA" w:rsidP="00014BFA">
            <w:pPr>
              <w:pStyle w:val="Body"/>
              <w:spacing w:after="0" w:line="240" w:lineRule="auto"/>
            </w:pPr>
          </w:p>
        </w:tc>
        <w:tc>
          <w:tcPr>
            <w:tcW w:w="114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</w:tcPr>
          <w:p w:rsidR="00014BFA" w:rsidRDefault="00014BFA" w:rsidP="00014BFA"/>
        </w:tc>
        <w:tc>
          <w:tcPr>
            <w:tcW w:w="283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FA" w:rsidRDefault="00014BFA" w:rsidP="00014BFA"/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BFA" w:rsidRDefault="00014BFA" w:rsidP="00014BFA"/>
        </w:tc>
      </w:tr>
      <w:tr w:rsidR="00014BFA" w:rsidTr="00014BFA">
        <w:trPr>
          <w:trHeight w:val="675"/>
        </w:trPr>
        <w:tc>
          <w:tcPr>
            <w:tcW w:w="9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5B3D7"/>
          </w:tcPr>
          <w:p w:rsidR="00014BFA" w:rsidRDefault="00014BFA" w:rsidP="00014BFA"/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19.5.25</w:t>
            </w:r>
          </w:p>
        </w:tc>
        <w:tc>
          <w:tcPr>
            <w:tcW w:w="18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3D7E5E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Letter about charity sale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A293F" w:rsidRDefault="002A293F" w:rsidP="002A293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Position &amp; Direction</w:t>
            </w:r>
          </w:p>
          <w:p w:rsidR="00014BFA" w:rsidRDefault="00014BFA" w:rsidP="00014BFA">
            <w:pPr>
              <w:pStyle w:val="Body"/>
              <w:spacing w:after="0" w:line="240" w:lineRule="auto"/>
            </w:pPr>
          </w:p>
        </w:tc>
        <w:tc>
          <w:tcPr>
            <w:tcW w:w="114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</w:tcPr>
          <w:p w:rsidR="00014BFA" w:rsidRDefault="00014BFA" w:rsidP="00014BFA"/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See timetable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rPr>
                <w:rFonts w:ascii="Comic Sans MS" w:hAnsi="Comic Sans MS"/>
                <w:color w:val="00B050"/>
                <w:sz w:val="14"/>
                <w:szCs w:val="14"/>
                <w:u w:color="00B050"/>
              </w:rPr>
            </w:pPr>
          </w:p>
          <w:p w:rsidR="00014BFA" w:rsidRDefault="00014BFA" w:rsidP="00014BFA">
            <w:pPr>
              <w:rPr>
                <w:rFonts w:ascii="Comic Sans MS" w:hAnsi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</w:rPr>
              <w:t>Music</w:t>
            </w:r>
          </w:p>
          <w:p w:rsidR="00014BFA" w:rsidRDefault="00014BFA" w:rsidP="00014BFA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Exploring improvisation</w:t>
            </w:r>
          </w:p>
          <w:p w:rsidR="00014BFA" w:rsidRPr="008C01EC" w:rsidRDefault="00014BFA" w:rsidP="00014BFA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/>
          </w:tcPr>
          <w:p w:rsidR="00014BFA" w:rsidRPr="008C01EC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Computing</w:t>
            </w:r>
          </w:p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Creating media – Digital photography </w:t>
            </w:r>
          </w:p>
          <w:p w:rsidR="00014BFA" w:rsidRDefault="00014BFA" w:rsidP="00014BFA"/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/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PSHE</w:t>
            </w: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 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Happy and healthy me</w:t>
            </w:r>
          </w:p>
          <w:p w:rsidR="00014BFA" w:rsidRDefault="00014BFA" w:rsidP="00014BFA"/>
        </w:tc>
      </w:tr>
      <w:tr w:rsidR="00014BFA" w:rsidTr="00014BFA">
        <w:trPr>
          <w:trHeight w:val="1346"/>
        </w:trPr>
        <w:tc>
          <w:tcPr>
            <w:tcW w:w="9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5B3D7"/>
          </w:tcPr>
          <w:p w:rsidR="00014BFA" w:rsidRDefault="00014BFA" w:rsidP="00014BFA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8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  <w:bottom w:val="single" w:sz="6" w:space="0" w:color="000000" w:themeColor="text1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</w:p>
        </w:tc>
        <w:tc>
          <w:tcPr>
            <w:tcW w:w="1141" w:type="dxa"/>
            <w:vMerge/>
            <w:tcBorders>
              <w:left w:val="single" w:sz="4" w:space="0" w:color="000000"/>
              <w:bottom w:val="single" w:sz="6" w:space="0" w:color="000000" w:themeColor="text1"/>
              <w:right w:val="single" w:sz="4" w:space="0" w:color="auto"/>
            </w:tcBorders>
            <w:shd w:val="clear" w:color="auto" w:fill="FFFFFF"/>
          </w:tcPr>
          <w:p w:rsidR="00014BFA" w:rsidRDefault="00014BFA" w:rsidP="00014BFA"/>
        </w:tc>
        <w:tc>
          <w:tcPr>
            <w:tcW w:w="1418" w:type="dxa"/>
            <w:vMerge/>
            <w:tcBorders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/>
          </w:tcPr>
          <w:p w:rsidR="00014BFA" w:rsidRPr="00014BFA" w:rsidRDefault="00014BFA" w:rsidP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>Nursery rhymes</w:t>
            </w:r>
          </w:p>
        </w:tc>
        <w:tc>
          <w:tcPr>
            <w:tcW w:w="1154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/>
          </w:tcPr>
          <w:p w:rsidR="00014BFA" w:rsidRDefault="00014BFA" w:rsidP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 xml:space="preserve">Poetry </w:t>
            </w:r>
          </w:p>
          <w:p w:rsidR="00124BB6" w:rsidRDefault="00124BB6" w:rsidP="00014BFA">
            <w:pPr>
              <w:rPr>
                <w:rFonts w:ascii="Comic Sans MS" w:hAnsi="Comic Sans MS"/>
                <w:sz w:val="14"/>
                <w:u w:val="single"/>
              </w:rPr>
            </w:pPr>
          </w:p>
          <w:p w:rsidR="00124BB6" w:rsidRDefault="00124BB6" w:rsidP="00124BB6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Go to the back Rosa Parks </w:t>
            </w:r>
          </w:p>
          <w:p w:rsidR="00124BB6" w:rsidRDefault="00124BB6" w:rsidP="00124BB6">
            <w:pPr>
              <w:rPr>
                <w:rFonts w:ascii="Comic Sans MS" w:hAnsi="Comic Sans MS"/>
                <w:sz w:val="14"/>
              </w:rPr>
            </w:pPr>
          </w:p>
          <w:p w:rsidR="00124BB6" w:rsidRPr="00014BFA" w:rsidRDefault="00124BB6" w:rsidP="00124BB6">
            <w:pPr>
              <w:rPr>
                <w:rFonts w:ascii="Comic Sans MS" w:hAnsi="Comic Sans MS"/>
                <w:sz w:val="14"/>
                <w:u w:val="single"/>
              </w:rPr>
            </w:pPr>
            <w:r>
              <w:rPr>
                <w:rFonts w:ascii="Comic Sans MS" w:hAnsi="Comic Sans MS"/>
                <w:sz w:val="14"/>
              </w:rPr>
              <w:t>By Rita Dove</w:t>
            </w:r>
          </w:p>
        </w:tc>
      </w:tr>
      <w:tr w:rsidR="00014BFA" w:rsidTr="00014BFA">
        <w:trPr>
          <w:trHeight w:val="1010"/>
        </w:trPr>
        <w:tc>
          <w:tcPr>
            <w:tcW w:w="988" w:type="dxa"/>
            <w:vMerge w:val="restart"/>
            <w:tcBorders>
              <w:top w:val="single" w:sz="6" w:space="0" w:color="000000" w:themeColor="text1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014BFA" w:rsidRDefault="00014BFA" w:rsidP="00014BFA">
            <w:pPr>
              <w:pStyle w:val="Body"/>
              <w:spacing w:after="0" w:line="240" w:lineRule="auto"/>
              <w:ind w:left="113" w:right="113"/>
              <w:jc w:val="center"/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Why can’t a </w:t>
            </w: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meerkat</w:t>
            </w:r>
            <w:proofErr w:type="spellEnd"/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live in the North Pole?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2.6.25</w:t>
            </w:r>
          </w:p>
        </w:tc>
        <w:tc>
          <w:tcPr>
            <w:tcW w:w="1847" w:type="dxa"/>
            <w:tcBorders>
              <w:top w:val="single" w:sz="6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C5628F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proofErr w:type="spellStart"/>
            <w:r w:rsidRPr="00C5628F">
              <w:rPr>
                <w:rFonts w:ascii="Comic Sans MS" w:hAnsi="Comic Sans MS"/>
                <w:sz w:val="14"/>
              </w:rPr>
              <w:t>Meerkat</w:t>
            </w:r>
            <w:proofErr w:type="spellEnd"/>
            <w:r w:rsidRPr="00C5628F">
              <w:rPr>
                <w:rFonts w:ascii="Comic Sans MS" w:hAnsi="Comic Sans MS"/>
                <w:sz w:val="14"/>
              </w:rPr>
              <w:t xml:space="preserve"> Mail</w:t>
            </w:r>
            <w:r>
              <w:rPr>
                <w:rFonts w:ascii="Comic Sans MS" w:hAnsi="Comic Sans MS"/>
                <w:sz w:val="14"/>
              </w:rPr>
              <w:t xml:space="preserve"> - Narrative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2A293F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Mass, Capacity &amp; Temperature</w:t>
            </w:r>
          </w:p>
        </w:tc>
        <w:tc>
          <w:tcPr>
            <w:tcW w:w="1141" w:type="dxa"/>
            <w:vMerge w:val="restart"/>
            <w:tcBorders>
              <w:top w:val="single" w:sz="6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Science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Plants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color w:val="7030A0"/>
                <w:sz w:val="14"/>
                <w:szCs w:val="14"/>
                <w:u w:color="7030A0"/>
              </w:rPr>
            </w:pPr>
            <w:r>
              <w:rPr>
                <w:rFonts w:ascii="Comic Sans MS" w:hAnsi="Comic Sans MS"/>
                <w:color w:val="7030A0"/>
                <w:sz w:val="14"/>
                <w:szCs w:val="14"/>
                <w:u w:color="7030A0"/>
                <w:lang w:val="en-US"/>
              </w:rPr>
              <w:t>Forest Hunt – Wild flower scavenger hunt</w:t>
            </w:r>
          </w:p>
          <w:p w:rsidR="00014BFA" w:rsidRDefault="00014BFA" w:rsidP="00014BFA">
            <w:pPr>
              <w:pStyle w:val="Body"/>
              <w:spacing w:after="0" w:line="240" w:lineRule="auto"/>
            </w:pPr>
          </w:p>
        </w:tc>
        <w:tc>
          <w:tcPr>
            <w:tcW w:w="1418" w:type="dxa"/>
            <w:vMerge w:val="restart"/>
            <w:tcBorders>
              <w:top w:val="single" w:sz="6" w:space="0" w:color="000000" w:themeColor="text1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Geography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Pr="00F95868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Hot and cold climates</w:t>
            </w:r>
          </w:p>
        </w:tc>
        <w:tc>
          <w:tcPr>
            <w:tcW w:w="2571" w:type="dxa"/>
            <w:gridSpan w:val="3"/>
            <w:vMerge w:val="restart"/>
            <w:tcBorders>
              <w:top w:val="single" w:sz="6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RE</w:t>
            </w:r>
          </w:p>
          <w:p w:rsidR="00014BFA" w:rsidRDefault="00014BFA" w:rsidP="00014BFA">
            <w:pPr>
              <w:rPr>
                <w:rFonts w:ascii="Comic Sans MS" w:eastAsia="Comic Sans MS" w:hAnsi="Comic Sans MS" w:cs="Comic Sans MS"/>
                <w:color w:val="000000"/>
                <w:sz w:val="14"/>
                <w:szCs w:val="14"/>
                <w:u w:color="000000"/>
                <w:lang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:rsidR="00014BFA" w:rsidRPr="00460A0E" w:rsidRDefault="00014BFA" w:rsidP="00014BFA">
            <w:pPr>
              <w:rPr>
                <w:rFonts w:ascii="Comic Sans MS" w:hAnsi="Comic Sans MS"/>
                <w:sz w:val="12"/>
                <w:szCs w:val="22"/>
              </w:rPr>
            </w:pPr>
            <w:r w:rsidRPr="00460A0E">
              <w:rPr>
                <w:rFonts w:ascii="Comic Sans MS" w:hAnsi="Comic Sans MS"/>
                <w:sz w:val="14"/>
              </w:rPr>
              <w:t>AS: 1.5c</w:t>
            </w:r>
          </w:p>
          <w:p w:rsidR="00014BFA" w:rsidRPr="00460A0E" w:rsidRDefault="00014BFA" w:rsidP="00014BFA">
            <w:pPr>
              <w:rPr>
                <w:rFonts w:ascii="Comic Sans MS" w:hAnsi="Comic Sans MS"/>
                <w:sz w:val="14"/>
              </w:rPr>
            </w:pPr>
            <w:r w:rsidRPr="00460A0E">
              <w:rPr>
                <w:rFonts w:ascii="Comic Sans MS" w:hAnsi="Comic Sans MS"/>
                <w:sz w:val="14"/>
              </w:rPr>
              <w:t>Storytelling through sacred writings</w:t>
            </w:r>
          </w:p>
          <w:p w:rsidR="00014BFA" w:rsidRPr="00460A0E" w:rsidRDefault="00014BFA" w:rsidP="00014BFA">
            <w:pPr>
              <w:rPr>
                <w:rFonts w:ascii="Comic Sans MS" w:hAnsi="Comic Sans MS"/>
                <w:sz w:val="12"/>
                <w:szCs w:val="22"/>
              </w:rPr>
            </w:pPr>
            <w:r w:rsidRPr="00460A0E">
              <w:rPr>
                <w:rFonts w:ascii="Comic Sans MS" w:hAnsi="Comic Sans MS"/>
                <w:sz w:val="14"/>
              </w:rPr>
              <w:t>AS: 1.6a</w:t>
            </w:r>
          </w:p>
          <w:p w:rsidR="00014BFA" w:rsidRPr="00460A0E" w:rsidRDefault="00014BFA" w:rsidP="00014BFA">
            <w:pPr>
              <w:rPr>
                <w:rFonts w:ascii="Comic Sans MS" w:hAnsi="Comic Sans MS"/>
                <w:sz w:val="14"/>
              </w:rPr>
            </w:pPr>
            <w:r w:rsidRPr="00460A0E">
              <w:rPr>
                <w:rFonts w:ascii="Comic Sans MS" w:hAnsi="Comic Sans MS"/>
                <w:sz w:val="14"/>
              </w:rPr>
              <w:t>Showing kindness and goodness</w:t>
            </w:r>
          </w:p>
          <w:p w:rsidR="00014BFA" w:rsidRPr="00460A0E" w:rsidRDefault="00014BFA" w:rsidP="00014BFA">
            <w:pPr>
              <w:rPr>
                <w:rFonts w:ascii="Comic Sans MS" w:hAnsi="Comic Sans MS"/>
                <w:sz w:val="14"/>
              </w:rPr>
            </w:pPr>
            <w:r w:rsidRPr="00460A0E">
              <w:rPr>
                <w:rFonts w:ascii="Comic Sans MS" w:hAnsi="Comic Sans MS"/>
                <w:sz w:val="14"/>
              </w:rPr>
              <w:t xml:space="preserve">Reflect and respond to stories highlighting the morals and values of believers in practice – Islam. </w:t>
            </w:r>
          </w:p>
          <w:p w:rsidR="00014BFA" w:rsidRDefault="00014BFA" w:rsidP="00014BFA">
            <w:pPr>
              <w:pStyle w:val="Body"/>
              <w:spacing w:after="0" w:line="240" w:lineRule="auto"/>
            </w:pPr>
          </w:p>
        </w:tc>
      </w:tr>
      <w:tr w:rsidR="00014BFA" w:rsidTr="00014BFA">
        <w:trPr>
          <w:trHeight w:val="10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9.6.25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C5628F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proofErr w:type="spellStart"/>
            <w:r w:rsidRPr="00C5628F">
              <w:rPr>
                <w:rFonts w:ascii="Comic Sans MS" w:hAnsi="Comic Sans MS"/>
                <w:sz w:val="14"/>
              </w:rPr>
              <w:t>Meerkat</w:t>
            </w:r>
            <w:proofErr w:type="spellEnd"/>
            <w:r w:rsidRPr="00C5628F">
              <w:rPr>
                <w:rFonts w:ascii="Comic Sans MS" w:hAnsi="Comic Sans MS"/>
                <w:sz w:val="14"/>
              </w:rPr>
              <w:t xml:space="preserve"> Mail</w:t>
            </w:r>
            <w:r>
              <w:rPr>
                <w:rFonts w:ascii="Comic Sans MS" w:hAnsi="Comic Sans MS"/>
                <w:sz w:val="14"/>
              </w:rPr>
              <w:t xml:space="preserve"> - Narrative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2A293F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Mass, Capacity &amp; Temperature</w:t>
            </w:r>
            <w:r>
              <w:t xml:space="preserve"> 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  <w:tc>
          <w:tcPr>
            <w:tcW w:w="257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</w:tr>
      <w:tr w:rsidR="00014BFA" w:rsidTr="00014BFA">
        <w:trPr>
          <w:trHeight w:val="12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16.6.25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C5628F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proofErr w:type="spellStart"/>
            <w:r w:rsidRPr="00C5628F">
              <w:rPr>
                <w:rFonts w:ascii="Comic Sans MS" w:hAnsi="Comic Sans MS"/>
                <w:sz w:val="14"/>
              </w:rPr>
              <w:t>Meerkat</w:t>
            </w:r>
            <w:proofErr w:type="spellEnd"/>
            <w:r w:rsidRPr="00C5628F">
              <w:rPr>
                <w:rFonts w:ascii="Comic Sans MS" w:hAnsi="Comic Sans MS"/>
                <w:sz w:val="14"/>
              </w:rPr>
              <w:t xml:space="preserve"> Mail</w:t>
            </w:r>
            <w:r>
              <w:rPr>
                <w:rFonts w:ascii="Comic Sans MS" w:hAnsi="Comic Sans MS"/>
                <w:sz w:val="14"/>
              </w:rPr>
              <w:t xml:space="preserve"> - Narrative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2A293F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Mass, Capacity &amp; Temperature</w:t>
            </w:r>
          </w:p>
        </w:tc>
        <w:tc>
          <w:tcPr>
            <w:tcW w:w="1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  <w:tc>
          <w:tcPr>
            <w:tcW w:w="257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</w:tr>
      <w:tr w:rsidR="00014BFA" w:rsidTr="00014BFA">
        <w:trPr>
          <w:trHeight w:val="12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23.6.25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C5628F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</w:rPr>
            </w:pPr>
            <w:proofErr w:type="spellStart"/>
            <w:r w:rsidRPr="00C5628F">
              <w:rPr>
                <w:rFonts w:ascii="Comic Sans MS" w:hAnsi="Comic Sans MS"/>
                <w:sz w:val="14"/>
              </w:rPr>
              <w:t>Meerkat</w:t>
            </w:r>
            <w:proofErr w:type="spellEnd"/>
            <w:r w:rsidRPr="00C5628F">
              <w:rPr>
                <w:rFonts w:ascii="Comic Sans MS" w:hAnsi="Comic Sans MS"/>
                <w:sz w:val="14"/>
              </w:rPr>
              <w:t xml:space="preserve"> Mail</w:t>
            </w:r>
            <w:r>
              <w:rPr>
                <w:rFonts w:ascii="Comic Sans MS" w:hAnsi="Comic Sans MS"/>
                <w:sz w:val="14"/>
              </w:rPr>
              <w:t xml:space="preserve"> - Narrative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2A293F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Consolidation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DT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</w:p>
          <w:p w:rsidR="00014BFA" w:rsidRPr="00B32A45" w:rsidRDefault="00C40AC7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Finger puppet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</w:pP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See timetable. 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color w:val="00B050"/>
                <w:sz w:val="14"/>
                <w:szCs w:val="14"/>
                <w:u w:color="00B050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color w:val="00B050"/>
                <w:sz w:val="14"/>
                <w:szCs w:val="14"/>
                <w:u w:color="00B050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Music</w:t>
            </w:r>
          </w:p>
          <w:p w:rsidR="00014BFA" w:rsidRPr="008C01EC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Our big concert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Computing</w:t>
            </w:r>
            <w:r>
              <w:rPr>
                <w:rFonts w:ascii="Comic Sans MS" w:hAnsi="Comic Sans MS"/>
                <w:sz w:val="14"/>
                <w:szCs w:val="14"/>
                <w:lang w:val="en-US"/>
              </w:rPr>
              <w:t xml:space="preserve"> 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Programming B – An introduction to quizzes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sz w:val="14"/>
                <w:szCs w:val="14"/>
                <w:u w:val="single"/>
                <w:lang w:val="en-US"/>
              </w:rPr>
              <w:t>PSHE</w:t>
            </w:r>
          </w:p>
          <w:p w:rsidR="00014BFA" w:rsidRDefault="00014BFA" w:rsidP="00014BFA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4"/>
                <w:lang w:val="en-US"/>
              </w:rPr>
            </w:pPr>
          </w:p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Me and other people</w:t>
            </w:r>
          </w:p>
        </w:tc>
      </w:tr>
      <w:tr w:rsidR="00014BFA" w:rsidTr="00014BFA">
        <w:trPr>
          <w:trHeight w:val="10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30.6.25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proofErr w:type="spellStart"/>
            <w:r>
              <w:rPr>
                <w:rFonts w:ascii="Comic Sans MS" w:hAnsi="Comic Sans MS"/>
                <w:sz w:val="14"/>
              </w:rPr>
              <w:t>Meerkat</w:t>
            </w:r>
            <w:proofErr w:type="spellEnd"/>
            <w:r>
              <w:rPr>
                <w:rFonts w:ascii="Comic Sans MS" w:hAnsi="Comic Sans MS"/>
                <w:sz w:val="14"/>
              </w:rPr>
              <w:t xml:space="preserve"> Mail - Postcard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2A293F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Consolidation</w:t>
            </w:r>
          </w:p>
        </w:tc>
        <w:tc>
          <w:tcPr>
            <w:tcW w:w="11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  <w:tc>
          <w:tcPr>
            <w:tcW w:w="146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</w:tr>
      <w:tr w:rsidR="00014BFA" w:rsidTr="00014BFA">
        <w:trPr>
          <w:trHeight w:val="101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7.7.25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proofErr w:type="spellStart"/>
            <w:r>
              <w:rPr>
                <w:rFonts w:ascii="Comic Sans MS" w:hAnsi="Comic Sans MS"/>
                <w:sz w:val="14"/>
              </w:rPr>
              <w:t>Meerkat</w:t>
            </w:r>
            <w:proofErr w:type="spellEnd"/>
            <w:r>
              <w:rPr>
                <w:rFonts w:ascii="Comic Sans MS" w:hAnsi="Comic Sans MS"/>
                <w:sz w:val="14"/>
              </w:rPr>
              <w:t xml:space="preserve"> Mail - Postcard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2A293F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Consolidation</w:t>
            </w:r>
          </w:p>
        </w:tc>
        <w:tc>
          <w:tcPr>
            <w:tcW w:w="11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  <w:tc>
          <w:tcPr>
            <w:tcW w:w="146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Pr="00014BFA" w:rsidRDefault="00014BFA" w:rsidP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>Nursery rhymes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>
            <w:pPr>
              <w:rPr>
                <w:rFonts w:ascii="Comic Sans MS" w:hAnsi="Comic Sans MS"/>
                <w:sz w:val="14"/>
                <w:u w:val="single"/>
              </w:rPr>
            </w:pPr>
            <w:r w:rsidRPr="00014BFA">
              <w:rPr>
                <w:rFonts w:ascii="Comic Sans MS" w:hAnsi="Comic Sans MS"/>
                <w:sz w:val="14"/>
                <w:u w:val="single"/>
              </w:rPr>
              <w:t xml:space="preserve">Poetry </w:t>
            </w:r>
          </w:p>
          <w:p w:rsidR="0047429E" w:rsidRDefault="0047429E" w:rsidP="00014BFA">
            <w:pPr>
              <w:rPr>
                <w:rFonts w:ascii="Comic Sans MS" w:hAnsi="Comic Sans MS"/>
                <w:sz w:val="14"/>
                <w:u w:val="single"/>
              </w:rPr>
            </w:pPr>
          </w:p>
          <w:p w:rsidR="0047429E" w:rsidRPr="0047429E" w:rsidRDefault="0047429E" w:rsidP="00014BFA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Question Time By Michaela Morgan</w:t>
            </w:r>
          </w:p>
        </w:tc>
      </w:tr>
      <w:tr w:rsidR="00014BFA" w:rsidTr="00014BFA">
        <w:trPr>
          <w:trHeight w:val="1015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014BFA" w:rsidRDefault="00014BFA" w:rsidP="00014BF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</w:rPr>
              <w:t>14.7.25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Pr="00526738" w:rsidRDefault="00014BFA" w:rsidP="00014BFA">
            <w:pPr>
              <w:pStyle w:val="Body"/>
              <w:spacing w:after="0" w:line="240" w:lineRule="auto"/>
              <w:rPr>
                <w:rFonts w:ascii="Comic Sans MS" w:hAnsi="Comic Sans MS"/>
              </w:rPr>
            </w:pPr>
            <w:r w:rsidRPr="00B94338">
              <w:rPr>
                <w:rFonts w:ascii="Comic Sans MS" w:hAnsi="Comic Sans MS"/>
                <w:sz w:val="14"/>
              </w:rPr>
              <w:t>Poetry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2A293F" w:rsidP="00014BFA">
            <w:pPr>
              <w:pStyle w:val="Body"/>
              <w:spacing w:after="0" w:line="240" w:lineRule="auto"/>
            </w:pPr>
            <w:r>
              <w:rPr>
                <w:rFonts w:ascii="Comic Sans MS" w:hAnsi="Comic Sans MS"/>
                <w:sz w:val="14"/>
                <w:szCs w:val="14"/>
                <w:lang w:val="en-US"/>
              </w:rPr>
              <w:t>Consolidation</w:t>
            </w:r>
          </w:p>
        </w:tc>
        <w:tc>
          <w:tcPr>
            <w:tcW w:w="11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/>
        </w:tc>
        <w:tc>
          <w:tcPr>
            <w:tcW w:w="146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BFA" w:rsidRDefault="00014BFA" w:rsidP="00014BFA"/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14BFA" w:rsidRDefault="00014BFA" w:rsidP="00014BFA"/>
        </w:tc>
      </w:tr>
    </w:tbl>
    <w:p w:rsidR="001B5E20" w:rsidRDefault="001B5E20">
      <w:pPr>
        <w:pStyle w:val="Body"/>
      </w:pPr>
    </w:p>
    <w:sectPr w:rsidR="001B5E20">
      <w:headerReference w:type="default" r:id="rId6"/>
      <w:pgSz w:w="11900" w:h="16840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29E" w:rsidRDefault="0047429E">
      <w:r>
        <w:separator/>
      </w:r>
    </w:p>
  </w:endnote>
  <w:endnote w:type="continuationSeparator" w:id="0">
    <w:p w:rsidR="0047429E" w:rsidRDefault="004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Microsoft Sans Serif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 Neue">
    <w:altName w:val="Times New Roman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29E" w:rsidRDefault="0047429E">
      <w:r>
        <w:separator/>
      </w:r>
    </w:p>
  </w:footnote>
  <w:footnote w:type="continuationSeparator" w:id="0">
    <w:p w:rsidR="0047429E" w:rsidRDefault="004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29E" w:rsidRDefault="0047429E">
    <w:pPr>
      <w:pStyle w:val="Header"/>
      <w:jc w:val="center"/>
    </w:pPr>
    <w:r>
      <w:rPr>
        <w:rFonts w:ascii="Comic Sans MS" w:hAnsi="Comic Sans MS"/>
        <w:sz w:val="24"/>
        <w:szCs w:val="24"/>
      </w:rPr>
      <w:t>Class 4 Yearly Overview – 2024-2025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E20"/>
    <w:rsid w:val="00014BFA"/>
    <w:rsid w:val="000413C5"/>
    <w:rsid w:val="00071470"/>
    <w:rsid w:val="00075154"/>
    <w:rsid w:val="00095807"/>
    <w:rsid w:val="000A0636"/>
    <w:rsid w:val="000C58D5"/>
    <w:rsid w:val="000D1DB7"/>
    <w:rsid w:val="000D6C41"/>
    <w:rsid w:val="00124BB6"/>
    <w:rsid w:val="0013788A"/>
    <w:rsid w:val="00160D05"/>
    <w:rsid w:val="001928A6"/>
    <w:rsid w:val="001B5E20"/>
    <w:rsid w:val="001C4398"/>
    <w:rsid w:val="001E2350"/>
    <w:rsid w:val="001E6F7C"/>
    <w:rsid w:val="00203043"/>
    <w:rsid w:val="002A293F"/>
    <w:rsid w:val="002B22F5"/>
    <w:rsid w:val="002B4861"/>
    <w:rsid w:val="002C0B64"/>
    <w:rsid w:val="00322E18"/>
    <w:rsid w:val="00330752"/>
    <w:rsid w:val="00355D3C"/>
    <w:rsid w:val="003B6E28"/>
    <w:rsid w:val="003D7E5E"/>
    <w:rsid w:val="003F37F5"/>
    <w:rsid w:val="004302AB"/>
    <w:rsid w:val="00434E10"/>
    <w:rsid w:val="00460A0E"/>
    <w:rsid w:val="0047429E"/>
    <w:rsid w:val="004E0E2E"/>
    <w:rsid w:val="005213E7"/>
    <w:rsid w:val="0052606B"/>
    <w:rsid w:val="00526738"/>
    <w:rsid w:val="005B063F"/>
    <w:rsid w:val="005C0F9F"/>
    <w:rsid w:val="005C6E47"/>
    <w:rsid w:val="005E370F"/>
    <w:rsid w:val="00686552"/>
    <w:rsid w:val="006C1FA0"/>
    <w:rsid w:val="00704429"/>
    <w:rsid w:val="007C2846"/>
    <w:rsid w:val="0082008B"/>
    <w:rsid w:val="00823625"/>
    <w:rsid w:val="008772DF"/>
    <w:rsid w:val="008C01EC"/>
    <w:rsid w:val="00944D8C"/>
    <w:rsid w:val="00956331"/>
    <w:rsid w:val="00994356"/>
    <w:rsid w:val="009D53F0"/>
    <w:rsid w:val="00B32A45"/>
    <w:rsid w:val="00B661F5"/>
    <w:rsid w:val="00B8011F"/>
    <w:rsid w:val="00B94338"/>
    <w:rsid w:val="00C40AC7"/>
    <w:rsid w:val="00C5628F"/>
    <w:rsid w:val="00C92D70"/>
    <w:rsid w:val="00CB298A"/>
    <w:rsid w:val="00CF0AB4"/>
    <w:rsid w:val="00D32B40"/>
    <w:rsid w:val="00D54CF2"/>
    <w:rsid w:val="00D56A0E"/>
    <w:rsid w:val="00D90610"/>
    <w:rsid w:val="00E03B67"/>
    <w:rsid w:val="00E04413"/>
    <w:rsid w:val="00E8790E"/>
    <w:rsid w:val="00EA3B78"/>
    <w:rsid w:val="00EB2D19"/>
    <w:rsid w:val="00EE5F7A"/>
    <w:rsid w:val="00F03020"/>
    <w:rsid w:val="00F272E1"/>
    <w:rsid w:val="00F61EBD"/>
    <w:rsid w:val="00F7309B"/>
    <w:rsid w:val="00F95868"/>
    <w:rsid w:val="00FB486E"/>
    <w:rsid w:val="00FD242F"/>
    <w:rsid w:val="00FF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D4C9E"/>
  <w15:docId w15:val="{5956EAE2-A5D0-43CB-BF4C-867165480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basedOn w:val="Normal"/>
    <w:link w:val="FooterChar"/>
    <w:uiPriority w:val="99"/>
    <w:unhideWhenUsed/>
    <w:rsid w:val="00B801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11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8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BE2FF1AD</Template>
  <TotalTime>425</TotalTime>
  <Pages>4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Primary</Company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Mee</dc:creator>
  <cp:keywords/>
  <dc:description/>
  <cp:lastModifiedBy>Georgia Tomlinson</cp:lastModifiedBy>
  <cp:revision>5</cp:revision>
  <dcterms:created xsi:type="dcterms:W3CDTF">2024-06-13T16:24:00Z</dcterms:created>
  <dcterms:modified xsi:type="dcterms:W3CDTF">2024-06-30T19:49:00Z</dcterms:modified>
</cp:coreProperties>
</file>