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886"/>
        <w:tblW w:w="12098" w:type="dxa"/>
        <w:tblLayout w:type="fixed"/>
        <w:tblLook w:val="04A0" w:firstRow="1" w:lastRow="0" w:firstColumn="1" w:lastColumn="0" w:noHBand="0" w:noVBand="1"/>
      </w:tblPr>
      <w:tblGrid>
        <w:gridCol w:w="1134"/>
        <w:gridCol w:w="1413"/>
        <w:gridCol w:w="62"/>
        <w:gridCol w:w="1638"/>
        <w:gridCol w:w="1634"/>
        <w:gridCol w:w="66"/>
        <w:gridCol w:w="1068"/>
        <w:gridCol w:w="1260"/>
        <w:gridCol w:w="15"/>
        <w:gridCol w:w="1894"/>
        <w:gridCol w:w="296"/>
        <w:gridCol w:w="1618"/>
      </w:tblGrid>
      <w:tr w:rsidR="00F83304" w:rsidRPr="00CE6687" w14:paraId="22002B0E" w14:textId="77777777" w:rsidTr="00AE786C">
        <w:trPr>
          <w:gridAfter w:val="1"/>
          <w:wAfter w:w="1618" w:type="dxa"/>
        </w:trPr>
        <w:tc>
          <w:tcPr>
            <w:tcW w:w="1134" w:type="dxa"/>
          </w:tcPr>
          <w:p w14:paraId="2D00B1B2" w14:textId="77777777" w:rsidR="00F83304" w:rsidRPr="00CE6687" w:rsidRDefault="00F83304" w:rsidP="00F269C5">
            <w:pPr>
              <w:rPr>
                <w:rFonts w:ascii="Sassoon Primary" w:hAnsi="Sassoon Primary"/>
                <w:sz w:val="18"/>
                <w:szCs w:val="18"/>
              </w:rPr>
            </w:pPr>
            <w:r w:rsidRPr="00CE6687">
              <w:rPr>
                <w:rFonts w:ascii="Sassoon Primary" w:hAnsi="Sassoon Primary"/>
                <w:sz w:val="18"/>
                <w:szCs w:val="18"/>
              </w:rPr>
              <w:t>Date</w:t>
            </w:r>
          </w:p>
        </w:tc>
        <w:tc>
          <w:tcPr>
            <w:tcW w:w="1475" w:type="dxa"/>
            <w:gridSpan w:val="2"/>
          </w:tcPr>
          <w:p w14:paraId="0EADD17C" w14:textId="77777777" w:rsidR="00F83304" w:rsidRPr="00CE6687" w:rsidRDefault="00F83304" w:rsidP="00F269C5">
            <w:pPr>
              <w:rPr>
                <w:rFonts w:ascii="Sassoon Primary" w:hAnsi="Sassoon Primary"/>
                <w:sz w:val="18"/>
                <w:szCs w:val="18"/>
              </w:rPr>
            </w:pPr>
            <w:r w:rsidRPr="00CE6687">
              <w:rPr>
                <w:rFonts w:ascii="Sassoon Primary" w:hAnsi="Sassoon Primary"/>
                <w:sz w:val="18"/>
                <w:szCs w:val="18"/>
              </w:rPr>
              <w:t>English</w:t>
            </w:r>
          </w:p>
        </w:tc>
        <w:tc>
          <w:tcPr>
            <w:tcW w:w="1638" w:type="dxa"/>
          </w:tcPr>
          <w:p w14:paraId="3D4A3107" w14:textId="59DE2AE9" w:rsidR="00F83304" w:rsidRPr="00CE6687" w:rsidRDefault="0047314E" w:rsidP="00F269C5">
            <w:pPr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Reading</w:t>
            </w:r>
          </w:p>
        </w:tc>
        <w:tc>
          <w:tcPr>
            <w:tcW w:w="1634" w:type="dxa"/>
          </w:tcPr>
          <w:p w14:paraId="6247AF1C" w14:textId="77777777" w:rsidR="00F83304" w:rsidRPr="00CE6687" w:rsidRDefault="00F83304" w:rsidP="00F269C5">
            <w:pPr>
              <w:rPr>
                <w:rFonts w:ascii="Sassoon Primary" w:hAnsi="Sassoon Primary"/>
                <w:sz w:val="18"/>
                <w:szCs w:val="18"/>
              </w:rPr>
            </w:pPr>
            <w:r w:rsidRPr="00CE6687">
              <w:rPr>
                <w:rFonts w:ascii="Sassoon Primary" w:hAnsi="Sassoon Primary"/>
                <w:sz w:val="18"/>
                <w:szCs w:val="18"/>
              </w:rPr>
              <w:t>Mathematics</w:t>
            </w:r>
          </w:p>
        </w:tc>
        <w:tc>
          <w:tcPr>
            <w:tcW w:w="4599" w:type="dxa"/>
            <w:gridSpan w:val="6"/>
            <w:shd w:val="clear" w:color="auto" w:fill="FABF8F" w:themeFill="accent6" w:themeFillTint="99"/>
          </w:tcPr>
          <w:p w14:paraId="7315AFA4" w14:textId="77777777" w:rsidR="00F83304" w:rsidRPr="00CE6687" w:rsidRDefault="00F83304" w:rsidP="00F269C5">
            <w:pPr>
              <w:rPr>
                <w:rFonts w:ascii="Sassoon Primary" w:hAnsi="Sassoon Primary"/>
                <w:b/>
              </w:rPr>
            </w:pPr>
          </w:p>
        </w:tc>
      </w:tr>
      <w:tr w:rsidR="00F83304" w:rsidRPr="00CE6687" w14:paraId="06692BCE" w14:textId="77777777" w:rsidTr="00AE786C">
        <w:trPr>
          <w:gridAfter w:val="1"/>
          <w:wAfter w:w="1618" w:type="dxa"/>
          <w:trHeight w:val="70"/>
        </w:trPr>
        <w:tc>
          <w:tcPr>
            <w:tcW w:w="1134" w:type="dxa"/>
            <w:shd w:val="clear" w:color="auto" w:fill="FABF8F" w:themeFill="accent6" w:themeFillTint="99"/>
          </w:tcPr>
          <w:p w14:paraId="7B8070F4" w14:textId="337FF03D" w:rsidR="00F83304" w:rsidRPr="00CE6687" w:rsidRDefault="006D770F" w:rsidP="003B076C">
            <w:pPr>
              <w:rPr>
                <w:rFonts w:ascii="Sassoon Primary" w:eastAsia="Calibri" w:hAnsi="Sassoon Primary" w:cs="Arial"/>
                <w:noProof/>
                <w:sz w:val="18"/>
                <w:szCs w:val="18"/>
              </w:rPr>
            </w:pP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1</w:t>
            </w:r>
            <w:r w:rsidR="00F83304"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/9/2</w:t>
            </w: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5</w:t>
            </w:r>
          </w:p>
        </w:tc>
        <w:tc>
          <w:tcPr>
            <w:tcW w:w="1475" w:type="dxa"/>
            <w:gridSpan w:val="2"/>
          </w:tcPr>
          <w:p w14:paraId="097A3BAD" w14:textId="77777777" w:rsidR="00F83304" w:rsidRPr="00CE6687" w:rsidRDefault="00F83304" w:rsidP="00250C62">
            <w:pPr>
              <w:rPr>
                <w:rFonts w:ascii="Sassoon Primary" w:hAnsi="Sassoon Primary"/>
                <w:sz w:val="18"/>
                <w:szCs w:val="18"/>
              </w:rPr>
            </w:pPr>
            <w:r w:rsidRPr="00CE6687">
              <w:rPr>
                <w:rFonts w:ascii="Sassoon Primary" w:hAnsi="Sassoon Primary"/>
                <w:sz w:val="18"/>
                <w:szCs w:val="18"/>
              </w:rPr>
              <w:t>Book fortnight</w:t>
            </w:r>
          </w:p>
          <w:p w14:paraId="31501937" w14:textId="6C031481" w:rsidR="00324444" w:rsidRPr="00CE6687" w:rsidRDefault="006D770F" w:rsidP="00250C62">
            <w:pPr>
              <w:rPr>
                <w:rFonts w:ascii="Sassoon Primary" w:hAnsi="Sassoon Primary"/>
                <w:b/>
                <w:i/>
                <w:color w:val="7030A0"/>
                <w:sz w:val="18"/>
                <w:szCs w:val="18"/>
              </w:rPr>
            </w:pPr>
            <w:r w:rsidRPr="00CE6687">
              <w:rPr>
                <w:rFonts w:ascii="Sassoon Primary" w:hAnsi="Sassoon Primary"/>
                <w:b/>
                <w:i/>
                <w:sz w:val="18"/>
                <w:szCs w:val="18"/>
              </w:rPr>
              <w:t>Courtyard of a House in Delft</w:t>
            </w:r>
          </w:p>
        </w:tc>
        <w:tc>
          <w:tcPr>
            <w:tcW w:w="1638" w:type="dxa"/>
            <w:vMerge w:val="restart"/>
          </w:tcPr>
          <w:p w14:paraId="68E423C0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Reading – Danny the champion of the world </w:t>
            </w:r>
          </w:p>
          <w:p w14:paraId="133C759D" w14:textId="77777777" w:rsidR="00324444" w:rsidRPr="00CE6687" w:rsidRDefault="00324444" w:rsidP="003B076C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1178BAFD" w14:textId="77777777" w:rsidR="00324444" w:rsidRPr="00CE6687" w:rsidRDefault="00324444" w:rsidP="003B076C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5FAA432A" w14:textId="77777777" w:rsidR="00B12B46" w:rsidRPr="00CE6687" w:rsidRDefault="00B12B46" w:rsidP="003B076C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21DF987F" w14:textId="77777777" w:rsidR="00B12B46" w:rsidRPr="00CE6687" w:rsidRDefault="00B12B46" w:rsidP="003B076C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19EA0BBE" w14:textId="77777777" w:rsidR="00B12B46" w:rsidRPr="00CE6687" w:rsidRDefault="00B12B46" w:rsidP="003B076C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42D13610" w14:textId="77777777" w:rsidR="00324444" w:rsidRPr="00CE6687" w:rsidRDefault="00324444" w:rsidP="003B076C">
            <w:pPr>
              <w:rPr>
                <w:rFonts w:ascii="Sassoon Primary" w:hAnsi="Sassoon Primary"/>
                <w:i/>
                <w:sz w:val="16"/>
                <w:szCs w:val="16"/>
              </w:rPr>
            </w:pPr>
            <w:r w:rsidRPr="00CE6687">
              <w:rPr>
                <w:rFonts w:ascii="Sassoon Primary" w:hAnsi="Sassoon Primary"/>
                <w:b/>
                <w:i/>
                <w:sz w:val="16"/>
                <w:szCs w:val="16"/>
              </w:rPr>
              <w:t>Poetry</w:t>
            </w:r>
            <w:r w:rsidRPr="00CE6687">
              <w:rPr>
                <w:rFonts w:ascii="Sassoon Primary" w:hAnsi="Sassoon Primary"/>
                <w:sz w:val="16"/>
                <w:szCs w:val="16"/>
              </w:rPr>
              <w:t xml:space="preserve"> – </w:t>
            </w:r>
            <w:r w:rsidRPr="00CE6687">
              <w:rPr>
                <w:rFonts w:ascii="Sassoon Primary" w:hAnsi="Sassoon Primary"/>
                <w:i/>
                <w:sz w:val="16"/>
                <w:szCs w:val="16"/>
              </w:rPr>
              <w:t>Colour Blind Haikus</w:t>
            </w:r>
          </w:p>
          <w:p w14:paraId="6F13ECEF" w14:textId="77777777" w:rsidR="00324444" w:rsidRPr="00CE6687" w:rsidRDefault="00324444" w:rsidP="003B076C">
            <w:pPr>
              <w:rPr>
                <w:rFonts w:ascii="Sassoon Primary" w:hAnsi="Sassoon Primary"/>
                <w:i/>
                <w:sz w:val="16"/>
                <w:szCs w:val="16"/>
              </w:rPr>
            </w:pPr>
          </w:p>
          <w:p w14:paraId="6A7586F5" w14:textId="77777777" w:rsidR="00324444" w:rsidRPr="00CE6687" w:rsidRDefault="00324444" w:rsidP="003B076C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39C741D7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Place value </w:t>
            </w:r>
          </w:p>
        </w:tc>
        <w:tc>
          <w:tcPr>
            <w:tcW w:w="1134" w:type="dxa"/>
            <w:gridSpan w:val="2"/>
          </w:tcPr>
          <w:p w14:paraId="2C35B0F8" w14:textId="5AE24048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1275" w:type="dxa"/>
            <w:gridSpan w:val="2"/>
          </w:tcPr>
          <w:p w14:paraId="22D2E819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2190" w:type="dxa"/>
            <w:gridSpan w:val="2"/>
          </w:tcPr>
          <w:p w14:paraId="101EBDEF" w14:textId="241CC715" w:rsidR="00F83304" w:rsidRPr="00CE6687" w:rsidRDefault="002870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 xml:space="preserve">Art – </w:t>
            </w:r>
            <w:r w:rsidR="006D770F"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A courtyard of a house in delft</w:t>
            </w:r>
          </w:p>
        </w:tc>
      </w:tr>
      <w:tr w:rsidR="00F83304" w:rsidRPr="00CE6687" w14:paraId="221C1F0D" w14:textId="77777777" w:rsidTr="00AE786C">
        <w:trPr>
          <w:gridAfter w:val="1"/>
          <w:wAfter w:w="1618" w:type="dxa"/>
          <w:trHeight w:val="408"/>
        </w:trPr>
        <w:tc>
          <w:tcPr>
            <w:tcW w:w="1134" w:type="dxa"/>
            <w:shd w:val="clear" w:color="auto" w:fill="FABF8F" w:themeFill="accent6" w:themeFillTint="99"/>
          </w:tcPr>
          <w:p w14:paraId="0BC2373C" w14:textId="1AFE0E00" w:rsidR="00F83304" w:rsidRPr="00CE6687" w:rsidRDefault="006D770F" w:rsidP="00DE4122">
            <w:pPr>
              <w:rPr>
                <w:rFonts w:ascii="Sassoon Primary" w:eastAsia="Calibri" w:hAnsi="Sassoon Primary" w:cs="Arial"/>
                <w:noProof/>
                <w:sz w:val="18"/>
                <w:szCs w:val="18"/>
              </w:rPr>
            </w:pP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8</w:t>
            </w:r>
            <w:r w:rsidR="00F83304"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/9/2</w:t>
            </w: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5</w:t>
            </w:r>
          </w:p>
        </w:tc>
        <w:tc>
          <w:tcPr>
            <w:tcW w:w="1475" w:type="dxa"/>
            <w:gridSpan w:val="2"/>
          </w:tcPr>
          <w:p w14:paraId="34CDB185" w14:textId="77777777" w:rsidR="00F83304" w:rsidRPr="00CE6687" w:rsidRDefault="00F83304" w:rsidP="00250C62">
            <w:pPr>
              <w:rPr>
                <w:rFonts w:ascii="Sassoon Primary" w:hAnsi="Sassoon Primary"/>
                <w:color w:val="7030A0"/>
                <w:sz w:val="18"/>
                <w:szCs w:val="18"/>
              </w:rPr>
            </w:pPr>
            <w:r w:rsidRPr="00CE6687">
              <w:rPr>
                <w:rFonts w:ascii="Sassoon Primary" w:hAnsi="Sassoon Primary"/>
                <w:color w:val="7030A0"/>
                <w:sz w:val="18"/>
                <w:szCs w:val="18"/>
              </w:rPr>
              <w:t xml:space="preserve">Book fortnight </w:t>
            </w:r>
          </w:p>
          <w:p w14:paraId="5220020C" w14:textId="79F578B6" w:rsidR="00324444" w:rsidRPr="00CE6687" w:rsidRDefault="006D770F" w:rsidP="00250C62">
            <w:pPr>
              <w:rPr>
                <w:rFonts w:ascii="Sassoon Primary" w:hAnsi="Sassoon Primary"/>
                <w:b/>
                <w:i/>
                <w:color w:val="7030A0"/>
                <w:sz w:val="18"/>
                <w:szCs w:val="18"/>
              </w:rPr>
            </w:pPr>
            <w:r w:rsidRPr="00CE6687">
              <w:rPr>
                <w:rFonts w:ascii="Sassoon Primary" w:hAnsi="Sassoon Primary"/>
                <w:b/>
                <w:i/>
                <w:color w:val="7030A0"/>
                <w:sz w:val="18"/>
                <w:szCs w:val="18"/>
              </w:rPr>
              <w:t>Courtyard of a House in Delft</w:t>
            </w:r>
          </w:p>
        </w:tc>
        <w:tc>
          <w:tcPr>
            <w:tcW w:w="1638" w:type="dxa"/>
            <w:vMerge/>
          </w:tcPr>
          <w:p w14:paraId="30FB722F" w14:textId="77777777" w:rsidR="00F83304" w:rsidRPr="00CE6687" w:rsidRDefault="00F83304" w:rsidP="00DE4122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39583729" w14:textId="77777777" w:rsidR="00F83304" w:rsidRPr="00CE6687" w:rsidRDefault="00F83304" w:rsidP="00DE4122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Place Value</w:t>
            </w:r>
          </w:p>
        </w:tc>
        <w:tc>
          <w:tcPr>
            <w:tcW w:w="1134" w:type="dxa"/>
            <w:gridSpan w:val="2"/>
            <w:vMerge w:val="restart"/>
          </w:tcPr>
          <w:p w14:paraId="084901AE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RE</w:t>
            </w:r>
          </w:p>
          <w:p w14:paraId="73D22542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000000"/>
                <w:sz w:val="16"/>
                <w:szCs w:val="16"/>
              </w:rPr>
              <w:t>GOD UC: What does it mean if God is holy and loving?</w:t>
            </w:r>
          </w:p>
        </w:tc>
        <w:tc>
          <w:tcPr>
            <w:tcW w:w="1275" w:type="dxa"/>
            <w:gridSpan w:val="2"/>
            <w:vMerge w:val="restart"/>
          </w:tcPr>
          <w:p w14:paraId="5FEC45E4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Science</w:t>
            </w:r>
          </w:p>
          <w:p w14:paraId="064231D8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Living things and their habitats </w:t>
            </w:r>
          </w:p>
          <w:p w14:paraId="347EE22B" w14:textId="77777777" w:rsidR="00F83304" w:rsidRPr="00CE6687" w:rsidRDefault="00F83304" w:rsidP="003B076C">
            <w:pPr>
              <w:rPr>
                <w:rFonts w:ascii="Sassoon Primary" w:hAnsi="Sassoon Primary"/>
                <w:b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b/>
                <w:color w:val="7030A0"/>
                <w:sz w:val="16"/>
                <w:szCs w:val="16"/>
                <w:highlight w:val="yellow"/>
              </w:rPr>
              <w:t>Courageous advocacy- endangered animals</w:t>
            </w:r>
            <w:r w:rsidRPr="00CE6687">
              <w:rPr>
                <w:rFonts w:ascii="Sassoon Primary" w:hAnsi="Sassoon Primary"/>
                <w:b/>
                <w:color w:val="7030A0"/>
                <w:sz w:val="16"/>
                <w:szCs w:val="16"/>
              </w:rPr>
              <w:t xml:space="preserve"> </w:t>
            </w:r>
          </w:p>
        </w:tc>
        <w:tc>
          <w:tcPr>
            <w:tcW w:w="2190" w:type="dxa"/>
            <w:gridSpan w:val="2"/>
            <w:vMerge w:val="restart"/>
          </w:tcPr>
          <w:p w14:paraId="02B75607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History</w:t>
            </w:r>
          </w:p>
          <w:p w14:paraId="4B5E1F4D" w14:textId="77777777" w:rsidR="00F83304" w:rsidRDefault="00F83304" w:rsidP="003B076C">
            <w:pPr>
              <w:rPr>
                <w:rFonts w:ascii="Sassoon Primary" w:hAnsi="Sassoon Primary"/>
                <w:sz w:val="16"/>
                <w:szCs w:val="18"/>
              </w:rPr>
            </w:pPr>
            <w:r w:rsidRPr="009E050A">
              <w:rPr>
                <w:rFonts w:ascii="Sassoon Primary" w:hAnsi="Sassoon Primary"/>
                <w:sz w:val="16"/>
                <w:szCs w:val="18"/>
              </w:rPr>
              <w:t xml:space="preserve">How did the Viking and Anglo-Saxons struggle for power in Britain? </w:t>
            </w:r>
          </w:p>
          <w:p w14:paraId="4E6C0C2E" w14:textId="0B7BC533" w:rsidR="004324D1" w:rsidRPr="00CE6687" w:rsidRDefault="004324D1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8"/>
              </w:rPr>
              <w:t xml:space="preserve">Kapow </w:t>
            </w:r>
          </w:p>
        </w:tc>
      </w:tr>
      <w:tr w:rsidR="00F83304" w:rsidRPr="00CE6687" w14:paraId="264E4AC5" w14:textId="77777777" w:rsidTr="00AE786C">
        <w:trPr>
          <w:gridAfter w:val="1"/>
          <w:wAfter w:w="1618" w:type="dxa"/>
          <w:trHeight w:val="413"/>
        </w:trPr>
        <w:tc>
          <w:tcPr>
            <w:tcW w:w="1134" w:type="dxa"/>
            <w:shd w:val="clear" w:color="auto" w:fill="FABF8F" w:themeFill="accent6" w:themeFillTint="99"/>
          </w:tcPr>
          <w:p w14:paraId="2BDFF424" w14:textId="09C8E932" w:rsidR="00F83304" w:rsidRPr="00CE6687" w:rsidRDefault="00F83304" w:rsidP="003B076C">
            <w:pPr>
              <w:jc w:val="both"/>
              <w:rPr>
                <w:rFonts w:ascii="Sassoon Primary" w:eastAsia="Calibri" w:hAnsi="Sassoon Primary" w:cs="Arial"/>
                <w:noProof/>
                <w:sz w:val="18"/>
                <w:szCs w:val="18"/>
              </w:rPr>
            </w:pP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1</w:t>
            </w:r>
            <w:r w:rsidR="006D770F"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5</w:t>
            </w: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/9/2</w:t>
            </w:r>
            <w:r w:rsidR="006D770F"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5</w:t>
            </w:r>
          </w:p>
        </w:tc>
        <w:tc>
          <w:tcPr>
            <w:tcW w:w="1475" w:type="dxa"/>
            <w:gridSpan w:val="2"/>
          </w:tcPr>
          <w:p w14:paraId="49A5C851" w14:textId="77777777" w:rsidR="00F83304" w:rsidRPr="00CE6687" w:rsidRDefault="00F83304" w:rsidP="00250C62">
            <w:pPr>
              <w:rPr>
                <w:rFonts w:ascii="Sassoon Primary" w:hAnsi="Sassoon Primary"/>
                <w:color w:val="7030A0"/>
                <w:sz w:val="18"/>
                <w:szCs w:val="18"/>
              </w:rPr>
            </w:pPr>
            <w:r w:rsidRPr="00CE6687">
              <w:rPr>
                <w:rFonts w:ascii="Sassoon Primary" w:hAnsi="Sassoon Primary"/>
                <w:color w:val="7030A0"/>
                <w:sz w:val="18"/>
                <w:szCs w:val="18"/>
              </w:rPr>
              <w:t xml:space="preserve"> </w:t>
            </w:r>
            <w:r w:rsidRPr="00CE6687">
              <w:rPr>
                <w:rFonts w:ascii="Sassoon Primary" w:hAnsi="Sassoon Primary"/>
                <w:color w:val="7030A0"/>
                <w:sz w:val="20"/>
                <w:szCs w:val="18"/>
              </w:rPr>
              <w:t>Grammar Place value</w:t>
            </w:r>
          </w:p>
        </w:tc>
        <w:tc>
          <w:tcPr>
            <w:tcW w:w="1638" w:type="dxa"/>
            <w:vMerge/>
          </w:tcPr>
          <w:p w14:paraId="7802B0F3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1A4B5F34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Place Value</w:t>
            </w:r>
          </w:p>
        </w:tc>
        <w:tc>
          <w:tcPr>
            <w:tcW w:w="1134" w:type="dxa"/>
            <w:gridSpan w:val="2"/>
            <w:vMerge/>
          </w:tcPr>
          <w:p w14:paraId="58900A5B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</w:tcPr>
          <w:p w14:paraId="28EA354E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2190" w:type="dxa"/>
            <w:gridSpan w:val="2"/>
            <w:vMerge/>
          </w:tcPr>
          <w:p w14:paraId="3C0BA88F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</w:tr>
      <w:tr w:rsidR="00F83304" w:rsidRPr="00CE6687" w14:paraId="123AFB73" w14:textId="77777777" w:rsidTr="00AE786C">
        <w:trPr>
          <w:gridAfter w:val="1"/>
          <w:wAfter w:w="1618" w:type="dxa"/>
        </w:trPr>
        <w:tc>
          <w:tcPr>
            <w:tcW w:w="1134" w:type="dxa"/>
            <w:shd w:val="clear" w:color="auto" w:fill="FABF8F" w:themeFill="accent6" w:themeFillTint="99"/>
          </w:tcPr>
          <w:p w14:paraId="249732B9" w14:textId="4C3FCF55" w:rsidR="00F83304" w:rsidRPr="00CE6687" w:rsidRDefault="00F83304" w:rsidP="003B076C">
            <w:pPr>
              <w:rPr>
                <w:rFonts w:ascii="Sassoon Primary" w:eastAsia="Calibri" w:hAnsi="Sassoon Primary" w:cs="Arial"/>
                <w:noProof/>
                <w:sz w:val="18"/>
                <w:szCs w:val="18"/>
              </w:rPr>
            </w:pP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2</w:t>
            </w:r>
            <w:r w:rsidR="006D770F"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2</w:t>
            </w: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/9/2</w:t>
            </w:r>
            <w:r w:rsidR="006D770F"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5</w:t>
            </w:r>
          </w:p>
        </w:tc>
        <w:tc>
          <w:tcPr>
            <w:tcW w:w="1475" w:type="dxa"/>
            <w:gridSpan w:val="2"/>
          </w:tcPr>
          <w:p w14:paraId="57819DCD" w14:textId="77777777" w:rsidR="00F83304" w:rsidRPr="00CE6687" w:rsidRDefault="00F83304" w:rsidP="00190A08">
            <w:pPr>
              <w:rPr>
                <w:rFonts w:ascii="Sassoon Primary" w:hAnsi="Sassoon Primary"/>
                <w:color w:val="FF0000"/>
                <w:sz w:val="20"/>
                <w:szCs w:val="18"/>
              </w:rPr>
            </w:pPr>
            <w:r w:rsidRPr="00CE6687">
              <w:rPr>
                <w:rFonts w:ascii="Sassoon Primary" w:hAnsi="Sassoon Primary"/>
                <w:color w:val="FF0000"/>
                <w:sz w:val="20"/>
                <w:szCs w:val="18"/>
              </w:rPr>
              <w:t>Grammar Place value</w:t>
            </w:r>
          </w:p>
        </w:tc>
        <w:tc>
          <w:tcPr>
            <w:tcW w:w="1638" w:type="dxa"/>
            <w:vMerge/>
          </w:tcPr>
          <w:p w14:paraId="228F9CF6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7A855AE3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Addition and subtraction</w:t>
            </w:r>
          </w:p>
        </w:tc>
        <w:tc>
          <w:tcPr>
            <w:tcW w:w="1134" w:type="dxa"/>
            <w:gridSpan w:val="2"/>
            <w:vMerge w:val="restart"/>
          </w:tcPr>
          <w:p w14:paraId="68FCA847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Art</w:t>
            </w:r>
          </w:p>
          <w:p w14:paraId="3FD0A8B3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Typography and maps </w:t>
            </w:r>
          </w:p>
          <w:p w14:paraId="42E4AD00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 w:val="restart"/>
          </w:tcPr>
          <w:p w14:paraId="59CDA7E6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FF0000"/>
                <w:sz w:val="16"/>
                <w:szCs w:val="16"/>
              </w:rPr>
              <w:t>PE</w:t>
            </w: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 xml:space="preserve"> + PSHE</w:t>
            </w:r>
          </w:p>
          <w:p w14:paraId="41AF06A9" w14:textId="77777777" w:rsidR="00F83304" w:rsidRPr="00CE6687" w:rsidRDefault="00F83304" w:rsidP="003B076C">
            <w:pPr>
              <w:rPr>
                <w:rFonts w:ascii="Sassoon Primary" w:hAnsi="Sassoon Primary"/>
                <w:color w:val="FF000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FF0000"/>
                <w:sz w:val="16"/>
                <w:szCs w:val="16"/>
              </w:rPr>
              <w:t xml:space="preserve">Hockey and Dance </w:t>
            </w:r>
          </w:p>
          <w:p w14:paraId="729F4EA5" w14:textId="77777777" w:rsidR="00F83304" w:rsidRPr="00CE6687" w:rsidRDefault="00F83304" w:rsidP="003B076C">
            <w:pPr>
              <w:rPr>
                <w:rFonts w:ascii="Sassoon Primary" w:hAnsi="Sassoon Primary"/>
                <w:color w:val="FF0000"/>
                <w:sz w:val="16"/>
                <w:szCs w:val="16"/>
              </w:rPr>
            </w:pPr>
          </w:p>
          <w:p w14:paraId="6498F432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Me and My School</w:t>
            </w:r>
          </w:p>
          <w:p w14:paraId="5ADCFD80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2190" w:type="dxa"/>
            <w:gridSpan w:val="2"/>
            <w:vMerge w:val="restart"/>
          </w:tcPr>
          <w:p w14:paraId="6AF60172" w14:textId="77777777" w:rsidR="00F83304" w:rsidRPr="00CE6687" w:rsidRDefault="00F83304" w:rsidP="003B076C">
            <w:pPr>
              <w:tabs>
                <w:tab w:val="left" w:pos="1236"/>
              </w:tabs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C0504D" w:themeColor="accent2"/>
                <w:sz w:val="16"/>
                <w:szCs w:val="16"/>
              </w:rPr>
              <w:t xml:space="preserve">Computing </w:t>
            </w: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+ Music</w:t>
            </w:r>
          </w:p>
          <w:p w14:paraId="7AA26C78" w14:textId="77777777" w:rsidR="00F83304" w:rsidRPr="00CE6687" w:rsidRDefault="00F83304" w:rsidP="00BF585D">
            <w:pPr>
              <w:rPr>
                <w:rFonts w:ascii="Sassoon Primary" w:hAnsi="Sassoon Primary"/>
                <w:color w:val="C0504D" w:themeColor="accent2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C0504D" w:themeColor="accent2"/>
                <w:sz w:val="16"/>
                <w:szCs w:val="16"/>
              </w:rPr>
              <w:t xml:space="preserve">Vector drawings </w:t>
            </w:r>
          </w:p>
          <w:p w14:paraId="442833C0" w14:textId="77777777" w:rsidR="00F83304" w:rsidRPr="00CE6687" w:rsidRDefault="00F83304" w:rsidP="00BF585D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 xml:space="preserve">Melody and harmony in music </w:t>
            </w:r>
          </w:p>
          <w:p w14:paraId="555625D7" w14:textId="77777777" w:rsidR="00F83304" w:rsidRPr="00CE6687" w:rsidRDefault="00F83304" w:rsidP="00BF585D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  <w:p w14:paraId="64F681D2" w14:textId="77777777" w:rsidR="00F83304" w:rsidRPr="00CE6687" w:rsidRDefault="00F83304" w:rsidP="00190A08">
            <w:pPr>
              <w:rPr>
                <w:rFonts w:ascii="Sassoon Primary" w:hAnsi="Sassoon Primary"/>
                <w:sz w:val="20"/>
                <w:szCs w:val="18"/>
              </w:rPr>
            </w:pPr>
          </w:p>
          <w:p w14:paraId="5FDF3186" w14:textId="77777777" w:rsidR="00F83304" w:rsidRPr="00CE6687" w:rsidRDefault="00F83304" w:rsidP="00190A08">
            <w:pPr>
              <w:rPr>
                <w:rFonts w:ascii="Sassoon Primary" w:hAnsi="Sassoon Primary"/>
                <w:sz w:val="18"/>
                <w:szCs w:val="18"/>
              </w:rPr>
            </w:pPr>
            <w:r w:rsidRPr="00CE6687">
              <w:rPr>
                <w:rFonts w:ascii="Sassoon Primary" w:hAnsi="Sassoon Primary"/>
                <w:sz w:val="18"/>
                <w:szCs w:val="18"/>
              </w:rPr>
              <w:t>Everest (</w:t>
            </w:r>
            <w:proofErr w:type="spellStart"/>
            <w:r w:rsidRPr="00CE6687">
              <w:rPr>
                <w:rFonts w:ascii="Sassoon Primary" w:hAnsi="Sassoon Primary"/>
                <w:sz w:val="18"/>
                <w:szCs w:val="18"/>
              </w:rPr>
              <w:t>non fiction</w:t>
            </w:r>
            <w:proofErr w:type="spellEnd"/>
            <w:r w:rsidRPr="00CE6687">
              <w:rPr>
                <w:rFonts w:ascii="Sassoon Primary" w:hAnsi="Sassoon Primary"/>
                <w:sz w:val="18"/>
                <w:szCs w:val="18"/>
              </w:rPr>
              <w:t xml:space="preserve">) by David Long and Stefano Tambellini </w:t>
            </w:r>
          </w:p>
          <w:p w14:paraId="107BD286" w14:textId="77777777" w:rsidR="00F83304" w:rsidRPr="00CE6687" w:rsidRDefault="00F83304" w:rsidP="00190A08">
            <w:pPr>
              <w:rPr>
                <w:rFonts w:ascii="Sassoon Primary" w:hAnsi="Sassoon Primary"/>
                <w:sz w:val="18"/>
                <w:szCs w:val="18"/>
              </w:rPr>
            </w:pPr>
          </w:p>
          <w:p w14:paraId="79482748" w14:textId="77777777" w:rsidR="00F83304" w:rsidRPr="00CE6687" w:rsidRDefault="00580849" w:rsidP="00190A08">
            <w:pPr>
              <w:rPr>
                <w:rFonts w:ascii="Sassoon Primary" w:hAnsi="Sassoon Primary"/>
                <w:sz w:val="18"/>
                <w:szCs w:val="18"/>
              </w:rPr>
            </w:pPr>
            <w:hyperlink r:id="rId6" w:history="1">
              <w:r w:rsidR="00F83304" w:rsidRPr="00CE6687">
                <w:rPr>
                  <w:rStyle w:val="Hyperlink"/>
                  <w:rFonts w:ascii="Sassoon Primary" w:hAnsi="Sassoon Primary"/>
                  <w:sz w:val="18"/>
                  <w:szCs w:val="18"/>
                </w:rPr>
                <w:t>https://www.youtube.com/watch?v=Wle3-h1yxc0</w:t>
              </w:r>
            </w:hyperlink>
            <w:r w:rsidR="00F83304" w:rsidRPr="00CE6687">
              <w:rPr>
                <w:rFonts w:ascii="Sassoon Primary" w:hAnsi="Sassoon Primary"/>
                <w:sz w:val="18"/>
                <w:szCs w:val="18"/>
              </w:rPr>
              <w:t xml:space="preserve"> – Dreadful mountain poem </w:t>
            </w:r>
          </w:p>
          <w:p w14:paraId="6017F5BB" w14:textId="77777777" w:rsidR="00F83304" w:rsidRPr="00CE6687" w:rsidRDefault="00F83304" w:rsidP="003B076C">
            <w:pPr>
              <w:tabs>
                <w:tab w:val="left" w:pos="1236"/>
              </w:tabs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</w:tr>
      <w:tr w:rsidR="00F83304" w:rsidRPr="00CE6687" w14:paraId="496B6DC6" w14:textId="77777777" w:rsidTr="00AE786C">
        <w:trPr>
          <w:gridAfter w:val="1"/>
          <w:wAfter w:w="1618" w:type="dxa"/>
        </w:trPr>
        <w:tc>
          <w:tcPr>
            <w:tcW w:w="1134" w:type="dxa"/>
            <w:shd w:val="clear" w:color="auto" w:fill="FABF8F" w:themeFill="accent6" w:themeFillTint="99"/>
          </w:tcPr>
          <w:p w14:paraId="7BCD2F8F" w14:textId="2D33CC08" w:rsidR="00F83304" w:rsidRPr="00CE6687" w:rsidRDefault="006D770F" w:rsidP="003B076C">
            <w:pPr>
              <w:rPr>
                <w:rFonts w:ascii="Sassoon Primary" w:eastAsia="Calibri" w:hAnsi="Sassoon Primary" w:cs="Arial"/>
                <w:noProof/>
                <w:sz w:val="18"/>
                <w:szCs w:val="18"/>
              </w:rPr>
            </w:pP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29</w:t>
            </w:r>
            <w:r w:rsidR="00F83304"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/9/2</w:t>
            </w: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5</w:t>
            </w:r>
          </w:p>
        </w:tc>
        <w:tc>
          <w:tcPr>
            <w:tcW w:w="1475" w:type="dxa"/>
            <w:gridSpan w:val="2"/>
          </w:tcPr>
          <w:p w14:paraId="09A6776A" w14:textId="77777777" w:rsidR="00F83304" w:rsidRPr="00CE6687" w:rsidRDefault="00F83304" w:rsidP="003B076C">
            <w:pPr>
              <w:rPr>
                <w:rFonts w:ascii="Sassoon Primary" w:hAnsi="Sassoon Primary"/>
                <w:color w:val="FF0000"/>
                <w:sz w:val="20"/>
                <w:szCs w:val="18"/>
              </w:rPr>
            </w:pPr>
            <w:r w:rsidRPr="00CE6687">
              <w:rPr>
                <w:rFonts w:ascii="Sassoon Primary" w:hAnsi="Sassoon Primary"/>
                <w:color w:val="FF0000"/>
                <w:sz w:val="20"/>
                <w:szCs w:val="18"/>
              </w:rPr>
              <w:t>Grammar Place value</w:t>
            </w:r>
          </w:p>
        </w:tc>
        <w:tc>
          <w:tcPr>
            <w:tcW w:w="1638" w:type="dxa"/>
            <w:vMerge/>
          </w:tcPr>
          <w:p w14:paraId="523FD7BA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7643D994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Addition and subtraction</w:t>
            </w:r>
          </w:p>
        </w:tc>
        <w:tc>
          <w:tcPr>
            <w:tcW w:w="1134" w:type="dxa"/>
            <w:gridSpan w:val="2"/>
            <w:vMerge/>
          </w:tcPr>
          <w:p w14:paraId="23FEE8E5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</w:rPr>
            </w:pPr>
          </w:p>
        </w:tc>
        <w:tc>
          <w:tcPr>
            <w:tcW w:w="1275" w:type="dxa"/>
            <w:gridSpan w:val="2"/>
            <w:vMerge/>
          </w:tcPr>
          <w:p w14:paraId="053962DA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</w:rPr>
            </w:pPr>
          </w:p>
        </w:tc>
        <w:tc>
          <w:tcPr>
            <w:tcW w:w="2190" w:type="dxa"/>
            <w:gridSpan w:val="2"/>
            <w:vMerge/>
          </w:tcPr>
          <w:p w14:paraId="0591E784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</w:rPr>
            </w:pPr>
          </w:p>
        </w:tc>
      </w:tr>
      <w:tr w:rsidR="00F83304" w:rsidRPr="00CE6687" w14:paraId="7AD3D7A9" w14:textId="77777777" w:rsidTr="00AE786C">
        <w:trPr>
          <w:gridAfter w:val="1"/>
          <w:wAfter w:w="1618" w:type="dxa"/>
        </w:trPr>
        <w:tc>
          <w:tcPr>
            <w:tcW w:w="1134" w:type="dxa"/>
            <w:shd w:val="clear" w:color="auto" w:fill="FABF8F" w:themeFill="accent6" w:themeFillTint="99"/>
          </w:tcPr>
          <w:p w14:paraId="395F0EF6" w14:textId="384A6B18" w:rsidR="00F83304" w:rsidRPr="00CE6687" w:rsidRDefault="006D770F" w:rsidP="003B076C">
            <w:pPr>
              <w:rPr>
                <w:rFonts w:ascii="Sassoon Primary" w:eastAsia="Calibri" w:hAnsi="Sassoon Primary" w:cs="Arial"/>
                <w:noProof/>
                <w:sz w:val="18"/>
                <w:szCs w:val="18"/>
              </w:rPr>
            </w:pP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6</w:t>
            </w:r>
            <w:r w:rsidR="00F83304"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/10/2</w:t>
            </w: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5</w:t>
            </w:r>
          </w:p>
        </w:tc>
        <w:tc>
          <w:tcPr>
            <w:tcW w:w="1475" w:type="dxa"/>
            <w:gridSpan w:val="2"/>
          </w:tcPr>
          <w:p w14:paraId="0ECDB888" w14:textId="77777777" w:rsidR="00F83304" w:rsidRPr="00CE6687" w:rsidRDefault="00F83304" w:rsidP="003B076C">
            <w:pPr>
              <w:rPr>
                <w:rFonts w:ascii="Sassoon Primary" w:hAnsi="Sassoon Primary"/>
                <w:color w:val="FF0000"/>
                <w:sz w:val="20"/>
                <w:szCs w:val="18"/>
              </w:rPr>
            </w:pPr>
            <w:r w:rsidRPr="00CE6687">
              <w:rPr>
                <w:rFonts w:ascii="Sassoon Primary" w:hAnsi="Sassoon Primary"/>
                <w:color w:val="FF0000"/>
                <w:sz w:val="20"/>
                <w:szCs w:val="18"/>
              </w:rPr>
              <w:t>Grammar Place value</w:t>
            </w:r>
          </w:p>
        </w:tc>
        <w:tc>
          <w:tcPr>
            <w:tcW w:w="1638" w:type="dxa"/>
            <w:vMerge/>
          </w:tcPr>
          <w:p w14:paraId="052CDFA0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258BA2AB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Multiplication A</w:t>
            </w:r>
          </w:p>
        </w:tc>
        <w:tc>
          <w:tcPr>
            <w:tcW w:w="1134" w:type="dxa"/>
            <w:gridSpan w:val="2"/>
            <w:vMerge/>
          </w:tcPr>
          <w:p w14:paraId="78EC2DAB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</w:rPr>
            </w:pPr>
          </w:p>
        </w:tc>
        <w:tc>
          <w:tcPr>
            <w:tcW w:w="1275" w:type="dxa"/>
            <w:gridSpan w:val="2"/>
            <w:vMerge/>
          </w:tcPr>
          <w:p w14:paraId="17A0F821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</w:rPr>
            </w:pPr>
          </w:p>
        </w:tc>
        <w:tc>
          <w:tcPr>
            <w:tcW w:w="2190" w:type="dxa"/>
            <w:gridSpan w:val="2"/>
            <w:vMerge/>
          </w:tcPr>
          <w:p w14:paraId="155BB8F9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</w:rPr>
            </w:pPr>
          </w:p>
        </w:tc>
      </w:tr>
      <w:tr w:rsidR="00F83304" w:rsidRPr="00CE6687" w14:paraId="55E90D81" w14:textId="77777777" w:rsidTr="00AE786C">
        <w:trPr>
          <w:gridAfter w:val="1"/>
          <w:wAfter w:w="1618" w:type="dxa"/>
          <w:trHeight w:val="70"/>
        </w:trPr>
        <w:tc>
          <w:tcPr>
            <w:tcW w:w="1134" w:type="dxa"/>
            <w:shd w:val="clear" w:color="auto" w:fill="FABF8F" w:themeFill="accent6" w:themeFillTint="99"/>
          </w:tcPr>
          <w:p w14:paraId="2C0558DF" w14:textId="716D5A6C" w:rsidR="00F83304" w:rsidRPr="00CE6687" w:rsidRDefault="00F83304" w:rsidP="003B076C">
            <w:pPr>
              <w:rPr>
                <w:rFonts w:ascii="Sassoon Primary" w:eastAsia="Calibri" w:hAnsi="Sassoon Primary" w:cs="Arial"/>
                <w:noProof/>
                <w:sz w:val="18"/>
                <w:szCs w:val="18"/>
              </w:rPr>
            </w:pP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1</w:t>
            </w:r>
            <w:r w:rsidR="006D770F"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3/</w:t>
            </w: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10/2</w:t>
            </w:r>
            <w:r w:rsidR="006D770F"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5</w:t>
            </w:r>
          </w:p>
        </w:tc>
        <w:tc>
          <w:tcPr>
            <w:tcW w:w="1475" w:type="dxa"/>
            <w:gridSpan w:val="2"/>
          </w:tcPr>
          <w:p w14:paraId="642F1AD5" w14:textId="77777777" w:rsidR="00F83304" w:rsidRPr="00CE6687" w:rsidRDefault="00F83304" w:rsidP="003B076C">
            <w:pPr>
              <w:rPr>
                <w:rFonts w:ascii="Sassoon Primary" w:hAnsi="Sassoon Primary"/>
                <w:color w:val="FF0000"/>
                <w:sz w:val="20"/>
                <w:szCs w:val="18"/>
              </w:rPr>
            </w:pPr>
            <w:r w:rsidRPr="00CE6687">
              <w:rPr>
                <w:rFonts w:ascii="Sassoon Primary" w:hAnsi="Sassoon Primary"/>
                <w:color w:val="FF0000"/>
                <w:sz w:val="20"/>
                <w:szCs w:val="18"/>
              </w:rPr>
              <w:t>Grammar place value non-</w:t>
            </w:r>
            <w:proofErr w:type="spellStart"/>
            <w:r w:rsidRPr="00CE6687">
              <w:rPr>
                <w:rFonts w:ascii="Sassoon Primary" w:hAnsi="Sassoon Primary"/>
                <w:color w:val="FF0000"/>
                <w:sz w:val="20"/>
                <w:szCs w:val="18"/>
              </w:rPr>
              <w:t>chron</w:t>
            </w:r>
            <w:proofErr w:type="spellEnd"/>
          </w:p>
        </w:tc>
        <w:tc>
          <w:tcPr>
            <w:tcW w:w="1638" w:type="dxa"/>
            <w:vMerge/>
          </w:tcPr>
          <w:p w14:paraId="7E254394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769E7BAC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Multiplication A</w:t>
            </w:r>
          </w:p>
        </w:tc>
        <w:tc>
          <w:tcPr>
            <w:tcW w:w="1134" w:type="dxa"/>
            <w:gridSpan w:val="2"/>
            <w:vMerge/>
          </w:tcPr>
          <w:p w14:paraId="38FB7FE1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</w:rPr>
            </w:pPr>
          </w:p>
        </w:tc>
        <w:tc>
          <w:tcPr>
            <w:tcW w:w="1275" w:type="dxa"/>
            <w:gridSpan w:val="2"/>
            <w:vMerge/>
          </w:tcPr>
          <w:p w14:paraId="2365A119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</w:rPr>
            </w:pPr>
          </w:p>
        </w:tc>
        <w:tc>
          <w:tcPr>
            <w:tcW w:w="2190" w:type="dxa"/>
            <w:gridSpan w:val="2"/>
            <w:vMerge/>
          </w:tcPr>
          <w:p w14:paraId="0CE20511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</w:rPr>
            </w:pPr>
          </w:p>
        </w:tc>
      </w:tr>
      <w:tr w:rsidR="00F83304" w:rsidRPr="00CE6687" w14:paraId="303098FB" w14:textId="77777777" w:rsidTr="00AE786C">
        <w:trPr>
          <w:gridAfter w:val="1"/>
          <w:wAfter w:w="1618" w:type="dxa"/>
          <w:trHeight w:val="70"/>
        </w:trPr>
        <w:tc>
          <w:tcPr>
            <w:tcW w:w="1134" w:type="dxa"/>
            <w:shd w:val="clear" w:color="auto" w:fill="FABF8F" w:themeFill="accent6" w:themeFillTint="99"/>
          </w:tcPr>
          <w:p w14:paraId="68B7EDC5" w14:textId="4D0E0748" w:rsidR="00F83304" w:rsidRPr="00CE6687" w:rsidRDefault="00F83304" w:rsidP="003B076C">
            <w:pPr>
              <w:rPr>
                <w:rFonts w:ascii="Sassoon Primary" w:eastAsia="Calibri" w:hAnsi="Sassoon Primary" w:cs="Arial"/>
                <w:noProof/>
                <w:sz w:val="18"/>
                <w:szCs w:val="18"/>
              </w:rPr>
            </w:pP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2</w:t>
            </w:r>
            <w:r w:rsidR="006D770F"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0</w:t>
            </w: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/10/2</w:t>
            </w:r>
            <w:r w:rsidR="006D770F"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5</w:t>
            </w:r>
          </w:p>
        </w:tc>
        <w:tc>
          <w:tcPr>
            <w:tcW w:w="1475" w:type="dxa"/>
            <w:gridSpan w:val="2"/>
          </w:tcPr>
          <w:p w14:paraId="73298B96" w14:textId="77777777" w:rsidR="00F83304" w:rsidRPr="00CE6687" w:rsidRDefault="00F83304" w:rsidP="003B076C">
            <w:pPr>
              <w:rPr>
                <w:rFonts w:ascii="Sassoon Primary" w:hAnsi="Sassoon Primary"/>
                <w:color w:val="FF0000"/>
                <w:sz w:val="20"/>
                <w:szCs w:val="18"/>
              </w:rPr>
            </w:pPr>
            <w:r w:rsidRPr="00CE6687">
              <w:rPr>
                <w:rFonts w:ascii="Sassoon Primary" w:hAnsi="Sassoon Primary"/>
                <w:color w:val="FF0000"/>
                <w:sz w:val="20"/>
                <w:szCs w:val="18"/>
              </w:rPr>
              <w:t>Grammar place value non-</w:t>
            </w:r>
            <w:proofErr w:type="spellStart"/>
            <w:r w:rsidRPr="00CE6687">
              <w:rPr>
                <w:rFonts w:ascii="Sassoon Primary" w:hAnsi="Sassoon Primary"/>
                <w:color w:val="FF0000"/>
                <w:sz w:val="20"/>
                <w:szCs w:val="18"/>
              </w:rPr>
              <w:t>chron</w:t>
            </w:r>
            <w:proofErr w:type="spellEnd"/>
          </w:p>
        </w:tc>
        <w:tc>
          <w:tcPr>
            <w:tcW w:w="1638" w:type="dxa"/>
            <w:vMerge/>
          </w:tcPr>
          <w:p w14:paraId="1BDCDE59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034AC2B2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Multiplication A</w:t>
            </w:r>
          </w:p>
        </w:tc>
        <w:tc>
          <w:tcPr>
            <w:tcW w:w="1134" w:type="dxa"/>
            <w:gridSpan w:val="2"/>
            <w:vMerge/>
          </w:tcPr>
          <w:p w14:paraId="661BC947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</w:rPr>
            </w:pPr>
          </w:p>
        </w:tc>
        <w:tc>
          <w:tcPr>
            <w:tcW w:w="1275" w:type="dxa"/>
            <w:gridSpan w:val="2"/>
            <w:vMerge/>
          </w:tcPr>
          <w:p w14:paraId="5305A5DA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</w:rPr>
            </w:pPr>
          </w:p>
        </w:tc>
        <w:tc>
          <w:tcPr>
            <w:tcW w:w="2190" w:type="dxa"/>
            <w:gridSpan w:val="2"/>
            <w:vMerge/>
          </w:tcPr>
          <w:p w14:paraId="1AB86CBF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</w:rPr>
            </w:pPr>
          </w:p>
        </w:tc>
      </w:tr>
      <w:tr w:rsidR="00F83304" w:rsidRPr="00CE6687" w14:paraId="7F636070" w14:textId="77777777" w:rsidTr="00AE786C">
        <w:trPr>
          <w:gridAfter w:val="1"/>
          <w:wAfter w:w="1618" w:type="dxa"/>
          <w:trHeight w:val="70"/>
        </w:trPr>
        <w:tc>
          <w:tcPr>
            <w:tcW w:w="1134" w:type="dxa"/>
            <w:shd w:val="clear" w:color="auto" w:fill="FABF8F" w:themeFill="accent6" w:themeFillTint="99"/>
          </w:tcPr>
          <w:p w14:paraId="5369947F" w14:textId="77777777" w:rsidR="00F83304" w:rsidRPr="00CE6687" w:rsidRDefault="00F83304" w:rsidP="003B076C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CE6687">
              <w:rPr>
                <w:rFonts w:ascii="Sassoon Primary" w:hAnsi="Sassoon Primary"/>
                <w:sz w:val="18"/>
                <w:szCs w:val="18"/>
              </w:rPr>
              <w:t>Half term</w:t>
            </w:r>
          </w:p>
        </w:tc>
        <w:tc>
          <w:tcPr>
            <w:tcW w:w="1475" w:type="dxa"/>
            <w:gridSpan w:val="2"/>
            <w:shd w:val="clear" w:color="auto" w:fill="FABF8F" w:themeFill="accent6" w:themeFillTint="99"/>
          </w:tcPr>
          <w:p w14:paraId="1472B8A3" w14:textId="77777777" w:rsidR="00F83304" w:rsidRPr="00CE6687" w:rsidRDefault="00F83304" w:rsidP="003B076C">
            <w:pPr>
              <w:rPr>
                <w:rFonts w:ascii="Sassoon Primary" w:hAnsi="Sassoon Primary"/>
                <w:sz w:val="20"/>
                <w:szCs w:val="18"/>
              </w:rPr>
            </w:pPr>
          </w:p>
        </w:tc>
        <w:tc>
          <w:tcPr>
            <w:tcW w:w="1638" w:type="dxa"/>
            <w:shd w:val="clear" w:color="auto" w:fill="FABF8F" w:themeFill="accent6" w:themeFillTint="99"/>
          </w:tcPr>
          <w:p w14:paraId="1021F94B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  <w:shd w:val="clear" w:color="auto" w:fill="FABF8F" w:themeFill="accent6" w:themeFillTint="99"/>
          </w:tcPr>
          <w:p w14:paraId="02656EF1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</w:tcPr>
          <w:p w14:paraId="085DCBFA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</w:rPr>
            </w:pPr>
          </w:p>
        </w:tc>
        <w:tc>
          <w:tcPr>
            <w:tcW w:w="1275" w:type="dxa"/>
            <w:gridSpan w:val="2"/>
            <w:vMerge/>
          </w:tcPr>
          <w:p w14:paraId="1166E0AF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</w:rPr>
            </w:pPr>
          </w:p>
        </w:tc>
        <w:tc>
          <w:tcPr>
            <w:tcW w:w="2190" w:type="dxa"/>
            <w:gridSpan w:val="2"/>
            <w:vMerge/>
          </w:tcPr>
          <w:p w14:paraId="32C66026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</w:rPr>
            </w:pPr>
          </w:p>
        </w:tc>
      </w:tr>
      <w:tr w:rsidR="00F83304" w:rsidRPr="00CE6687" w14:paraId="2EE6EA1D" w14:textId="77777777" w:rsidTr="00AE786C">
        <w:trPr>
          <w:gridAfter w:val="1"/>
          <w:wAfter w:w="1618" w:type="dxa"/>
          <w:trHeight w:val="199"/>
        </w:trPr>
        <w:tc>
          <w:tcPr>
            <w:tcW w:w="1134" w:type="dxa"/>
            <w:shd w:val="clear" w:color="auto" w:fill="FABF8F" w:themeFill="accent6" w:themeFillTint="99"/>
          </w:tcPr>
          <w:p w14:paraId="2277ADF3" w14:textId="19FEC952" w:rsidR="00F83304" w:rsidRPr="00CE6687" w:rsidRDefault="006D770F" w:rsidP="00AD4D0E">
            <w:pPr>
              <w:rPr>
                <w:rFonts w:ascii="Sassoon Primary" w:eastAsia="Calibri" w:hAnsi="Sassoon Primary" w:cs="Arial"/>
                <w:noProof/>
                <w:sz w:val="18"/>
                <w:szCs w:val="18"/>
              </w:rPr>
            </w:pP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3/</w:t>
            </w:r>
            <w:r w:rsidR="00F83304"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11/2</w:t>
            </w: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5</w:t>
            </w:r>
          </w:p>
        </w:tc>
        <w:tc>
          <w:tcPr>
            <w:tcW w:w="1475" w:type="dxa"/>
            <w:gridSpan w:val="2"/>
          </w:tcPr>
          <w:p w14:paraId="64590BE2" w14:textId="77777777" w:rsidR="00F83304" w:rsidRPr="00CE6687" w:rsidRDefault="00F83304" w:rsidP="00190A08">
            <w:pPr>
              <w:tabs>
                <w:tab w:val="left" w:pos="1236"/>
              </w:tabs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Viking boy by Tony Bradman</w:t>
            </w:r>
          </w:p>
        </w:tc>
        <w:tc>
          <w:tcPr>
            <w:tcW w:w="1638" w:type="dxa"/>
            <w:vMerge w:val="restart"/>
          </w:tcPr>
          <w:p w14:paraId="4729B751" w14:textId="77777777" w:rsidR="00F83304" w:rsidRPr="00CE6687" w:rsidRDefault="00F83304" w:rsidP="00AD4D0E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Reading – Danny the champion of the world</w:t>
            </w:r>
          </w:p>
          <w:p w14:paraId="266A6C94" w14:textId="77777777" w:rsidR="00324444" w:rsidRPr="00CE6687" w:rsidRDefault="00324444" w:rsidP="00AD4D0E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5BD42E8C" w14:textId="77777777" w:rsidR="00324444" w:rsidRPr="00CE6687" w:rsidRDefault="00324444" w:rsidP="00AD4D0E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760AA751" w14:textId="77777777" w:rsidR="00B12B46" w:rsidRPr="00CE6687" w:rsidRDefault="00B12B46" w:rsidP="00AD4D0E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11C1D54D" w14:textId="77777777" w:rsidR="00B12B46" w:rsidRPr="00CE6687" w:rsidRDefault="00B12B46" w:rsidP="00AD4D0E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54209CA6" w14:textId="77777777" w:rsidR="00B12B46" w:rsidRPr="00CE6687" w:rsidRDefault="00B12B46" w:rsidP="00AD4D0E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0226768F" w14:textId="77777777" w:rsidR="00324444" w:rsidRPr="00CE6687" w:rsidRDefault="00324444" w:rsidP="00AD4D0E">
            <w:pPr>
              <w:rPr>
                <w:rFonts w:ascii="Sassoon Primary" w:hAnsi="Sassoon Primary"/>
                <w:i/>
                <w:sz w:val="16"/>
                <w:szCs w:val="16"/>
              </w:rPr>
            </w:pPr>
          </w:p>
          <w:p w14:paraId="189EEECB" w14:textId="77777777" w:rsidR="00324444" w:rsidRPr="00CE6687" w:rsidRDefault="00324444" w:rsidP="00AD4D0E">
            <w:pPr>
              <w:rPr>
                <w:rFonts w:ascii="Sassoon Primary" w:hAnsi="Sassoon Primary"/>
                <w:i/>
                <w:sz w:val="16"/>
                <w:szCs w:val="16"/>
              </w:rPr>
            </w:pPr>
            <w:r w:rsidRPr="00CE6687">
              <w:rPr>
                <w:rFonts w:ascii="Sassoon Primary" w:hAnsi="Sassoon Primary"/>
                <w:b/>
                <w:i/>
                <w:sz w:val="16"/>
                <w:szCs w:val="16"/>
              </w:rPr>
              <w:t>Poetry</w:t>
            </w:r>
            <w:r w:rsidRPr="00CE6687">
              <w:rPr>
                <w:rFonts w:ascii="Sassoon Primary" w:hAnsi="Sassoon Primary"/>
                <w:i/>
                <w:sz w:val="16"/>
                <w:szCs w:val="16"/>
              </w:rPr>
              <w:t xml:space="preserve"> – Txt Talk</w:t>
            </w:r>
          </w:p>
        </w:tc>
        <w:tc>
          <w:tcPr>
            <w:tcW w:w="1634" w:type="dxa"/>
          </w:tcPr>
          <w:p w14:paraId="243BA6FC" w14:textId="77777777" w:rsidR="00F83304" w:rsidRPr="00CE6687" w:rsidRDefault="00F83304" w:rsidP="00AD4D0E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Fractions A</w:t>
            </w:r>
          </w:p>
        </w:tc>
        <w:tc>
          <w:tcPr>
            <w:tcW w:w="1134" w:type="dxa"/>
            <w:gridSpan w:val="2"/>
            <w:vMerge w:val="restart"/>
          </w:tcPr>
          <w:p w14:paraId="1F81D5BC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RE</w:t>
            </w:r>
          </w:p>
          <w:p w14:paraId="52F14C03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000000"/>
                <w:sz w:val="16"/>
                <w:szCs w:val="16"/>
              </w:rPr>
              <w:t>INCARNATION UC: 2b.4 Was Jesus the Messiah?</w:t>
            </w:r>
          </w:p>
        </w:tc>
        <w:tc>
          <w:tcPr>
            <w:tcW w:w="1275" w:type="dxa"/>
            <w:gridSpan w:val="2"/>
            <w:vMerge w:val="restart"/>
          </w:tcPr>
          <w:p w14:paraId="0DFDEA35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Science</w:t>
            </w:r>
          </w:p>
          <w:p w14:paraId="283A0032" w14:textId="77777777" w:rsidR="00F83304" w:rsidRDefault="00F83304" w:rsidP="00F6215A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Forces  </w:t>
            </w:r>
          </w:p>
          <w:p w14:paraId="610EA1EF" w14:textId="47139FCA" w:rsidR="004324D1" w:rsidRPr="00CE6687" w:rsidRDefault="004324D1" w:rsidP="00F6215A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Developing Experts</w:t>
            </w:r>
          </w:p>
        </w:tc>
        <w:tc>
          <w:tcPr>
            <w:tcW w:w="2190" w:type="dxa"/>
            <w:gridSpan w:val="2"/>
            <w:vMerge w:val="restart"/>
          </w:tcPr>
          <w:p w14:paraId="09672DE3" w14:textId="77777777" w:rsidR="00F83304" w:rsidRPr="00CE6687" w:rsidRDefault="00F83304" w:rsidP="003D04BB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 xml:space="preserve">Geography </w:t>
            </w:r>
          </w:p>
          <w:p w14:paraId="05C6293B" w14:textId="77777777" w:rsidR="004324D1" w:rsidRDefault="004324D1" w:rsidP="003D04BB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Our Blue Planet</w:t>
            </w:r>
          </w:p>
          <w:p w14:paraId="5709D2C0" w14:textId="1DF60D29" w:rsidR="00F83304" w:rsidRPr="00CE6687" w:rsidRDefault="004324D1" w:rsidP="003D04BB">
            <w:pPr>
              <w:rPr>
                <w:rFonts w:ascii="Sassoon Primary" w:hAnsi="Sassoon Primary"/>
                <w:b/>
                <w:color w:val="7030A0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Developing Experts</w:t>
            </w:r>
            <w:r w:rsidR="00F83304" w:rsidRPr="00CE6687">
              <w:rPr>
                <w:rFonts w:ascii="Sassoon Primary" w:hAnsi="Sassoon Primary"/>
                <w:b/>
                <w:color w:val="7030A0"/>
                <w:sz w:val="16"/>
                <w:szCs w:val="16"/>
              </w:rPr>
              <w:t xml:space="preserve"> </w:t>
            </w:r>
          </w:p>
        </w:tc>
      </w:tr>
      <w:tr w:rsidR="00F83304" w:rsidRPr="00CE6687" w14:paraId="6B645D0C" w14:textId="77777777" w:rsidTr="00AE786C">
        <w:trPr>
          <w:gridAfter w:val="1"/>
          <w:wAfter w:w="1618" w:type="dxa"/>
          <w:trHeight w:val="199"/>
        </w:trPr>
        <w:tc>
          <w:tcPr>
            <w:tcW w:w="1134" w:type="dxa"/>
            <w:shd w:val="clear" w:color="auto" w:fill="FABF8F" w:themeFill="accent6" w:themeFillTint="99"/>
          </w:tcPr>
          <w:p w14:paraId="6BB0369F" w14:textId="736089DB" w:rsidR="00F83304" w:rsidRPr="00CE6687" w:rsidRDefault="00F83304" w:rsidP="00AD4D0E">
            <w:pPr>
              <w:rPr>
                <w:rFonts w:ascii="Sassoon Primary" w:eastAsia="Calibri" w:hAnsi="Sassoon Primary" w:cs="Arial"/>
                <w:noProof/>
                <w:sz w:val="18"/>
                <w:szCs w:val="18"/>
              </w:rPr>
            </w:pP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1</w:t>
            </w:r>
            <w:r w:rsidR="006D770F"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0</w:t>
            </w: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/11/2</w:t>
            </w:r>
            <w:r w:rsidR="006D770F"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5</w:t>
            </w:r>
          </w:p>
        </w:tc>
        <w:tc>
          <w:tcPr>
            <w:tcW w:w="1475" w:type="dxa"/>
            <w:gridSpan w:val="2"/>
          </w:tcPr>
          <w:p w14:paraId="622C54AA" w14:textId="77777777" w:rsidR="00F83304" w:rsidRPr="00CE6687" w:rsidRDefault="00F83304" w:rsidP="00190A08">
            <w:pPr>
              <w:tabs>
                <w:tab w:val="left" w:pos="1236"/>
              </w:tabs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Viking boy by Tony Bradman</w:t>
            </w:r>
          </w:p>
        </w:tc>
        <w:tc>
          <w:tcPr>
            <w:tcW w:w="1638" w:type="dxa"/>
            <w:vMerge/>
          </w:tcPr>
          <w:p w14:paraId="59B8F4F8" w14:textId="77777777" w:rsidR="00F83304" w:rsidRPr="00CE6687" w:rsidRDefault="00F83304" w:rsidP="00AD4D0E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279AA78F" w14:textId="77777777" w:rsidR="00F83304" w:rsidRPr="00CE6687" w:rsidRDefault="00F83304" w:rsidP="00AD4D0E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</w:tcPr>
          <w:p w14:paraId="731AEE24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</w:tcPr>
          <w:p w14:paraId="6B2EC912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2190" w:type="dxa"/>
            <w:gridSpan w:val="2"/>
            <w:vMerge/>
          </w:tcPr>
          <w:p w14:paraId="7CE4AA40" w14:textId="77777777" w:rsidR="00F83304" w:rsidRPr="00CE6687" w:rsidRDefault="00F83304" w:rsidP="003D04BB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</w:tr>
      <w:tr w:rsidR="00F83304" w:rsidRPr="00CE6687" w14:paraId="2DC6187D" w14:textId="77777777" w:rsidTr="00AE786C">
        <w:trPr>
          <w:gridAfter w:val="1"/>
          <w:wAfter w:w="1618" w:type="dxa"/>
        </w:trPr>
        <w:tc>
          <w:tcPr>
            <w:tcW w:w="1134" w:type="dxa"/>
            <w:shd w:val="clear" w:color="auto" w:fill="FABF8F" w:themeFill="accent6" w:themeFillTint="99"/>
          </w:tcPr>
          <w:p w14:paraId="045282AF" w14:textId="6F049E88" w:rsidR="00F83304" w:rsidRPr="00CE6687" w:rsidRDefault="00F83304" w:rsidP="003B076C">
            <w:pPr>
              <w:jc w:val="both"/>
              <w:rPr>
                <w:rFonts w:ascii="Sassoon Primary" w:eastAsia="Calibri" w:hAnsi="Sassoon Primary" w:cs="Arial"/>
                <w:sz w:val="18"/>
                <w:szCs w:val="18"/>
              </w:rPr>
            </w:pP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1</w:t>
            </w:r>
            <w:r w:rsidR="006D770F"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7</w:t>
            </w: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/11/2</w:t>
            </w:r>
            <w:r w:rsidR="006D770F"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5</w:t>
            </w:r>
          </w:p>
        </w:tc>
        <w:tc>
          <w:tcPr>
            <w:tcW w:w="1475" w:type="dxa"/>
            <w:gridSpan w:val="2"/>
          </w:tcPr>
          <w:p w14:paraId="6C6C27A6" w14:textId="77777777" w:rsidR="00F83304" w:rsidRPr="00CE6687" w:rsidRDefault="00580849" w:rsidP="00190A08">
            <w:pPr>
              <w:rPr>
                <w:rFonts w:ascii="Sassoon Primary" w:hAnsi="Sassoon Primary"/>
                <w:sz w:val="20"/>
                <w:szCs w:val="18"/>
              </w:rPr>
            </w:pPr>
            <w:hyperlink r:id="rId7" w:history="1">
              <w:r w:rsidR="00F83304" w:rsidRPr="00CE6687">
                <w:rPr>
                  <w:rStyle w:val="Hyperlink"/>
                  <w:rFonts w:ascii="Sassoon Primary" w:hAnsi="Sassoon Primary"/>
                  <w:sz w:val="20"/>
                  <w:szCs w:val="18"/>
                </w:rPr>
                <w:t>https://www.youtube.com/watch?v=Wle3-h1yxc0</w:t>
              </w:r>
            </w:hyperlink>
            <w:r w:rsidR="00F83304" w:rsidRPr="00CE6687">
              <w:rPr>
                <w:rFonts w:ascii="Sassoon Primary" w:hAnsi="Sassoon Primary"/>
                <w:sz w:val="20"/>
                <w:szCs w:val="18"/>
              </w:rPr>
              <w:t xml:space="preserve"> – Dreadful mountain poem </w:t>
            </w:r>
          </w:p>
        </w:tc>
        <w:tc>
          <w:tcPr>
            <w:tcW w:w="1638" w:type="dxa"/>
            <w:vMerge/>
          </w:tcPr>
          <w:p w14:paraId="0C39EE5D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257A1E5C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Fractions A</w:t>
            </w:r>
          </w:p>
        </w:tc>
        <w:tc>
          <w:tcPr>
            <w:tcW w:w="1134" w:type="dxa"/>
            <w:gridSpan w:val="2"/>
            <w:vMerge/>
          </w:tcPr>
          <w:p w14:paraId="58EB6837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</w:tcPr>
          <w:p w14:paraId="5A09FA0B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2190" w:type="dxa"/>
            <w:gridSpan w:val="2"/>
            <w:vMerge/>
          </w:tcPr>
          <w:p w14:paraId="4BCA5FB2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</w:tr>
      <w:tr w:rsidR="00F83304" w:rsidRPr="00CE6687" w14:paraId="450AFE11" w14:textId="77777777" w:rsidTr="00AE786C">
        <w:trPr>
          <w:gridAfter w:val="1"/>
          <w:wAfter w:w="1618" w:type="dxa"/>
        </w:trPr>
        <w:tc>
          <w:tcPr>
            <w:tcW w:w="1134" w:type="dxa"/>
            <w:shd w:val="clear" w:color="auto" w:fill="FABF8F" w:themeFill="accent6" w:themeFillTint="99"/>
          </w:tcPr>
          <w:p w14:paraId="23A651AC" w14:textId="02F0AB4A" w:rsidR="00F83304" w:rsidRPr="00CE6687" w:rsidRDefault="00F83304" w:rsidP="003B076C">
            <w:pPr>
              <w:rPr>
                <w:rFonts w:ascii="Sassoon Primary" w:eastAsia="Calibri" w:hAnsi="Sassoon Primary" w:cs="Arial"/>
                <w:noProof/>
                <w:sz w:val="18"/>
                <w:szCs w:val="18"/>
              </w:rPr>
            </w:pP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2</w:t>
            </w:r>
            <w:r w:rsidR="006D770F"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4/</w:t>
            </w: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11/2</w:t>
            </w:r>
            <w:r w:rsidR="006D770F"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5</w:t>
            </w:r>
          </w:p>
        </w:tc>
        <w:tc>
          <w:tcPr>
            <w:tcW w:w="1475" w:type="dxa"/>
            <w:gridSpan w:val="2"/>
          </w:tcPr>
          <w:p w14:paraId="3E97FA4B" w14:textId="77777777" w:rsidR="00F83304" w:rsidRPr="00CE6687" w:rsidRDefault="00580849" w:rsidP="00190A08">
            <w:pPr>
              <w:rPr>
                <w:rFonts w:ascii="Sassoon Primary" w:hAnsi="Sassoon Primary"/>
                <w:sz w:val="20"/>
                <w:szCs w:val="18"/>
              </w:rPr>
            </w:pPr>
            <w:hyperlink r:id="rId8" w:history="1">
              <w:r w:rsidR="00F83304" w:rsidRPr="00CE6687">
                <w:rPr>
                  <w:rStyle w:val="Hyperlink"/>
                  <w:rFonts w:ascii="Sassoon Primary" w:hAnsi="Sassoon Primary"/>
                  <w:sz w:val="20"/>
                  <w:szCs w:val="18"/>
                </w:rPr>
                <w:t>https://www.youtube.com/watch?v=Wle3-h1yxc0</w:t>
              </w:r>
            </w:hyperlink>
            <w:r w:rsidR="00F83304" w:rsidRPr="00CE6687">
              <w:rPr>
                <w:rFonts w:ascii="Sassoon Primary" w:hAnsi="Sassoon Primary"/>
                <w:sz w:val="20"/>
                <w:szCs w:val="18"/>
              </w:rPr>
              <w:t xml:space="preserve"> – Dreadful mountain poem </w:t>
            </w:r>
          </w:p>
        </w:tc>
        <w:tc>
          <w:tcPr>
            <w:tcW w:w="1638" w:type="dxa"/>
            <w:vMerge/>
          </w:tcPr>
          <w:p w14:paraId="6769DBAC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631D39D0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Fractions A</w:t>
            </w:r>
          </w:p>
        </w:tc>
        <w:tc>
          <w:tcPr>
            <w:tcW w:w="1134" w:type="dxa"/>
            <w:gridSpan w:val="2"/>
            <w:vMerge/>
          </w:tcPr>
          <w:p w14:paraId="733FC2B7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</w:tcPr>
          <w:p w14:paraId="701DE4BB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2190" w:type="dxa"/>
            <w:gridSpan w:val="2"/>
            <w:vMerge/>
          </w:tcPr>
          <w:p w14:paraId="45DCDCAF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</w:tr>
      <w:tr w:rsidR="00F83304" w:rsidRPr="00CE6687" w14:paraId="0CC8ADBB" w14:textId="77777777" w:rsidTr="004324D1">
        <w:trPr>
          <w:gridAfter w:val="1"/>
          <w:wAfter w:w="1618" w:type="dxa"/>
          <w:trHeight w:val="667"/>
        </w:trPr>
        <w:tc>
          <w:tcPr>
            <w:tcW w:w="1134" w:type="dxa"/>
            <w:shd w:val="clear" w:color="auto" w:fill="FABF8F" w:themeFill="accent6" w:themeFillTint="99"/>
          </w:tcPr>
          <w:p w14:paraId="51C19982" w14:textId="687436EA" w:rsidR="00F83304" w:rsidRPr="00CE6687" w:rsidRDefault="006D770F" w:rsidP="003B076C">
            <w:pPr>
              <w:jc w:val="both"/>
              <w:rPr>
                <w:rFonts w:ascii="Sassoon Primary" w:eastAsia="Calibri" w:hAnsi="Sassoon Primary" w:cs="Arial"/>
                <w:sz w:val="18"/>
                <w:szCs w:val="18"/>
              </w:rPr>
            </w:pP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1</w:t>
            </w:r>
            <w:r w:rsidR="00F83304"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/12/2</w:t>
            </w: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5</w:t>
            </w:r>
          </w:p>
        </w:tc>
        <w:tc>
          <w:tcPr>
            <w:tcW w:w="1475" w:type="dxa"/>
            <w:gridSpan w:val="2"/>
          </w:tcPr>
          <w:p w14:paraId="0B2AE712" w14:textId="77777777" w:rsidR="00F83304" w:rsidRPr="00CE6687" w:rsidRDefault="00F83304" w:rsidP="00190A08">
            <w:pPr>
              <w:rPr>
                <w:rFonts w:ascii="Sassoon Primary" w:hAnsi="Sassoon Primary"/>
                <w:sz w:val="20"/>
                <w:szCs w:val="18"/>
              </w:rPr>
            </w:pPr>
            <w:r w:rsidRPr="00CE6687">
              <w:rPr>
                <w:rFonts w:ascii="Sassoon Primary" w:hAnsi="Sassoon Primary"/>
                <w:sz w:val="20"/>
                <w:szCs w:val="18"/>
              </w:rPr>
              <w:t>Everest (</w:t>
            </w:r>
            <w:proofErr w:type="spellStart"/>
            <w:r w:rsidRPr="00CE6687">
              <w:rPr>
                <w:rFonts w:ascii="Sassoon Primary" w:hAnsi="Sassoon Primary"/>
                <w:sz w:val="20"/>
                <w:szCs w:val="18"/>
              </w:rPr>
              <w:t>non fiction</w:t>
            </w:r>
            <w:proofErr w:type="spellEnd"/>
            <w:r w:rsidRPr="00CE6687">
              <w:rPr>
                <w:rFonts w:ascii="Sassoon Primary" w:hAnsi="Sassoon Primary"/>
                <w:sz w:val="20"/>
                <w:szCs w:val="18"/>
              </w:rPr>
              <w:t xml:space="preserve">) by David Long and Stefano Tambellini </w:t>
            </w:r>
          </w:p>
        </w:tc>
        <w:tc>
          <w:tcPr>
            <w:tcW w:w="1638" w:type="dxa"/>
            <w:vMerge/>
          </w:tcPr>
          <w:p w14:paraId="07EF6506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06035599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Fractions A</w:t>
            </w:r>
          </w:p>
        </w:tc>
        <w:tc>
          <w:tcPr>
            <w:tcW w:w="1134" w:type="dxa"/>
            <w:gridSpan w:val="2"/>
            <w:vMerge/>
          </w:tcPr>
          <w:p w14:paraId="48F78DD2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</w:tcPr>
          <w:p w14:paraId="5C0896D1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2190" w:type="dxa"/>
            <w:gridSpan w:val="2"/>
            <w:vMerge/>
          </w:tcPr>
          <w:p w14:paraId="508EAE7C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</w:tr>
      <w:tr w:rsidR="00F83304" w:rsidRPr="00CE6687" w14:paraId="502176F3" w14:textId="77777777" w:rsidTr="00AE786C">
        <w:trPr>
          <w:gridAfter w:val="1"/>
          <w:wAfter w:w="1618" w:type="dxa"/>
        </w:trPr>
        <w:tc>
          <w:tcPr>
            <w:tcW w:w="1134" w:type="dxa"/>
            <w:shd w:val="clear" w:color="auto" w:fill="FABF8F" w:themeFill="accent6" w:themeFillTint="99"/>
          </w:tcPr>
          <w:p w14:paraId="09BD9AE1" w14:textId="5ED1082B" w:rsidR="00F83304" w:rsidRPr="00CE6687" w:rsidRDefault="006D770F" w:rsidP="003B076C">
            <w:pPr>
              <w:rPr>
                <w:rFonts w:ascii="Sassoon Primary" w:eastAsia="Calibri" w:hAnsi="Sassoon Primary" w:cs="Arial"/>
                <w:noProof/>
                <w:sz w:val="18"/>
                <w:szCs w:val="18"/>
              </w:rPr>
            </w:pP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8</w:t>
            </w:r>
            <w:r w:rsidR="00F83304"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/12/2</w:t>
            </w: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5</w:t>
            </w:r>
          </w:p>
        </w:tc>
        <w:tc>
          <w:tcPr>
            <w:tcW w:w="1475" w:type="dxa"/>
            <w:gridSpan w:val="2"/>
          </w:tcPr>
          <w:p w14:paraId="49EB6934" w14:textId="77777777" w:rsidR="00F83304" w:rsidRPr="00CE6687" w:rsidRDefault="00F83304" w:rsidP="00190A08">
            <w:pPr>
              <w:rPr>
                <w:rFonts w:ascii="Sassoon Primary" w:hAnsi="Sassoon Primary"/>
                <w:sz w:val="20"/>
                <w:szCs w:val="18"/>
              </w:rPr>
            </w:pPr>
            <w:r w:rsidRPr="00CE6687">
              <w:rPr>
                <w:rFonts w:ascii="Sassoon Primary" w:hAnsi="Sassoon Primary"/>
                <w:sz w:val="20"/>
                <w:szCs w:val="18"/>
              </w:rPr>
              <w:t>Everest (</w:t>
            </w:r>
            <w:proofErr w:type="spellStart"/>
            <w:r w:rsidRPr="00CE6687">
              <w:rPr>
                <w:rFonts w:ascii="Sassoon Primary" w:hAnsi="Sassoon Primary"/>
                <w:sz w:val="20"/>
                <w:szCs w:val="18"/>
              </w:rPr>
              <w:t>non fiction</w:t>
            </w:r>
            <w:proofErr w:type="spellEnd"/>
            <w:r w:rsidRPr="00CE6687">
              <w:rPr>
                <w:rFonts w:ascii="Sassoon Primary" w:hAnsi="Sassoon Primary"/>
                <w:sz w:val="20"/>
                <w:szCs w:val="18"/>
              </w:rPr>
              <w:t xml:space="preserve">) by David Long and Stefano Tambellini </w:t>
            </w:r>
          </w:p>
          <w:p w14:paraId="672FC3F5" w14:textId="77777777" w:rsidR="00F83304" w:rsidRPr="00CE6687" w:rsidRDefault="00F83304" w:rsidP="0098313A">
            <w:pPr>
              <w:rPr>
                <w:rFonts w:ascii="Sassoon Primary" w:hAnsi="Sassoon Primary"/>
                <w:color w:val="FF0000"/>
                <w:sz w:val="20"/>
                <w:szCs w:val="18"/>
              </w:rPr>
            </w:pPr>
          </w:p>
        </w:tc>
        <w:tc>
          <w:tcPr>
            <w:tcW w:w="1638" w:type="dxa"/>
            <w:vMerge/>
          </w:tcPr>
          <w:p w14:paraId="2E7D8691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20A0261F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Multiplication B</w:t>
            </w:r>
          </w:p>
        </w:tc>
        <w:tc>
          <w:tcPr>
            <w:tcW w:w="1134" w:type="dxa"/>
            <w:gridSpan w:val="2"/>
            <w:vMerge w:val="restart"/>
          </w:tcPr>
          <w:p w14:paraId="7EDA7D7D" w14:textId="581CB75E" w:rsidR="005A098B" w:rsidRPr="00CE6687" w:rsidRDefault="00F83304" w:rsidP="005A098B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 </w:t>
            </w:r>
            <w:r w:rsidR="005A098B"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 xml:space="preserve"> </w:t>
            </w:r>
            <w:r w:rsidR="005A098B"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Art</w:t>
            </w:r>
          </w:p>
          <w:p w14:paraId="1F0D30FA" w14:textId="77777777" w:rsidR="005A098B" w:rsidRPr="00CE6687" w:rsidRDefault="005A098B" w:rsidP="005A098B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Typography and maps </w:t>
            </w:r>
          </w:p>
          <w:p w14:paraId="370175F4" w14:textId="096FABC4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 w:val="restart"/>
          </w:tcPr>
          <w:p w14:paraId="4E16EB54" w14:textId="77777777" w:rsidR="00F83304" w:rsidRPr="00CE6687" w:rsidRDefault="00F83304" w:rsidP="003B076C">
            <w:pPr>
              <w:rPr>
                <w:rFonts w:ascii="Sassoon Primary" w:hAnsi="Sassoon Primary"/>
                <w:color w:val="FF000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FF0000"/>
                <w:sz w:val="16"/>
                <w:szCs w:val="16"/>
              </w:rPr>
              <w:t>PE</w:t>
            </w: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 xml:space="preserve"> + </w:t>
            </w:r>
            <w:proofErr w:type="gramStart"/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PSHE</w:t>
            </w:r>
            <w:r w:rsidRPr="00CE6687">
              <w:rPr>
                <w:rFonts w:ascii="Sassoon Primary" w:hAnsi="Sassoon Primary"/>
                <w:sz w:val="16"/>
                <w:szCs w:val="16"/>
              </w:rPr>
              <w:t xml:space="preserve"> </w:t>
            </w:r>
            <w:r w:rsidRPr="00CE6687">
              <w:rPr>
                <w:rFonts w:ascii="Sassoon Primary" w:hAnsi="Sassoon Primary"/>
                <w:color w:val="FF0000"/>
                <w:sz w:val="16"/>
                <w:szCs w:val="16"/>
              </w:rPr>
              <w:t xml:space="preserve"> Hockey</w:t>
            </w:r>
            <w:proofErr w:type="gramEnd"/>
            <w:r w:rsidRPr="00CE6687">
              <w:rPr>
                <w:rFonts w:ascii="Sassoon Primary" w:hAnsi="Sassoon Primary"/>
                <w:color w:val="FF0000"/>
                <w:sz w:val="16"/>
                <w:szCs w:val="16"/>
              </w:rPr>
              <w:t xml:space="preserve"> and Eco warrior dance </w:t>
            </w:r>
          </w:p>
          <w:p w14:paraId="604EDF9D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 xml:space="preserve">Me and my relationships </w:t>
            </w:r>
          </w:p>
        </w:tc>
        <w:tc>
          <w:tcPr>
            <w:tcW w:w="2190" w:type="dxa"/>
            <w:gridSpan w:val="2"/>
            <w:vMerge w:val="restart"/>
          </w:tcPr>
          <w:p w14:paraId="4CE56BAB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C0504D" w:themeColor="accent2"/>
                <w:sz w:val="16"/>
                <w:szCs w:val="16"/>
              </w:rPr>
              <w:t>Computing</w:t>
            </w: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 xml:space="preserve"> + Music</w:t>
            </w:r>
          </w:p>
          <w:p w14:paraId="18604C9A" w14:textId="77777777" w:rsidR="00F83304" w:rsidRPr="00CE6687" w:rsidRDefault="00F83304" w:rsidP="00BF585D">
            <w:pPr>
              <w:tabs>
                <w:tab w:val="left" w:pos="1236"/>
              </w:tabs>
              <w:rPr>
                <w:rFonts w:ascii="Sassoon Primary" w:hAnsi="Sassoon Primary"/>
                <w:color w:val="C0504D" w:themeColor="accent2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C0504D" w:themeColor="accent2"/>
                <w:sz w:val="16"/>
                <w:szCs w:val="16"/>
              </w:rPr>
              <w:t>Programming A – physical computing</w:t>
            </w:r>
          </w:p>
          <w:p w14:paraId="41675C61" w14:textId="77777777" w:rsidR="00F83304" w:rsidRPr="00CE6687" w:rsidRDefault="00F83304" w:rsidP="00BF585D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Exploring feelings when you play</w:t>
            </w:r>
          </w:p>
          <w:p w14:paraId="354FC410" w14:textId="77777777" w:rsidR="00F83304" w:rsidRPr="00CE6687" w:rsidRDefault="00F83304" w:rsidP="003B076C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</w:tr>
      <w:tr w:rsidR="00F83304" w:rsidRPr="00CE6687" w14:paraId="441E8B9A" w14:textId="77777777" w:rsidTr="00AE786C">
        <w:trPr>
          <w:gridAfter w:val="1"/>
          <w:wAfter w:w="1618" w:type="dxa"/>
        </w:trPr>
        <w:tc>
          <w:tcPr>
            <w:tcW w:w="1134" w:type="dxa"/>
            <w:vMerge w:val="restart"/>
            <w:shd w:val="clear" w:color="auto" w:fill="FABF8F" w:themeFill="accent6" w:themeFillTint="99"/>
          </w:tcPr>
          <w:p w14:paraId="2EDD19A7" w14:textId="62B96FA3" w:rsidR="00F83304" w:rsidRPr="00CE6687" w:rsidRDefault="00F83304" w:rsidP="00DE4122">
            <w:pPr>
              <w:rPr>
                <w:rFonts w:ascii="Sassoon Primary" w:eastAsia="Calibri" w:hAnsi="Sassoon Primary" w:cs="Arial"/>
                <w:noProof/>
                <w:sz w:val="18"/>
                <w:szCs w:val="18"/>
              </w:rPr>
            </w:pPr>
            <w:r w:rsidRPr="00CE6687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16/12</w:t>
            </w:r>
            <w:r w:rsidR="00C93214">
              <w:rPr>
                <w:rFonts w:ascii="Sassoon Primary" w:eastAsia="Calibri" w:hAnsi="Sassoon Primary" w:cs="Arial"/>
                <w:noProof/>
                <w:sz w:val="18"/>
                <w:szCs w:val="18"/>
              </w:rPr>
              <w:t>/25</w:t>
            </w:r>
          </w:p>
          <w:p w14:paraId="732DD92E" w14:textId="77777777" w:rsidR="00F83304" w:rsidRPr="00CE6687" w:rsidRDefault="00F83304" w:rsidP="00DE4122">
            <w:pPr>
              <w:rPr>
                <w:rFonts w:ascii="Sassoon Primary" w:eastAsia="Calibri" w:hAnsi="Sassoon Primary" w:cs="Arial"/>
                <w:noProof/>
                <w:sz w:val="18"/>
                <w:szCs w:val="18"/>
              </w:rPr>
            </w:pPr>
          </w:p>
        </w:tc>
        <w:tc>
          <w:tcPr>
            <w:tcW w:w="1475" w:type="dxa"/>
            <w:gridSpan w:val="2"/>
            <w:vMerge w:val="restart"/>
          </w:tcPr>
          <w:p w14:paraId="40F1BEC9" w14:textId="77777777" w:rsidR="00F83304" w:rsidRPr="00CE6687" w:rsidRDefault="00F83304" w:rsidP="00190A08">
            <w:pPr>
              <w:rPr>
                <w:rFonts w:ascii="Sassoon Primary" w:hAnsi="Sassoon Primary"/>
                <w:sz w:val="20"/>
                <w:szCs w:val="18"/>
              </w:rPr>
            </w:pPr>
            <w:r w:rsidRPr="00CE6687">
              <w:rPr>
                <w:rFonts w:ascii="Sassoon Primary" w:hAnsi="Sassoon Primary"/>
                <w:sz w:val="20"/>
                <w:szCs w:val="18"/>
              </w:rPr>
              <w:t>Everest (</w:t>
            </w:r>
            <w:proofErr w:type="spellStart"/>
            <w:r w:rsidRPr="00CE6687">
              <w:rPr>
                <w:rFonts w:ascii="Sassoon Primary" w:hAnsi="Sassoon Primary"/>
                <w:sz w:val="20"/>
                <w:szCs w:val="18"/>
              </w:rPr>
              <w:t>non fiction</w:t>
            </w:r>
            <w:proofErr w:type="spellEnd"/>
            <w:r w:rsidRPr="00CE6687">
              <w:rPr>
                <w:rFonts w:ascii="Sassoon Primary" w:hAnsi="Sassoon Primary"/>
                <w:sz w:val="20"/>
                <w:szCs w:val="18"/>
              </w:rPr>
              <w:t xml:space="preserve">) by David Long and Stefano Tambellini </w:t>
            </w:r>
          </w:p>
          <w:p w14:paraId="1530EF47" w14:textId="77777777" w:rsidR="00F83304" w:rsidRPr="00CE6687" w:rsidRDefault="00F83304" w:rsidP="0098313A">
            <w:pPr>
              <w:rPr>
                <w:rFonts w:ascii="Sassoon Primary" w:hAnsi="Sassoon Primary"/>
                <w:color w:val="002060"/>
                <w:sz w:val="20"/>
                <w:szCs w:val="18"/>
              </w:rPr>
            </w:pPr>
          </w:p>
        </w:tc>
        <w:tc>
          <w:tcPr>
            <w:tcW w:w="1638" w:type="dxa"/>
            <w:vMerge/>
          </w:tcPr>
          <w:p w14:paraId="11582A7F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7E630A59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Multiplication B</w:t>
            </w:r>
          </w:p>
        </w:tc>
        <w:tc>
          <w:tcPr>
            <w:tcW w:w="1134" w:type="dxa"/>
            <w:gridSpan w:val="2"/>
            <w:vMerge/>
          </w:tcPr>
          <w:p w14:paraId="3890EBB9" w14:textId="77777777" w:rsidR="00F83304" w:rsidRPr="00CE6687" w:rsidRDefault="00F83304" w:rsidP="003B076C">
            <w:pPr>
              <w:rPr>
                <w:rFonts w:ascii="Sassoon Primary" w:hAnsi="Sassoon Primary"/>
              </w:rPr>
            </w:pPr>
          </w:p>
        </w:tc>
        <w:tc>
          <w:tcPr>
            <w:tcW w:w="1275" w:type="dxa"/>
            <w:gridSpan w:val="2"/>
            <w:vMerge/>
          </w:tcPr>
          <w:p w14:paraId="2AAFE78F" w14:textId="77777777" w:rsidR="00F83304" w:rsidRPr="00CE6687" w:rsidRDefault="00F83304" w:rsidP="003B076C">
            <w:pPr>
              <w:rPr>
                <w:rFonts w:ascii="Sassoon Primary" w:hAnsi="Sassoon Primary"/>
              </w:rPr>
            </w:pPr>
          </w:p>
        </w:tc>
        <w:tc>
          <w:tcPr>
            <w:tcW w:w="2190" w:type="dxa"/>
            <w:gridSpan w:val="2"/>
            <w:vMerge/>
          </w:tcPr>
          <w:p w14:paraId="39531A23" w14:textId="77777777" w:rsidR="00F83304" w:rsidRPr="00CE6687" w:rsidRDefault="00F83304" w:rsidP="003B076C">
            <w:pPr>
              <w:rPr>
                <w:rFonts w:ascii="Sassoon Primary" w:hAnsi="Sassoon Primary"/>
              </w:rPr>
            </w:pPr>
          </w:p>
        </w:tc>
      </w:tr>
      <w:tr w:rsidR="00F83304" w:rsidRPr="00CE6687" w14:paraId="3C9A48E7" w14:textId="77777777" w:rsidTr="00AE786C">
        <w:trPr>
          <w:gridAfter w:val="1"/>
          <w:wAfter w:w="1618" w:type="dxa"/>
        </w:trPr>
        <w:tc>
          <w:tcPr>
            <w:tcW w:w="1134" w:type="dxa"/>
            <w:vMerge/>
            <w:shd w:val="clear" w:color="auto" w:fill="FABF8F" w:themeFill="accent6" w:themeFillTint="99"/>
          </w:tcPr>
          <w:p w14:paraId="62DE7972" w14:textId="77777777" w:rsidR="00F83304" w:rsidRPr="00CE6687" w:rsidRDefault="00F83304" w:rsidP="003B076C">
            <w:pPr>
              <w:rPr>
                <w:rFonts w:ascii="Sassoon Primary" w:eastAsia="Calibri" w:hAnsi="Sassoon Primary" w:cs="Arial"/>
                <w:noProof/>
                <w:sz w:val="18"/>
                <w:szCs w:val="18"/>
              </w:rPr>
            </w:pPr>
          </w:p>
        </w:tc>
        <w:tc>
          <w:tcPr>
            <w:tcW w:w="1475" w:type="dxa"/>
            <w:gridSpan w:val="2"/>
            <w:vMerge/>
          </w:tcPr>
          <w:p w14:paraId="0BE5F6D7" w14:textId="77777777" w:rsidR="00F83304" w:rsidRPr="00CE6687" w:rsidRDefault="00F83304" w:rsidP="003B076C">
            <w:pPr>
              <w:rPr>
                <w:rFonts w:ascii="Sassoon Primary" w:hAnsi="Sassoon Primary"/>
                <w:color w:val="002060"/>
                <w:sz w:val="20"/>
                <w:szCs w:val="18"/>
              </w:rPr>
            </w:pPr>
          </w:p>
        </w:tc>
        <w:tc>
          <w:tcPr>
            <w:tcW w:w="1638" w:type="dxa"/>
            <w:vMerge/>
          </w:tcPr>
          <w:p w14:paraId="103B4337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4C8E55CB" w14:textId="77777777" w:rsidR="00F83304" w:rsidRPr="00CE6687" w:rsidRDefault="00F83304" w:rsidP="003B076C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Multiplication B</w:t>
            </w:r>
          </w:p>
        </w:tc>
        <w:tc>
          <w:tcPr>
            <w:tcW w:w="1134" w:type="dxa"/>
            <w:gridSpan w:val="2"/>
            <w:vMerge/>
          </w:tcPr>
          <w:p w14:paraId="0B7E2B29" w14:textId="77777777" w:rsidR="00F83304" w:rsidRPr="00CE6687" w:rsidRDefault="00F83304" w:rsidP="003B076C">
            <w:pPr>
              <w:rPr>
                <w:rFonts w:ascii="Sassoon Primary" w:hAnsi="Sassoon Primary"/>
              </w:rPr>
            </w:pPr>
          </w:p>
        </w:tc>
        <w:tc>
          <w:tcPr>
            <w:tcW w:w="1275" w:type="dxa"/>
            <w:gridSpan w:val="2"/>
            <w:vMerge/>
          </w:tcPr>
          <w:p w14:paraId="024A7247" w14:textId="77777777" w:rsidR="00F83304" w:rsidRPr="00CE6687" w:rsidRDefault="00F83304" w:rsidP="003B076C">
            <w:pPr>
              <w:rPr>
                <w:rFonts w:ascii="Sassoon Primary" w:hAnsi="Sassoon Primary"/>
              </w:rPr>
            </w:pPr>
          </w:p>
        </w:tc>
        <w:tc>
          <w:tcPr>
            <w:tcW w:w="2190" w:type="dxa"/>
            <w:gridSpan w:val="2"/>
            <w:vMerge/>
          </w:tcPr>
          <w:p w14:paraId="7D0ED1F9" w14:textId="77777777" w:rsidR="00F83304" w:rsidRPr="00CE6687" w:rsidRDefault="00F83304" w:rsidP="003B076C">
            <w:pPr>
              <w:rPr>
                <w:rFonts w:ascii="Sassoon Primary" w:hAnsi="Sassoon Primary"/>
              </w:rPr>
            </w:pPr>
          </w:p>
        </w:tc>
      </w:tr>
      <w:tr w:rsidR="00F83304" w:rsidRPr="00CE6687" w14:paraId="61720444" w14:textId="77777777" w:rsidTr="00F83304">
        <w:trPr>
          <w:trHeight w:val="359"/>
        </w:trPr>
        <w:tc>
          <w:tcPr>
            <w:tcW w:w="1134" w:type="dxa"/>
            <w:shd w:val="clear" w:color="auto" w:fill="FABF8F" w:themeFill="accent6" w:themeFillTint="99"/>
          </w:tcPr>
          <w:p w14:paraId="05EB91AD" w14:textId="77777777" w:rsidR="00F83304" w:rsidRPr="00CE6687" w:rsidRDefault="00F83304" w:rsidP="008C6978">
            <w:pPr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18"/>
                <w:szCs w:val="18"/>
              </w:rPr>
              <w:t>Christmas</w:t>
            </w:r>
          </w:p>
        </w:tc>
        <w:tc>
          <w:tcPr>
            <w:tcW w:w="1413" w:type="dxa"/>
          </w:tcPr>
          <w:p w14:paraId="39403F76" w14:textId="77777777" w:rsidR="00F83304" w:rsidRPr="00CE6687" w:rsidRDefault="00F83304" w:rsidP="008C6978">
            <w:pPr>
              <w:rPr>
                <w:rFonts w:ascii="Sassoon Primary" w:hAnsi="Sassoon Primary"/>
                <w:sz w:val="18"/>
              </w:rPr>
            </w:pPr>
          </w:p>
        </w:tc>
        <w:tc>
          <w:tcPr>
            <w:tcW w:w="9551" w:type="dxa"/>
            <w:gridSpan w:val="10"/>
          </w:tcPr>
          <w:p w14:paraId="70CF72BF" w14:textId="77777777" w:rsidR="00F83304" w:rsidRPr="00CE6687" w:rsidRDefault="00F83304" w:rsidP="008C6978">
            <w:pPr>
              <w:rPr>
                <w:rFonts w:ascii="Sassoon Primary" w:hAnsi="Sassoon Primary"/>
                <w:sz w:val="18"/>
              </w:rPr>
            </w:pPr>
          </w:p>
        </w:tc>
      </w:tr>
      <w:tr w:rsidR="00F83304" w:rsidRPr="00CE6687" w14:paraId="1C15E50F" w14:textId="77777777" w:rsidTr="00AE786C">
        <w:trPr>
          <w:gridAfter w:val="1"/>
          <w:wAfter w:w="1618" w:type="dxa"/>
        </w:trPr>
        <w:tc>
          <w:tcPr>
            <w:tcW w:w="1134" w:type="dxa"/>
            <w:shd w:val="clear" w:color="auto" w:fill="9BBB59" w:themeFill="accent3"/>
          </w:tcPr>
          <w:p w14:paraId="6E1AA0B5" w14:textId="5E59FC47" w:rsidR="00F83304" w:rsidRPr="00CE6687" w:rsidRDefault="006D770F" w:rsidP="008C6978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5</w:t>
            </w:r>
            <w:r w:rsidR="00F8330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/1/2</w:t>
            </w:r>
            <w:r w:rsidR="000E0C4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6</w:t>
            </w:r>
          </w:p>
        </w:tc>
        <w:tc>
          <w:tcPr>
            <w:tcW w:w="1475" w:type="dxa"/>
            <w:gridSpan w:val="2"/>
          </w:tcPr>
          <w:p w14:paraId="0E943133" w14:textId="798EF840" w:rsidR="00F83304" w:rsidRPr="00CE6687" w:rsidRDefault="004324D1" w:rsidP="008C6978">
            <w:pPr>
              <w:rPr>
                <w:rFonts w:ascii="Sassoon Primary" w:hAnsi="Sassoon Primary"/>
                <w:color w:val="0070C0"/>
                <w:sz w:val="20"/>
                <w:szCs w:val="20"/>
              </w:rPr>
            </w:pPr>
            <w:r>
              <w:rPr>
                <w:rFonts w:ascii="Sassoon Primary" w:hAnsi="Sassoon Primary"/>
                <w:color w:val="0070C0"/>
                <w:sz w:val="20"/>
                <w:szCs w:val="20"/>
              </w:rPr>
              <w:t xml:space="preserve">Greek myth </w:t>
            </w:r>
          </w:p>
        </w:tc>
        <w:tc>
          <w:tcPr>
            <w:tcW w:w="1638" w:type="dxa"/>
            <w:vMerge w:val="restart"/>
          </w:tcPr>
          <w:p w14:paraId="6630254D" w14:textId="77777777" w:rsidR="00F83304" w:rsidRPr="00CE6687" w:rsidRDefault="00F83304" w:rsidP="008C6978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Reading – Outlaw </w:t>
            </w:r>
          </w:p>
          <w:p w14:paraId="6013E884" w14:textId="77777777" w:rsidR="00324444" w:rsidRPr="00CE6687" w:rsidRDefault="00324444" w:rsidP="008C697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76CBFF38" w14:textId="77777777" w:rsidR="00324444" w:rsidRPr="00CE6687" w:rsidRDefault="00324444" w:rsidP="008C697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0B0AFD6F" w14:textId="77777777" w:rsidR="00324444" w:rsidRPr="00CE6687" w:rsidRDefault="00324444" w:rsidP="008C697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3FA948FE" w14:textId="77777777" w:rsidR="00324444" w:rsidRPr="00CE6687" w:rsidRDefault="00324444" w:rsidP="008C697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5C61FE8E" w14:textId="77777777" w:rsidR="00B12B46" w:rsidRPr="00CE6687" w:rsidRDefault="00B12B46" w:rsidP="008C697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366F75F6" w14:textId="77777777" w:rsidR="00B12B46" w:rsidRPr="00CE6687" w:rsidRDefault="00B12B46" w:rsidP="008C697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6D0D392E" w14:textId="77777777" w:rsidR="00324444" w:rsidRPr="00CE6687" w:rsidRDefault="00324444" w:rsidP="008C6978">
            <w:pPr>
              <w:rPr>
                <w:rFonts w:ascii="Sassoon Primary" w:hAnsi="Sassoon Primary"/>
                <w:i/>
                <w:sz w:val="16"/>
                <w:szCs w:val="16"/>
              </w:rPr>
            </w:pPr>
            <w:r w:rsidRPr="00CE6687">
              <w:rPr>
                <w:rFonts w:ascii="Sassoon Primary" w:hAnsi="Sassoon Primary"/>
                <w:b/>
                <w:i/>
                <w:sz w:val="16"/>
                <w:szCs w:val="16"/>
              </w:rPr>
              <w:t xml:space="preserve">Poetry </w:t>
            </w:r>
            <w:r w:rsidRPr="00CE6687">
              <w:rPr>
                <w:rFonts w:ascii="Sassoon Primary" w:hAnsi="Sassoon Primary"/>
                <w:i/>
                <w:sz w:val="16"/>
                <w:szCs w:val="16"/>
              </w:rPr>
              <w:t xml:space="preserve">– The Charge of the Light Brigade </w:t>
            </w:r>
          </w:p>
        </w:tc>
        <w:tc>
          <w:tcPr>
            <w:tcW w:w="1634" w:type="dxa"/>
          </w:tcPr>
          <w:p w14:paraId="2F57793F" w14:textId="77777777" w:rsidR="00F83304" w:rsidRPr="00CE6687" w:rsidRDefault="00F83304" w:rsidP="008C6978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lastRenderedPageBreak/>
              <w:t>Fractions B</w:t>
            </w:r>
          </w:p>
        </w:tc>
        <w:tc>
          <w:tcPr>
            <w:tcW w:w="1134" w:type="dxa"/>
            <w:gridSpan w:val="2"/>
            <w:vMerge w:val="restart"/>
          </w:tcPr>
          <w:p w14:paraId="49D33024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RE</w:t>
            </w:r>
          </w:p>
          <w:p w14:paraId="45EAAF24" w14:textId="77777777" w:rsidR="00F83304" w:rsidRPr="00CE6687" w:rsidRDefault="00F83304" w:rsidP="008C6978">
            <w:pPr>
              <w:rPr>
                <w:rFonts w:ascii="Sassoon Primary" w:hAnsi="Sassoon Primary"/>
                <w:color w:val="00000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000000"/>
                <w:sz w:val="16"/>
                <w:szCs w:val="16"/>
              </w:rPr>
              <w:lastRenderedPageBreak/>
              <w:t>AS: 2.4c</w:t>
            </w:r>
          </w:p>
          <w:p w14:paraId="574DDEA7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000000"/>
                <w:sz w:val="16"/>
                <w:szCs w:val="16"/>
              </w:rPr>
              <w:t>Islam</w:t>
            </w:r>
            <w:r w:rsidRPr="00CE6687">
              <w:rPr>
                <w:rFonts w:ascii="Sassoon Primary" w:hAnsi="Sassoon Primary"/>
                <w:color w:val="000000"/>
                <w:sz w:val="27"/>
                <w:szCs w:val="27"/>
              </w:rPr>
              <w:t xml:space="preserve"> </w:t>
            </w:r>
          </w:p>
        </w:tc>
        <w:tc>
          <w:tcPr>
            <w:tcW w:w="1275" w:type="dxa"/>
            <w:gridSpan w:val="2"/>
            <w:vMerge w:val="restart"/>
          </w:tcPr>
          <w:p w14:paraId="6163A00E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lastRenderedPageBreak/>
              <w:t>Science</w:t>
            </w:r>
          </w:p>
          <w:p w14:paraId="46002ECC" w14:textId="77777777" w:rsidR="00F83304" w:rsidRPr="00CE6687" w:rsidRDefault="00F83304" w:rsidP="008C6978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lastRenderedPageBreak/>
              <w:t xml:space="preserve">Earth and Space </w:t>
            </w:r>
          </w:p>
          <w:p w14:paraId="10102FAA" w14:textId="77777777" w:rsidR="00F83304" w:rsidRPr="00CE6687" w:rsidRDefault="00F83304" w:rsidP="008C6978">
            <w:pPr>
              <w:rPr>
                <w:rFonts w:ascii="Sassoon Primary" w:hAnsi="Sassoon Primary"/>
                <w:b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b/>
                <w:color w:val="7030A0"/>
                <w:sz w:val="16"/>
                <w:szCs w:val="16"/>
                <w:highlight w:val="yellow"/>
              </w:rPr>
              <w:t>Courageous advocacy- should people travel to space?</w:t>
            </w:r>
            <w:r w:rsidRPr="00CE6687">
              <w:rPr>
                <w:rFonts w:ascii="Sassoon Primary" w:hAnsi="Sassoon Primary"/>
                <w:b/>
                <w:color w:val="7030A0"/>
                <w:sz w:val="16"/>
                <w:szCs w:val="16"/>
              </w:rPr>
              <w:t xml:space="preserve"> </w:t>
            </w:r>
          </w:p>
          <w:p w14:paraId="58014148" w14:textId="77777777" w:rsidR="00F83304" w:rsidRPr="00CE6687" w:rsidRDefault="00F83304" w:rsidP="008C6978">
            <w:pPr>
              <w:rPr>
                <w:rFonts w:ascii="Sassoon Primary" w:hAnsi="Sassoon Primary"/>
                <w:b/>
                <w:color w:val="7030A0"/>
                <w:sz w:val="16"/>
                <w:szCs w:val="16"/>
              </w:rPr>
            </w:pPr>
          </w:p>
          <w:p w14:paraId="43324DA9" w14:textId="77777777" w:rsidR="00F83304" w:rsidRPr="00CE6687" w:rsidRDefault="00F83304" w:rsidP="008C6978">
            <w:pPr>
              <w:rPr>
                <w:rFonts w:ascii="Sassoon Primary" w:hAnsi="Sassoon Primary"/>
                <w:b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b/>
                <w:color w:val="7030A0"/>
                <w:sz w:val="16"/>
                <w:szCs w:val="16"/>
              </w:rPr>
              <w:t>Space Centre trip</w:t>
            </w:r>
          </w:p>
        </w:tc>
        <w:tc>
          <w:tcPr>
            <w:tcW w:w="2190" w:type="dxa"/>
            <w:gridSpan w:val="2"/>
            <w:vMerge w:val="restart"/>
          </w:tcPr>
          <w:p w14:paraId="7BDA1273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lastRenderedPageBreak/>
              <w:t>History</w:t>
            </w:r>
          </w:p>
          <w:p w14:paraId="7802BF9C" w14:textId="77777777" w:rsidR="00F83304" w:rsidRPr="00CE6687" w:rsidRDefault="00F83304" w:rsidP="007063C4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lastRenderedPageBreak/>
              <w:t xml:space="preserve">Ancient Greeks </w:t>
            </w:r>
          </w:p>
          <w:p w14:paraId="1C7DAB00" w14:textId="0E229117" w:rsidR="00F83304" w:rsidRPr="00CE6687" w:rsidRDefault="00C7780E" w:rsidP="007063C4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Kapow</w:t>
            </w:r>
          </w:p>
        </w:tc>
      </w:tr>
      <w:tr w:rsidR="00F83304" w:rsidRPr="00CE6687" w14:paraId="0DC3B104" w14:textId="77777777" w:rsidTr="00AE786C">
        <w:trPr>
          <w:gridAfter w:val="1"/>
          <w:wAfter w:w="1618" w:type="dxa"/>
        </w:trPr>
        <w:tc>
          <w:tcPr>
            <w:tcW w:w="1134" w:type="dxa"/>
            <w:shd w:val="clear" w:color="auto" w:fill="9BBB59" w:themeFill="accent3"/>
          </w:tcPr>
          <w:p w14:paraId="0F0143EC" w14:textId="7947227E" w:rsidR="00F83304" w:rsidRPr="00CE6687" w:rsidRDefault="00F83304" w:rsidP="008C6978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lastRenderedPageBreak/>
              <w:t>1</w:t>
            </w:r>
            <w:r w:rsidR="000E0C4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2</w:t>
            </w: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/1/2</w:t>
            </w:r>
            <w:r w:rsidR="000E0C4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6</w:t>
            </w:r>
          </w:p>
        </w:tc>
        <w:tc>
          <w:tcPr>
            <w:tcW w:w="1475" w:type="dxa"/>
            <w:gridSpan w:val="2"/>
          </w:tcPr>
          <w:p w14:paraId="3E97758C" w14:textId="50229E85" w:rsidR="00F83304" w:rsidRPr="00CE6687" w:rsidRDefault="004324D1" w:rsidP="008C6978">
            <w:pPr>
              <w:rPr>
                <w:rFonts w:ascii="Sassoon Primary" w:hAnsi="Sassoon Primary"/>
                <w:color w:val="0070C0"/>
                <w:sz w:val="20"/>
                <w:szCs w:val="20"/>
              </w:rPr>
            </w:pPr>
            <w:r>
              <w:rPr>
                <w:rFonts w:ascii="Sassoon Primary" w:hAnsi="Sassoon Primary"/>
                <w:color w:val="0070C0"/>
                <w:sz w:val="20"/>
                <w:szCs w:val="20"/>
              </w:rPr>
              <w:t>Greek myth</w:t>
            </w:r>
          </w:p>
        </w:tc>
        <w:tc>
          <w:tcPr>
            <w:tcW w:w="1638" w:type="dxa"/>
            <w:vMerge/>
          </w:tcPr>
          <w:p w14:paraId="53855A45" w14:textId="77777777" w:rsidR="00F83304" w:rsidRPr="00CE6687" w:rsidRDefault="00F83304" w:rsidP="008C6978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3DE4DDD0" w14:textId="77777777" w:rsidR="00F83304" w:rsidRPr="00CE6687" w:rsidRDefault="00F83304" w:rsidP="008C6978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Fractions B</w:t>
            </w:r>
          </w:p>
        </w:tc>
        <w:tc>
          <w:tcPr>
            <w:tcW w:w="1134" w:type="dxa"/>
            <w:gridSpan w:val="2"/>
            <w:vMerge/>
          </w:tcPr>
          <w:p w14:paraId="101E38C0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</w:tcPr>
          <w:p w14:paraId="7273DC76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2190" w:type="dxa"/>
            <w:gridSpan w:val="2"/>
            <w:vMerge/>
          </w:tcPr>
          <w:p w14:paraId="61DD9C57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</w:tr>
      <w:tr w:rsidR="00F83304" w:rsidRPr="00CE6687" w14:paraId="42D12454" w14:textId="77777777" w:rsidTr="00AE786C">
        <w:trPr>
          <w:gridAfter w:val="1"/>
          <w:wAfter w:w="1618" w:type="dxa"/>
        </w:trPr>
        <w:tc>
          <w:tcPr>
            <w:tcW w:w="1134" w:type="dxa"/>
            <w:shd w:val="clear" w:color="auto" w:fill="9BBB59" w:themeFill="accent3"/>
          </w:tcPr>
          <w:p w14:paraId="276AA026" w14:textId="4977764B" w:rsidR="00F83304" w:rsidRPr="00CE6687" w:rsidRDefault="000E0C44" w:rsidP="008C6978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lastRenderedPageBreak/>
              <w:t>19</w:t>
            </w:r>
            <w:r w:rsidR="00F8330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/1/2</w:t>
            </w: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6</w:t>
            </w:r>
          </w:p>
        </w:tc>
        <w:tc>
          <w:tcPr>
            <w:tcW w:w="1475" w:type="dxa"/>
            <w:gridSpan w:val="2"/>
          </w:tcPr>
          <w:p w14:paraId="408EA666" w14:textId="77777777" w:rsidR="00F83304" w:rsidRPr="00CE6687" w:rsidRDefault="00F83304" w:rsidP="00D54FC7">
            <w:pPr>
              <w:rPr>
                <w:rFonts w:ascii="Sassoon Primary" w:hAnsi="Sassoon Primary"/>
                <w:color w:val="E36C0A" w:themeColor="accent6" w:themeShade="BF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color w:val="E36C0A" w:themeColor="accent6" w:themeShade="BF"/>
                <w:sz w:val="20"/>
                <w:szCs w:val="20"/>
              </w:rPr>
              <w:t xml:space="preserve">Greek myth Heracles </w:t>
            </w:r>
          </w:p>
        </w:tc>
        <w:tc>
          <w:tcPr>
            <w:tcW w:w="1638" w:type="dxa"/>
            <w:vMerge/>
          </w:tcPr>
          <w:p w14:paraId="3B9273AB" w14:textId="77777777" w:rsidR="00F83304" w:rsidRPr="00CE6687" w:rsidRDefault="00F83304" w:rsidP="008C6978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7C6C2E13" w14:textId="77777777" w:rsidR="00F83304" w:rsidRPr="00CE6687" w:rsidRDefault="00F83304" w:rsidP="008C6978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Decimals and percentages</w:t>
            </w:r>
          </w:p>
        </w:tc>
        <w:tc>
          <w:tcPr>
            <w:tcW w:w="1134" w:type="dxa"/>
            <w:gridSpan w:val="2"/>
            <w:vMerge/>
          </w:tcPr>
          <w:p w14:paraId="5D308FA1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</w:tcPr>
          <w:p w14:paraId="2B02EFBA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2190" w:type="dxa"/>
            <w:gridSpan w:val="2"/>
            <w:vMerge/>
          </w:tcPr>
          <w:p w14:paraId="2AB37D0D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</w:tr>
      <w:tr w:rsidR="00F83304" w:rsidRPr="00CE6687" w14:paraId="1750770C" w14:textId="77777777" w:rsidTr="00AE786C">
        <w:trPr>
          <w:gridAfter w:val="1"/>
          <w:wAfter w:w="1618" w:type="dxa"/>
          <w:trHeight w:val="281"/>
        </w:trPr>
        <w:tc>
          <w:tcPr>
            <w:tcW w:w="1134" w:type="dxa"/>
            <w:shd w:val="clear" w:color="auto" w:fill="9BBB59" w:themeFill="accent3"/>
          </w:tcPr>
          <w:p w14:paraId="6C6B84BA" w14:textId="700D4B35" w:rsidR="00F83304" w:rsidRPr="00CE6687" w:rsidRDefault="00F83304" w:rsidP="008C6978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2</w:t>
            </w:r>
            <w:r w:rsidR="000E0C4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6</w:t>
            </w: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/1/2</w:t>
            </w:r>
            <w:r w:rsidR="000E0C4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6</w:t>
            </w:r>
          </w:p>
        </w:tc>
        <w:tc>
          <w:tcPr>
            <w:tcW w:w="1475" w:type="dxa"/>
            <w:gridSpan w:val="2"/>
          </w:tcPr>
          <w:p w14:paraId="73CFC815" w14:textId="77777777" w:rsidR="00F83304" w:rsidRPr="00CE6687" w:rsidRDefault="00F83304" w:rsidP="008C6978">
            <w:pPr>
              <w:rPr>
                <w:rFonts w:ascii="Sassoon Primary" w:hAnsi="Sassoon Primary"/>
                <w:color w:val="E36C0A" w:themeColor="accent6" w:themeShade="BF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color w:val="E36C0A" w:themeColor="accent6" w:themeShade="BF"/>
                <w:sz w:val="20"/>
                <w:szCs w:val="20"/>
              </w:rPr>
              <w:t>Greek myth Heracles</w:t>
            </w:r>
          </w:p>
        </w:tc>
        <w:tc>
          <w:tcPr>
            <w:tcW w:w="1638" w:type="dxa"/>
            <w:vMerge/>
          </w:tcPr>
          <w:p w14:paraId="053BB8DB" w14:textId="77777777" w:rsidR="00F83304" w:rsidRPr="00CE6687" w:rsidRDefault="00F83304" w:rsidP="008C6978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5F2F5A56" w14:textId="77777777" w:rsidR="00F83304" w:rsidRPr="00CE6687" w:rsidRDefault="00F83304" w:rsidP="008C6978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Decimals and percentages </w:t>
            </w:r>
          </w:p>
        </w:tc>
        <w:tc>
          <w:tcPr>
            <w:tcW w:w="1134" w:type="dxa"/>
            <w:gridSpan w:val="2"/>
            <w:vMerge w:val="restart"/>
          </w:tcPr>
          <w:p w14:paraId="5678CD7A" w14:textId="390249C6" w:rsidR="00F83304" w:rsidRPr="00CE6687" w:rsidRDefault="005A098B" w:rsidP="005A098B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>
              <w:rPr>
                <w:rFonts w:ascii="Sassoon Primary" w:hAnsi="Sassoon Primary"/>
                <w:color w:val="7030A0"/>
                <w:sz w:val="16"/>
                <w:szCs w:val="16"/>
              </w:rPr>
              <w:t>DT</w:t>
            </w:r>
            <w:r>
              <w:rPr>
                <w:rFonts w:ascii="Sassoon Primary" w:hAnsi="Sassoon Primary"/>
                <w:color w:val="7030A0"/>
                <w:sz w:val="16"/>
                <w:szCs w:val="16"/>
              </w:rPr>
              <w:br/>
              <w:t>Bridges</w:t>
            </w:r>
          </w:p>
        </w:tc>
        <w:tc>
          <w:tcPr>
            <w:tcW w:w="1275" w:type="dxa"/>
            <w:gridSpan w:val="2"/>
            <w:vMerge w:val="restart"/>
          </w:tcPr>
          <w:p w14:paraId="736F98C2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FF0000"/>
                <w:sz w:val="16"/>
                <w:szCs w:val="16"/>
              </w:rPr>
              <w:t>PE</w:t>
            </w: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 xml:space="preserve"> + PSHE</w:t>
            </w:r>
          </w:p>
          <w:p w14:paraId="1B4449B5" w14:textId="77777777" w:rsidR="00F83304" w:rsidRPr="00CE6687" w:rsidRDefault="00F83304" w:rsidP="00665CA5">
            <w:pPr>
              <w:rPr>
                <w:rFonts w:ascii="Sassoon Primary" w:hAnsi="Sassoon Primary"/>
                <w:color w:val="FF000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FF0000"/>
                <w:sz w:val="16"/>
                <w:szCs w:val="16"/>
              </w:rPr>
              <w:t xml:space="preserve">Athletics </w:t>
            </w:r>
          </w:p>
          <w:p w14:paraId="25CC68B7" w14:textId="72F19E9B" w:rsidR="00F83304" w:rsidRPr="00CE6687" w:rsidRDefault="005A098B" w:rsidP="00665CA5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>
              <w:rPr>
                <w:rFonts w:ascii="Sassoon Primary" w:hAnsi="Sassoon Primary"/>
                <w:color w:val="7030A0"/>
                <w:sz w:val="16"/>
                <w:szCs w:val="16"/>
              </w:rPr>
              <w:t>Family and Relationships</w:t>
            </w:r>
          </w:p>
        </w:tc>
        <w:tc>
          <w:tcPr>
            <w:tcW w:w="2190" w:type="dxa"/>
            <w:gridSpan w:val="2"/>
            <w:vMerge w:val="restart"/>
          </w:tcPr>
          <w:p w14:paraId="2DDA04A8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C0504D" w:themeColor="accent2"/>
                <w:sz w:val="16"/>
                <w:szCs w:val="16"/>
              </w:rPr>
              <w:t xml:space="preserve">Computing </w:t>
            </w: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+ Music</w:t>
            </w:r>
          </w:p>
          <w:p w14:paraId="1FF16225" w14:textId="77777777" w:rsidR="00F83304" w:rsidRPr="00CE6687" w:rsidRDefault="00F83304" w:rsidP="008C6978">
            <w:pPr>
              <w:rPr>
                <w:rFonts w:ascii="Sassoon Primary" w:hAnsi="Sassoon Primary"/>
                <w:color w:val="C0504D" w:themeColor="accent2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C0504D" w:themeColor="accent2"/>
                <w:sz w:val="16"/>
                <w:szCs w:val="16"/>
              </w:rPr>
              <w:t xml:space="preserve">Online Safety </w:t>
            </w:r>
          </w:p>
          <w:p w14:paraId="0A4EF95D" w14:textId="77777777" w:rsidR="00F83304" w:rsidRPr="00CE6687" w:rsidRDefault="00F83304" w:rsidP="008C6978">
            <w:pPr>
              <w:rPr>
                <w:rFonts w:ascii="Sassoon Primary" w:hAnsi="Sassoon Primary"/>
                <w:color w:val="C0504D" w:themeColor="accent2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C0504D" w:themeColor="accent2"/>
                <w:sz w:val="16"/>
                <w:szCs w:val="16"/>
              </w:rPr>
              <w:t xml:space="preserve">Media – videos </w:t>
            </w:r>
          </w:p>
          <w:p w14:paraId="12C1290C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 xml:space="preserve">Trombones   </w:t>
            </w:r>
          </w:p>
        </w:tc>
      </w:tr>
      <w:tr w:rsidR="00F83304" w:rsidRPr="00CE6687" w14:paraId="7193B8B1" w14:textId="77777777" w:rsidTr="00AE786C">
        <w:trPr>
          <w:gridAfter w:val="1"/>
          <w:wAfter w:w="1618" w:type="dxa"/>
          <w:trHeight w:val="567"/>
        </w:trPr>
        <w:tc>
          <w:tcPr>
            <w:tcW w:w="1134" w:type="dxa"/>
            <w:shd w:val="clear" w:color="auto" w:fill="9BBB59" w:themeFill="accent3"/>
          </w:tcPr>
          <w:p w14:paraId="04F3B7FE" w14:textId="49E7D15C" w:rsidR="00F83304" w:rsidRPr="00CE6687" w:rsidRDefault="000E0C44" w:rsidP="008C6978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2</w:t>
            </w:r>
            <w:r w:rsidR="00F8330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/2/2</w:t>
            </w: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6</w:t>
            </w:r>
          </w:p>
        </w:tc>
        <w:tc>
          <w:tcPr>
            <w:tcW w:w="1475" w:type="dxa"/>
            <w:gridSpan w:val="2"/>
          </w:tcPr>
          <w:p w14:paraId="14E63A55" w14:textId="77777777" w:rsidR="00F83304" w:rsidRPr="00CE6687" w:rsidRDefault="00F83304" w:rsidP="008C6978">
            <w:pPr>
              <w:rPr>
                <w:rFonts w:ascii="Sassoon Primary" w:hAnsi="Sassoon Primary"/>
                <w:color w:val="E36C0A" w:themeColor="accent6" w:themeShade="BF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color w:val="E36C0A" w:themeColor="accent6" w:themeShade="BF"/>
                <w:sz w:val="20"/>
                <w:szCs w:val="20"/>
              </w:rPr>
              <w:t xml:space="preserve">Greek myth </w:t>
            </w:r>
          </w:p>
          <w:p w14:paraId="5F58850D" w14:textId="1DF6EAF8" w:rsidR="00F83304" w:rsidRPr="00CE6687" w:rsidRDefault="00005402" w:rsidP="008C6978">
            <w:pPr>
              <w:rPr>
                <w:rFonts w:ascii="Sassoon Primary" w:hAnsi="Sassoon Primary"/>
                <w:color w:val="E36C0A" w:themeColor="accent6" w:themeShade="BF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color w:val="E36C0A" w:themeColor="accent6" w:themeShade="BF"/>
                <w:sz w:val="20"/>
                <w:szCs w:val="20"/>
              </w:rPr>
              <w:t>Minotaur</w:t>
            </w:r>
          </w:p>
        </w:tc>
        <w:tc>
          <w:tcPr>
            <w:tcW w:w="1638" w:type="dxa"/>
            <w:vMerge/>
          </w:tcPr>
          <w:p w14:paraId="61F52A13" w14:textId="77777777" w:rsidR="00F83304" w:rsidRPr="00CE6687" w:rsidRDefault="00F83304" w:rsidP="008C6978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155BF964" w14:textId="77777777" w:rsidR="00F83304" w:rsidRPr="00CE6687" w:rsidRDefault="00F83304" w:rsidP="008C6978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Decimals and percentages</w:t>
            </w:r>
          </w:p>
        </w:tc>
        <w:tc>
          <w:tcPr>
            <w:tcW w:w="1134" w:type="dxa"/>
            <w:gridSpan w:val="2"/>
            <w:vMerge/>
          </w:tcPr>
          <w:p w14:paraId="047B26AE" w14:textId="77777777" w:rsidR="00F83304" w:rsidRPr="00CE6687" w:rsidRDefault="00F83304" w:rsidP="008C6978">
            <w:pPr>
              <w:rPr>
                <w:rFonts w:ascii="Sassoon Primary" w:hAnsi="Sassoon Primary"/>
              </w:rPr>
            </w:pPr>
          </w:p>
        </w:tc>
        <w:tc>
          <w:tcPr>
            <w:tcW w:w="1275" w:type="dxa"/>
            <w:gridSpan w:val="2"/>
            <w:vMerge/>
          </w:tcPr>
          <w:p w14:paraId="0387A147" w14:textId="77777777" w:rsidR="00F83304" w:rsidRPr="00CE6687" w:rsidRDefault="00F83304" w:rsidP="008C6978">
            <w:pPr>
              <w:rPr>
                <w:rFonts w:ascii="Sassoon Primary" w:hAnsi="Sassoon Primary"/>
              </w:rPr>
            </w:pPr>
          </w:p>
        </w:tc>
        <w:tc>
          <w:tcPr>
            <w:tcW w:w="2190" w:type="dxa"/>
            <w:gridSpan w:val="2"/>
            <w:vMerge/>
          </w:tcPr>
          <w:p w14:paraId="0542DFE3" w14:textId="77777777" w:rsidR="00F83304" w:rsidRPr="00CE6687" w:rsidRDefault="00F83304" w:rsidP="008C6978">
            <w:pPr>
              <w:rPr>
                <w:rFonts w:ascii="Sassoon Primary" w:hAnsi="Sassoon Primary"/>
              </w:rPr>
            </w:pPr>
          </w:p>
        </w:tc>
      </w:tr>
      <w:tr w:rsidR="00F83304" w:rsidRPr="00CE6687" w14:paraId="1685E5BD" w14:textId="77777777" w:rsidTr="00AE786C">
        <w:trPr>
          <w:gridAfter w:val="1"/>
          <w:wAfter w:w="1618" w:type="dxa"/>
          <w:trHeight w:val="567"/>
        </w:trPr>
        <w:tc>
          <w:tcPr>
            <w:tcW w:w="1134" w:type="dxa"/>
            <w:shd w:val="clear" w:color="auto" w:fill="9BBB59" w:themeFill="accent3"/>
          </w:tcPr>
          <w:p w14:paraId="4B21451A" w14:textId="065CA873" w:rsidR="00F83304" w:rsidRPr="00CE6687" w:rsidRDefault="000E0C44" w:rsidP="008C6978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9</w:t>
            </w:r>
            <w:r w:rsidR="00F8330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/2/2</w:t>
            </w: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6</w:t>
            </w:r>
          </w:p>
        </w:tc>
        <w:tc>
          <w:tcPr>
            <w:tcW w:w="1475" w:type="dxa"/>
            <w:gridSpan w:val="2"/>
          </w:tcPr>
          <w:p w14:paraId="5664D860" w14:textId="77777777" w:rsidR="00F83304" w:rsidRPr="00CE6687" w:rsidRDefault="00F83304" w:rsidP="00D54FC7">
            <w:pPr>
              <w:rPr>
                <w:rFonts w:ascii="Sassoon Primary" w:hAnsi="Sassoon Primary"/>
                <w:color w:val="E36C0A" w:themeColor="accent6" w:themeShade="BF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color w:val="E36C0A" w:themeColor="accent6" w:themeShade="BF"/>
                <w:sz w:val="20"/>
                <w:szCs w:val="20"/>
              </w:rPr>
              <w:t xml:space="preserve">Greek myth </w:t>
            </w:r>
          </w:p>
          <w:p w14:paraId="75CDC439" w14:textId="5325BCCF" w:rsidR="00F83304" w:rsidRPr="00CE6687" w:rsidRDefault="00005402" w:rsidP="00D54FC7">
            <w:pPr>
              <w:rPr>
                <w:rFonts w:ascii="Sassoon Primary" w:hAnsi="Sassoon Primary"/>
                <w:color w:val="E36C0A" w:themeColor="accent6" w:themeShade="BF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color w:val="E36C0A" w:themeColor="accent6" w:themeShade="BF"/>
                <w:sz w:val="20"/>
                <w:szCs w:val="20"/>
              </w:rPr>
              <w:t>Minotaur</w:t>
            </w:r>
          </w:p>
        </w:tc>
        <w:tc>
          <w:tcPr>
            <w:tcW w:w="1638" w:type="dxa"/>
            <w:vMerge/>
          </w:tcPr>
          <w:p w14:paraId="71EDA761" w14:textId="77777777" w:rsidR="00F83304" w:rsidRPr="00CE6687" w:rsidRDefault="00F83304" w:rsidP="008C6978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453B2B00" w14:textId="77777777" w:rsidR="00F83304" w:rsidRPr="00CE6687" w:rsidRDefault="00F83304" w:rsidP="008C6978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14:paraId="09ED7519" w14:textId="77777777" w:rsidR="00F83304" w:rsidRPr="00CE6687" w:rsidRDefault="00F83304" w:rsidP="008C6978">
            <w:pPr>
              <w:rPr>
                <w:rFonts w:ascii="Sassoon Primary" w:hAnsi="Sassoon Primary"/>
              </w:rPr>
            </w:pPr>
          </w:p>
        </w:tc>
        <w:tc>
          <w:tcPr>
            <w:tcW w:w="1275" w:type="dxa"/>
            <w:gridSpan w:val="2"/>
          </w:tcPr>
          <w:p w14:paraId="75B1E83E" w14:textId="77777777" w:rsidR="00F83304" w:rsidRPr="00CE6687" w:rsidRDefault="00F83304" w:rsidP="008C6978">
            <w:pPr>
              <w:rPr>
                <w:rFonts w:ascii="Sassoon Primary" w:hAnsi="Sassoon Primary"/>
              </w:rPr>
            </w:pPr>
          </w:p>
        </w:tc>
        <w:tc>
          <w:tcPr>
            <w:tcW w:w="2190" w:type="dxa"/>
            <w:gridSpan w:val="2"/>
          </w:tcPr>
          <w:p w14:paraId="45277A26" w14:textId="77777777" w:rsidR="00F83304" w:rsidRPr="00CE6687" w:rsidRDefault="00F83304" w:rsidP="008C6978">
            <w:pPr>
              <w:rPr>
                <w:rFonts w:ascii="Sassoon Primary" w:hAnsi="Sassoon Primary"/>
              </w:rPr>
            </w:pPr>
          </w:p>
        </w:tc>
      </w:tr>
      <w:tr w:rsidR="00F83304" w:rsidRPr="00CE6687" w14:paraId="2AC68142" w14:textId="77777777" w:rsidTr="00F83304">
        <w:tc>
          <w:tcPr>
            <w:tcW w:w="1134" w:type="dxa"/>
            <w:shd w:val="clear" w:color="auto" w:fill="9BBB59" w:themeFill="accent3"/>
          </w:tcPr>
          <w:p w14:paraId="29CB46A6" w14:textId="77777777" w:rsidR="00F83304" w:rsidRPr="00CE6687" w:rsidRDefault="00F83304" w:rsidP="008C6978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18"/>
                <w:szCs w:val="18"/>
              </w:rPr>
              <w:t>Half Term</w:t>
            </w:r>
          </w:p>
        </w:tc>
        <w:tc>
          <w:tcPr>
            <w:tcW w:w="1413" w:type="dxa"/>
          </w:tcPr>
          <w:p w14:paraId="7662109D" w14:textId="77777777" w:rsidR="00F83304" w:rsidRPr="00CE6687" w:rsidRDefault="00F83304" w:rsidP="008C697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9551" w:type="dxa"/>
            <w:gridSpan w:val="10"/>
          </w:tcPr>
          <w:p w14:paraId="2B244DB9" w14:textId="77777777" w:rsidR="00F83304" w:rsidRPr="00CE6687" w:rsidRDefault="00F83304" w:rsidP="008C697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F83304" w:rsidRPr="00CE6687" w14:paraId="580EFD9B" w14:textId="77777777" w:rsidTr="00AE786C">
        <w:trPr>
          <w:gridAfter w:val="1"/>
          <w:wAfter w:w="1618" w:type="dxa"/>
        </w:trPr>
        <w:tc>
          <w:tcPr>
            <w:tcW w:w="1134" w:type="dxa"/>
            <w:shd w:val="clear" w:color="auto" w:fill="9BBB59" w:themeFill="accent3"/>
          </w:tcPr>
          <w:p w14:paraId="1C598CA8" w14:textId="6BC1964D" w:rsidR="00F83304" w:rsidRPr="00CE6687" w:rsidRDefault="00F83304" w:rsidP="008C6978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2</w:t>
            </w:r>
            <w:r w:rsidR="000E0C4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3</w:t>
            </w: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/2/2</w:t>
            </w:r>
            <w:r w:rsidR="000E0C4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6</w:t>
            </w:r>
          </w:p>
        </w:tc>
        <w:tc>
          <w:tcPr>
            <w:tcW w:w="1475" w:type="dxa"/>
            <w:gridSpan w:val="2"/>
          </w:tcPr>
          <w:p w14:paraId="3275CE0B" w14:textId="35FE5DF1" w:rsidR="00F83304" w:rsidRPr="00CE6687" w:rsidRDefault="00F83304" w:rsidP="00D54FC7">
            <w:pPr>
              <w:rPr>
                <w:rFonts w:ascii="Sassoon Primary" w:hAnsi="Sassoon Primary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sz w:val="20"/>
                <w:szCs w:val="20"/>
              </w:rPr>
              <w:t xml:space="preserve">Greek myth – </w:t>
            </w:r>
            <w:r w:rsidR="00005402" w:rsidRPr="00CE6687">
              <w:rPr>
                <w:rFonts w:ascii="Sassoon Primary" w:hAnsi="Sassoon Primary"/>
                <w:sz w:val="20"/>
                <w:szCs w:val="20"/>
              </w:rPr>
              <w:t>Perseus</w:t>
            </w:r>
            <w:r w:rsidRPr="00CE6687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</w:tc>
        <w:tc>
          <w:tcPr>
            <w:tcW w:w="1638" w:type="dxa"/>
            <w:vMerge w:val="restart"/>
          </w:tcPr>
          <w:p w14:paraId="6C6E3AA2" w14:textId="18B01F89" w:rsidR="00F83304" w:rsidRPr="00CE6687" w:rsidRDefault="00F83304" w:rsidP="008C6978">
            <w:pPr>
              <w:tabs>
                <w:tab w:val="right" w:pos="2524"/>
              </w:tabs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Reading – </w:t>
            </w:r>
            <w:r w:rsidR="000334A8" w:rsidRPr="00CE6687">
              <w:rPr>
                <w:rFonts w:ascii="Sassoon Primary" w:hAnsi="Sassoon Primary"/>
                <w:sz w:val="16"/>
                <w:szCs w:val="16"/>
              </w:rPr>
              <w:t>VIPERS comprehension</w:t>
            </w:r>
          </w:p>
          <w:p w14:paraId="709CF6F8" w14:textId="406C212A" w:rsidR="000334A8" w:rsidRPr="00CE6687" w:rsidRDefault="000334A8" w:rsidP="008C6978">
            <w:pPr>
              <w:tabs>
                <w:tab w:val="right" w:pos="2524"/>
              </w:tabs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Literacy shed</w:t>
            </w:r>
          </w:p>
          <w:p w14:paraId="5BCC535C" w14:textId="77777777" w:rsidR="00324444" w:rsidRPr="00CE6687" w:rsidRDefault="00324444" w:rsidP="008C6978">
            <w:pPr>
              <w:tabs>
                <w:tab w:val="right" w:pos="2524"/>
              </w:tabs>
              <w:rPr>
                <w:rFonts w:ascii="Sassoon Primary" w:hAnsi="Sassoon Primary"/>
                <w:sz w:val="16"/>
                <w:szCs w:val="16"/>
              </w:rPr>
            </w:pPr>
          </w:p>
          <w:p w14:paraId="48A6C9A9" w14:textId="77777777" w:rsidR="00324444" w:rsidRPr="00CE6687" w:rsidRDefault="00324444" w:rsidP="008C6978">
            <w:pPr>
              <w:tabs>
                <w:tab w:val="right" w:pos="2524"/>
              </w:tabs>
              <w:rPr>
                <w:rFonts w:ascii="Sassoon Primary" w:hAnsi="Sassoon Primary"/>
                <w:sz w:val="16"/>
                <w:szCs w:val="16"/>
              </w:rPr>
            </w:pPr>
          </w:p>
          <w:p w14:paraId="41933F0C" w14:textId="77777777" w:rsidR="00324444" w:rsidRPr="00CE6687" w:rsidRDefault="00324444" w:rsidP="008C6978">
            <w:pPr>
              <w:tabs>
                <w:tab w:val="right" w:pos="2524"/>
              </w:tabs>
              <w:rPr>
                <w:rFonts w:ascii="Sassoon Primary" w:hAnsi="Sassoon Primary"/>
                <w:sz w:val="16"/>
                <w:szCs w:val="16"/>
              </w:rPr>
            </w:pPr>
          </w:p>
          <w:p w14:paraId="48E6835B" w14:textId="77777777" w:rsidR="00B12B46" w:rsidRPr="00CE6687" w:rsidRDefault="00B12B46" w:rsidP="008C6978">
            <w:pPr>
              <w:tabs>
                <w:tab w:val="right" w:pos="2524"/>
              </w:tabs>
              <w:rPr>
                <w:rFonts w:ascii="Sassoon Primary" w:hAnsi="Sassoon Primary"/>
                <w:sz w:val="16"/>
                <w:szCs w:val="16"/>
              </w:rPr>
            </w:pPr>
          </w:p>
          <w:p w14:paraId="4E4A0549" w14:textId="77777777" w:rsidR="00B12B46" w:rsidRPr="00CE6687" w:rsidRDefault="00B12B46" w:rsidP="008C6978">
            <w:pPr>
              <w:tabs>
                <w:tab w:val="right" w:pos="2524"/>
              </w:tabs>
              <w:rPr>
                <w:rFonts w:ascii="Sassoon Primary" w:hAnsi="Sassoon Primary"/>
                <w:sz w:val="16"/>
                <w:szCs w:val="16"/>
              </w:rPr>
            </w:pPr>
          </w:p>
          <w:p w14:paraId="08B9A973" w14:textId="77777777" w:rsidR="00B12B46" w:rsidRPr="00CE6687" w:rsidRDefault="00B12B46" w:rsidP="008C6978">
            <w:pPr>
              <w:tabs>
                <w:tab w:val="right" w:pos="2524"/>
              </w:tabs>
              <w:rPr>
                <w:rFonts w:ascii="Sassoon Primary" w:hAnsi="Sassoon Primary"/>
                <w:sz w:val="16"/>
                <w:szCs w:val="16"/>
              </w:rPr>
            </w:pPr>
          </w:p>
          <w:p w14:paraId="55A651C8" w14:textId="77777777" w:rsidR="00324444" w:rsidRPr="00CE6687" w:rsidRDefault="00324444" w:rsidP="008C6978">
            <w:pPr>
              <w:tabs>
                <w:tab w:val="right" w:pos="2524"/>
              </w:tabs>
              <w:rPr>
                <w:rFonts w:ascii="Sassoon Primary" w:hAnsi="Sassoon Primary"/>
                <w:sz w:val="16"/>
                <w:szCs w:val="16"/>
              </w:rPr>
            </w:pPr>
          </w:p>
          <w:p w14:paraId="689C378D" w14:textId="77777777" w:rsidR="00324444" w:rsidRPr="00CE6687" w:rsidRDefault="00324444" w:rsidP="008C6978">
            <w:pPr>
              <w:tabs>
                <w:tab w:val="right" w:pos="2524"/>
              </w:tabs>
              <w:rPr>
                <w:rFonts w:ascii="Sassoon Primary" w:hAnsi="Sassoon Primary"/>
                <w:i/>
                <w:sz w:val="16"/>
                <w:szCs w:val="16"/>
              </w:rPr>
            </w:pPr>
            <w:r w:rsidRPr="00CE6687">
              <w:rPr>
                <w:rFonts w:ascii="Sassoon Primary" w:hAnsi="Sassoon Primary"/>
                <w:b/>
                <w:i/>
                <w:sz w:val="16"/>
                <w:szCs w:val="16"/>
              </w:rPr>
              <w:t>Poetry</w:t>
            </w:r>
            <w:r w:rsidRPr="00CE6687">
              <w:rPr>
                <w:rFonts w:ascii="Sassoon Primary" w:hAnsi="Sassoon Primary"/>
                <w:i/>
                <w:sz w:val="16"/>
                <w:szCs w:val="16"/>
              </w:rPr>
              <w:t xml:space="preserve"> – Tommy’s Little Battle Part 1</w:t>
            </w:r>
          </w:p>
          <w:p w14:paraId="4C0C0A84" w14:textId="77777777" w:rsidR="00324444" w:rsidRPr="00CE6687" w:rsidRDefault="00324444" w:rsidP="008C6978">
            <w:pPr>
              <w:tabs>
                <w:tab w:val="right" w:pos="2524"/>
              </w:tabs>
              <w:rPr>
                <w:rFonts w:ascii="Sassoon Primary" w:hAnsi="Sassoon Primary"/>
                <w:i/>
                <w:sz w:val="16"/>
                <w:szCs w:val="16"/>
              </w:rPr>
            </w:pPr>
            <w:r w:rsidRPr="00CE6687">
              <w:rPr>
                <w:rFonts w:ascii="Sassoon Primary" w:hAnsi="Sassoon Primary"/>
                <w:i/>
                <w:sz w:val="16"/>
                <w:szCs w:val="16"/>
              </w:rPr>
              <w:t>Kennings</w:t>
            </w:r>
          </w:p>
          <w:p w14:paraId="04FC522F" w14:textId="77777777" w:rsidR="00324444" w:rsidRPr="00CE6687" w:rsidRDefault="00324444" w:rsidP="008C6978">
            <w:pPr>
              <w:tabs>
                <w:tab w:val="right" w:pos="2524"/>
              </w:tabs>
              <w:rPr>
                <w:rFonts w:ascii="Sassoon Primary" w:hAnsi="Sassoon Primary"/>
                <w:i/>
                <w:sz w:val="16"/>
                <w:szCs w:val="16"/>
              </w:rPr>
            </w:pPr>
            <w:r w:rsidRPr="00CE6687">
              <w:rPr>
                <w:rFonts w:ascii="Sassoon Primary" w:hAnsi="Sassoon Primary"/>
                <w:i/>
                <w:sz w:val="16"/>
                <w:szCs w:val="16"/>
              </w:rPr>
              <w:t>Tommy’s little Battle Part 2</w:t>
            </w:r>
          </w:p>
          <w:p w14:paraId="5EE97B96" w14:textId="77777777" w:rsidR="00324444" w:rsidRPr="00CE6687" w:rsidRDefault="00324444" w:rsidP="008C6978">
            <w:pPr>
              <w:tabs>
                <w:tab w:val="right" w:pos="2524"/>
              </w:tabs>
              <w:rPr>
                <w:rFonts w:ascii="Sassoon Primary" w:hAnsi="Sassoon Primary"/>
                <w:i/>
                <w:sz w:val="16"/>
                <w:szCs w:val="16"/>
              </w:rPr>
            </w:pPr>
          </w:p>
          <w:p w14:paraId="3E371145" w14:textId="77777777" w:rsidR="00324444" w:rsidRPr="00CE6687" w:rsidRDefault="00324444" w:rsidP="008C6978">
            <w:pPr>
              <w:tabs>
                <w:tab w:val="right" w:pos="2524"/>
              </w:tabs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619E4D7F" w14:textId="77777777" w:rsidR="00F83304" w:rsidRPr="00CE6687" w:rsidRDefault="00F83304" w:rsidP="008C6978">
            <w:pPr>
              <w:tabs>
                <w:tab w:val="right" w:pos="2524"/>
              </w:tabs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Perimeter and area </w:t>
            </w:r>
          </w:p>
        </w:tc>
        <w:tc>
          <w:tcPr>
            <w:tcW w:w="1134" w:type="dxa"/>
            <w:gridSpan w:val="2"/>
            <w:vMerge w:val="restart"/>
          </w:tcPr>
          <w:p w14:paraId="110FDB47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RE</w:t>
            </w:r>
          </w:p>
          <w:p w14:paraId="285BF9FA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000000"/>
                <w:sz w:val="16"/>
                <w:szCs w:val="16"/>
              </w:rPr>
              <w:t>SALVATION UC: 2b.6 What does Jesus do to save human beings?</w:t>
            </w:r>
          </w:p>
        </w:tc>
        <w:tc>
          <w:tcPr>
            <w:tcW w:w="1275" w:type="dxa"/>
            <w:gridSpan w:val="2"/>
            <w:vMerge w:val="restart"/>
          </w:tcPr>
          <w:p w14:paraId="6B91B4B9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Science</w:t>
            </w:r>
          </w:p>
          <w:p w14:paraId="63CB63D0" w14:textId="77777777" w:rsidR="00F83304" w:rsidRDefault="000334A8" w:rsidP="007063C4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Properties of materials</w:t>
            </w:r>
          </w:p>
          <w:p w14:paraId="4FCF134B" w14:textId="24669008" w:rsidR="00C93214" w:rsidRPr="00CE6687" w:rsidRDefault="00C93214" w:rsidP="007063C4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Developing Experts</w:t>
            </w:r>
          </w:p>
        </w:tc>
        <w:tc>
          <w:tcPr>
            <w:tcW w:w="2190" w:type="dxa"/>
            <w:gridSpan w:val="2"/>
            <w:vMerge w:val="restart"/>
          </w:tcPr>
          <w:p w14:paraId="56240846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Geography</w:t>
            </w:r>
          </w:p>
          <w:p w14:paraId="33D1D895" w14:textId="77777777" w:rsidR="00005402" w:rsidRPr="00CE6687" w:rsidRDefault="00005402" w:rsidP="008C6978">
            <w:pPr>
              <w:rPr>
                <w:rFonts w:ascii="Sassoon Primary" w:hAnsi="Sassoon Primary"/>
                <w:sz w:val="18"/>
              </w:rPr>
            </w:pPr>
            <w:r w:rsidRPr="00CE6687">
              <w:rPr>
                <w:rFonts w:ascii="Sassoon Primary" w:hAnsi="Sassoon Primary"/>
                <w:sz w:val="18"/>
              </w:rPr>
              <w:t>Our Connected World</w:t>
            </w:r>
          </w:p>
          <w:p w14:paraId="207F8B48" w14:textId="3932E9F4" w:rsidR="00F83304" w:rsidRPr="00CE6687" w:rsidRDefault="00005402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8"/>
              </w:rPr>
              <w:t>Developing experts</w:t>
            </w:r>
            <w:r w:rsidR="00F83304" w:rsidRPr="00CE6687">
              <w:rPr>
                <w:rFonts w:ascii="Sassoon Primary" w:hAnsi="Sassoon Primary"/>
                <w:sz w:val="18"/>
              </w:rPr>
              <w:t xml:space="preserve"> </w:t>
            </w:r>
          </w:p>
        </w:tc>
      </w:tr>
      <w:tr w:rsidR="00F83304" w:rsidRPr="00CE6687" w14:paraId="11F06B93" w14:textId="77777777" w:rsidTr="00AE786C">
        <w:trPr>
          <w:gridAfter w:val="1"/>
          <w:wAfter w:w="1618" w:type="dxa"/>
        </w:trPr>
        <w:tc>
          <w:tcPr>
            <w:tcW w:w="1134" w:type="dxa"/>
            <w:shd w:val="clear" w:color="auto" w:fill="9BBB59" w:themeFill="accent3"/>
          </w:tcPr>
          <w:p w14:paraId="522402D7" w14:textId="05FA71C2" w:rsidR="00F83304" w:rsidRPr="00CE6687" w:rsidRDefault="000E0C44" w:rsidP="008C6978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2</w:t>
            </w:r>
            <w:r w:rsidR="00F8330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/3/2</w:t>
            </w: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6</w:t>
            </w:r>
          </w:p>
        </w:tc>
        <w:tc>
          <w:tcPr>
            <w:tcW w:w="1475" w:type="dxa"/>
            <w:gridSpan w:val="2"/>
          </w:tcPr>
          <w:p w14:paraId="4A8DE2A6" w14:textId="4370A9BF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sz w:val="20"/>
                <w:szCs w:val="20"/>
              </w:rPr>
              <w:t xml:space="preserve">Greek myth – </w:t>
            </w:r>
            <w:r w:rsidR="00005402" w:rsidRPr="00CE6687">
              <w:rPr>
                <w:rFonts w:ascii="Sassoon Primary" w:hAnsi="Sassoon Primary"/>
                <w:sz w:val="20"/>
                <w:szCs w:val="20"/>
              </w:rPr>
              <w:t>Perseus</w:t>
            </w:r>
          </w:p>
        </w:tc>
        <w:tc>
          <w:tcPr>
            <w:tcW w:w="1638" w:type="dxa"/>
            <w:vMerge/>
          </w:tcPr>
          <w:p w14:paraId="403CCD67" w14:textId="77777777" w:rsidR="00F83304" w:rsidRPr="00CE6687" w:rsidRDefault="00F83304" w:rsidP="008C6978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77A0ACC0" w14:textId="77777777" w:rsidR="00F83304" w:rsidRPr="00CE6687" w:rsidRDefault="00F83304" w:rsidP="008C6978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Perimeter and area</w:t>
            </w:r>
          </w:p>
        </w:tc>
        <w:tc>
          <w:tcPr>
            <w:tcW w:w="1134" w:type="dxa"/>
            <w:gridSpan w:val="2"/>
            <w:vMerge/>
          </w:tcPr>
          <w:p w14:paraId="6A1034C3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</w:tcPr>
          <w:p w14:paraId="0AC51627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2190" w:type="dxa"/>
            <w:gridSpan w:val="2"/>
            <w:vMerge/>
          </w:tcPr>
          <w:p w14:paraId="45EF8C91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</w:tr>
      <w:tr w:rsidR="00F83304" w:rsidRPr="00CE6687" w14:paraId="6721A8C8" w14:textId="77777777" w:rsidTr="00AE786C">
        <w:trPr>
          <w:gridAfter w:val="1"/>
          <w:wAfter w:w="1618" w:type="dxa"/>
          <w:trHeight w:val="359"/>
        </w:trPr>
        <w:tc>
          <w:tcPr>
            <w:tcW w:w="1134" w:type="dxa"/>
            <w:shd w:val="clear" w:color="auto" w:fill="9BBB59" w:themeFill="accent3"/>
          </w:tcPr>
          <w:p w14:paraId="4F5B9229" w14:textId="14C81401" w:rsidR="00F83304" w:rsidRPr="00CE6687" w:rsidRDefault="000E0C44" w:rsidP="008C6978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9</w:t>
            </w:r>
            <w:r w:rsidR="00F8330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/3/2</w:t>
            </w: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6</w:t>
            </w:r>
          </w:p>
        </w:tc>
        <w:tc>
          <w:tcPr>
            <w:tcW w:w="1475" w:type="dxa"/>
            <w:gridSpan w:val="2"/>
          </w:tcPr>
          <w:p w14:paraId="07030BBC" w14:textId="4E2074CD" w:rsidR="00F83304" w:rsidRPr="00CE6687" w:rsidRDefault="00005402" w:rsidP="008C6978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sz w:val="20"/>
                <w:szCs w:val="20"/>
              </w:rPr>
              <w:t>Biography - Athena</w:t>
            </w:r>
          </w:p>
        </w:tc>
        <w:tc>
          <w:tcPr>
            <w:tcW w:w="1638" w:type="dxa"/>
            <w:vMerge/>
          </w:tcPr>
          <w:p w14:paraId="1AE5E0CC" w14:textId="77777777" w:rsidR="00F83304" w:rsidRPr="00CE6687" w:rsidRDefault="00F83304" w:rsidP="00B77008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7FEDC01B" w14:textId="77777777" w:rsidR="00F83304" w:rsidRPr="00CE6687" w:rsidRDefault="00F83304" w:rsidP="00B77008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Statistics </w:t>
            </w:r>
          </w:p>
        </w:tc>
        <w:tc>
          <w:tcPr>
            <w:tcW w:w="1134" w:type="dxa"/>
            <w:gridSpan w:val="2"/>
            <w:vMerge/>
          </w:tcPr>
          <w:p w14:paraId="5EEFCF62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</w:tcPr>
          <w:p w14:paraId="30F3BAF1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2190" w:type="dxa"/>
            <w:gridSpan w:val="2"/>
            <w:vMerge/>
          </w:tcPr>
          <w:p w14:paraId="11578F50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</w:tr>
      <w:tr w:rsidR="00F83304" w:rsidRPr="00CE6687" w14:paraId="1DA99832" w14:textId="77777777" w:rsidTr="00AE786C">
        <w:trPr>
          <w:gridAfter w:val="1"/>
          <w:wAfter w:w="1618" w:type="dxa"/>
        </w:trPr>
        <w:tc>
          <w:tcPr>
            <w:tcW w:w="1134" w:type="dxa"/>
            <w:shd w:val="clear" w:color="auto" w:fill="9BBB59" w:themeFill="accent3"/>
          </w:tcPr>
          <w:p w14:paraId="1154EDC1" w14:textId="49BEA03A" w:rsidR="00F83304" w:rsidRPr="00CE6687" w:rsidRDefault="00F83304" w:rsidP="008C6978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1</w:t>
            </w:r>
            <w:r w:rsidR="000E0C4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6</w:t>
            </w: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/3/2</w:t>
            </w:r>
            <w:r w:rsidR="000E0C4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6</w:t>
            </w:r>
          </w:p>
          <w:p w14:paraId="0231CA93" w14:textId="5F0B17A8" w:rsidR="00F83304" w:rsidRPr="00CE6687" w:rsidRDefault="00F83304" w:rsidP="008C6978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</w:p>
        </w:tc>
        <w:tc>
          <w:tcPr>
            <w:tcW w:w="1475" w:type="dxa"/>
            <w:gridSpan w:val="2"/>
          </w:tcPr>
          <w:p w14:paraId="4B352B7D" w14:textId="0846EF9B" w:rsidR="00F83304" w:rsidRPr="00CE6687" w:rsidRDefault="000E0C44" w:rsidP="008C6978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sz w:val="20"/>
                <w:szCs w:val="20"/>
              </w:rPr>
              <w:t xml:space="preserve">Biography – </w:t>
            </w:r>
            <w:r w:rsidR="00005402" w:rsidRPr="00CE6687">
              <w:rPr>
                <w:rFonts w:ascii="Sassoon Primary" w:hAnsi="Sassoon Primary"/>
                <w:sz w:val="20"/>
                <w:szCs w:val="20"/>
              </w:rPr>
              <w:t>New god/goddess</w:t>
            </w:r>
          </w:p>
        </w:tc>
        <w:tc>
          <w:tcPr>
            <w:tcW w:w="1638" w:type="dxa"/>
            <w:vMerge/>
          </w:tcPr>
          <w:p w14:paraId="51D23C31" w14:textId="77777777" w:rsidR="00F83304" w:rsidRPr="00CE6687" w:rsidRDefault="00F83304" w:rsidP="008C6978">
            <w:pPr>
              <w:rPr>
                <w:rFonts w:ascii="Sassoon Primary" w:hAnsi="Sassoon Primary"/>
                <w:sz w:val="18"/>
                <w:szCs w:val="16"/>
              </w:rPr>
            </w:pPr>
          </w:p>
        </w:tc>
        <w:tc>
          <w:tcPr>
            <w:tcW w:w="1634" w:type="dxa"/>
          </w:tcPr>
          <w:p w14:paraId="095C1638" w14:textId="77777777" w:rsidR="00F83304" w:rsidRPr="00CE6687" w:rsidRDefault="00F83304" w:rsidP="008C6978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8"/>
                <w:szCs w:val="16"/>
              </w:rPr>
              <w:t xml:space="preserve">Statistics </w:t>
            </w:r>
          </w:p>
        </w:tc>
        <w:tc>
          <w:tcPr>
            <w:tcW w:w="1134" w:type="dxa"/>
            <w:gridSpan w:val="2"/>
            <w:vMerge w:val="restart"/>
          </w:tcPr>
          <w:p w14:paraId="65CC97D8" w14:textId="77777777" w:rsidR="005A098B" w:rsidRPr="00CE6687" w:rsidRDefault="005A098B" w:rsidP="005A098B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Art</w:t>
            </w:r>
          </w:p>
          <w:p w14:paraId="74EA175A" w14:textId="77777777" w:rsidR="005A098B" w:rsidRPr="00CE6687" w:rsidRDefault="005A098B" w:rsidP="005A098B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Design an outfit inspired by Earth </w:t>
            </w:r>
          </w:p>
          <w:p w14:paraId="2C0F4E9F" w14:textId="148E0642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 w:val="restart"/>
          </w:tcPr>
          <w:p w14:paraId="6247EF25" w14:textId="77777777" w:rsidR="00F83304" w:rsidRPr="00CE6687" w:rsidRDefault="00F83304" w:rsidP="003D3BE9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FF0000"/>
                <w:sz w:val="16"/>
                <w:szCs w:val="16"/>
              </w:rPr>
              <w:t>PE</w:t>
            </w: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 xml:space="preserve"> + PSHE</w:t>
            </w:r>
            <w:r w:rsidRPr="00CE6687">
              <w:rPr>
                <w:rFonts w:ascii="Sassoon Primary" w:hAnsi="Sassoon Primary"/>
                <w:color w:val="FF0000"/>
                <w:sz w:val="16"/>
                <w:szCs w:val="16"/>
              </w:rPr>
              <w:t xml:space="preserve"> Outdoor adventures  </w:t>
            </w:r>
          </w:p>
          <w:p w14:paraId="7CAE3FEB" w14:textId="1C094911" w:rsidR="00F83304" w:rsidRPr="00CE6687" w:rsidRDefault="005A098B" w:rsidP="003D3BE9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>
              <w:rPr>
                <w:rFonts w:ascii="Sassoon Primary" w:hAnsi="Sassoon Primary"/>
                <w:color w:val="7030A0"/>
                <w:sz w:val="16"/>
                <w:szCs w:val="16"/>
              </w:rPr>
              <w:t>Health and Wellbeing</w:t>
            </w:r>
          </w:p>
          <w:p w14:paraId="43D726A3" w14:textId="2B44CA33" w:rsidR="00F83304" w:rsidRPr="00CE6687" w:rsidRDefault="00F83304" w:rsidP="003D3BE9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2190" w:type="dxa"/>
            <w:gridSpan w:val="2"/>
            <w:vMerge w:val="restart"/>
          </w:tcPr>
          <w:p w14:paraId="2FF21641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C0504D" w:themeColor="accent2"/>
                <w:sz w:val="16"/>
                <w:szCs w:val="16"/>
              </w:rPr>
              <w:t xml:space="preserve">Computing </w:t>
            </w: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+ Music</w:t>
            </w:r>
          </w:p>
          <w:p w14:paraId="754C89B0" w14:textId="77777777" w:rsidR="00F83304" w:rsidRPr="00CE6687" w:rsidRDefault="00F83304" w:rsidP="004C4CC3">
            <w:pPr>
              <w:rPr>
                <w:rFonts w:ascii="Sassoon Primary" w:hAnsi="Sassoon Primary"/>
                <w:color w:val="C0504D" w:themeColor="accent2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C0504D" w:themeColor="accent2"/>
                <w:sz w:val="16"/>
                <w:szCs w:val="16"/>
              </w:rPr>
              <w:t>Computer networks</w:t>
            </w:r>
          </w:p>
          <w:p w14:paraId="144B091F" w14:textId="77777777" w:rsidR="00F83304" w:rsidRPr="00CE6687" w:rsidRDefault="00F83304" w:rsidP="008C6978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 xml:space="preserve">Trombones  </w:t>
            </w:r>
          </w:p>
        </w:tc>
      </w:tr>
      <w:tr w:rsidR="00F83304" w:rsidRPr="00CE6687" w14:paraId="2BEE76C8" w14:textId="77777777" w:rsidTr="00AE786C">
        <w:trPr>
          <w:gridAfter w:val="1"/>
          <w:wAfter w:w="1618" w:type="dxa"/>
          <w:trHeight w:val="484"/>
        </w:trPr>
        <w:tc>
          <w:tcPr>
            <w:tcW w:w="1134" w:type="dxa"/>
            <w:shd w:val="clear" w:color="auto" w:fill="9BBB59" w:themeFill="accent3"/>
          </w:tcPr>
          <w:p w14:paraId="0E4076E8" w14:textId="27CA8CAC" w:rsidR="00F83304" w:rsidRPr="00CE6687" w:rsidRDefault="00F83304" w:rsidP="00DE4122">
            <w:pPr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 xml:space="preserve"> 2</w:t>
            </w:r>
            <w:r w:rsidR="000E0C4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3</w:t>
            </w: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/3/2</w:t>
            </w:r>
            <w:r w:rsidR="000E0C4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6</w:t>
            </w:r>
          </w:p>
          <w:p w14:paraId="5A1E535C" w14:textId="77777777" w:rsidR="00F83304" w:rsidRPr="00CE6687" w:rsidRDefault="00F83304" w:rsidP="00DE4122">
            <w:pPr>
              <w:rPr>
                <w:rFonts w:ascii="Sassoon Primary" w:hAnsi="Sassoon Primary" w:cs="Arial"/>
                <w:noProof/>
                <w:sz w:val="20"/>
                <w:szCs w:val="18"/>
              </w:rPr>
            </w:pPr>
          </w:p>
        </w:tc>
        <w:tc>
          <w:tcPr>
            <w:tcW w:w="1475" w:type="dxa"/>
            <w:gridSpan w:val="2"/>
          </w:tcPr>
          <w:p w14:paraId="5870C949" w14:textId="3413C702" w:rsidR="00F83304" w:rsidRPr="00CE6687" w:rsidRDefault="000E0C44" w:rsidP="008C6978">
            <w:pPr>
              <w:rPr>
                <w:rFonts w:ascii="Sassoon Primary" w:hAnsi="Sassoon Primary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sz w:val="20"/>
                <w:szCs w:val="20"/>
              </w:rPr>
              <w:t xml:space="preserve">Biography – </w:t>
            </w:r>
            <w:r w:rsidR="00005402" w:rsidRPr="00CE6687">
              <w:rPr>
                <w:rFonts w:ascii="Sassoon Primary" w:hAnsi="Sassoon Primary"/>
                <w:sz w:val="20"/>
                <w:szCs w:val="20"/>
              </w:rPr>
              <w:t>New god/goddess</w:t>
            </w:r>
          </w:p>
        </w:tc>
        <w:tc>
          <w:tcPr>
            <w:tcW w:w="1638" w:type="dxa"/>
            <w:vMerge/>
          </w:tcPr>
          <w:p w14:paraId="79E6DFB1" w14:textId="77777777" w:rsidR="00F83304" w:rsidRPr="00CE6687" w:rsidRDefault="00F83304" w:rsidP="003D04BB">
            <w:pPr>
              <w:rPr>
                <w:rFonts w:ascii="Sassoon Primary" w:hAnsi="Sassoon Primary"/>
                <w:sz w:val="18"/>
                <w:szCs w:val="16"/>
              </w:rPr>
            </w:pPr>
          </w:p>
        </w:tc>
        <w:tc>
          <w:tcPr>
            <w:tcW w:w="1634" w:type="dxa"/>
          </w:tcPr>
          <w:p w14:paraId="292071E7" w14:textId="77777777" w:rsidR="00F83304" w:rsidRPr="00CE6687" w:rsidRDefault="00F83304" w:rsidP="003D04BB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8"/>
                <w:szCs w:val="16"/>
              </w:rPr>
              <w:t xml:space="preserve">Consolidation </w:t>
            </w:r>
          </w:p>
        </w:tc>
        <w:tc>
          <w:tcPr>
            <w:tcW w:w="1134" w:type="dxa"/>
            <w:gridSpan w:val="2"/>
            <w:vMerge/>
          </w:tcPr>
          <w:p w14:paraId="5CBE7445" w14:textId="77777777" w:rsidR="00F83304" w:rsidRPr="00CE6687" w:rsidRDefault="00F83304" w:rsidP="008C6978">
            <w:pPr>
              <w:rPr>
                <w:rFonts w:ascii="Sassoon Primary" w:hAnsi="Sassoon Primary"/>
              </w:rPr>
            </w:pPr>
          </w:p>
        </w:tc>
        <w:tc>
          <w:tcPr>
            <w:tcW w:w="1275" w:type="dxa"/>
            <w:gridSpan w:val="2"/>
            <w:vMerge/>
          </w:tcPr>
          <w:p w14:paraId="117F749A" w14:textId="77777777" w:rsidR="00F83304" w:rsidRPr="00CE6687" w:rsidRDefault="00F83304" w:rsidP="008C6978">
            <w:pPr>
              <w:rPr>
                <w:rFonts w:ascii="Sassoon Primary" w:hAnsi="Sassoon Primary"/>
              </w:rPr>
            </w:pPr>
          </w:p>
        </w:tc>
        <w:tc>
          <w:tcPr>
            <w:tcW w:w="2190" w:type="dxa"/>
            <w:gridSpan w:val="2"/>
            <w:vMerge/>
          </w:tcPr>
          <w:p w14:paraId="61A9033F" w14:textId="77777777" w:rsidR="00F83304" w:rsidRPr="00CE6687" w:rsidRDefault="00F83304" w:rsidP="008C6978">
            <w:pPr>
              <w:rPr>
                <w:rFonts w:ascii="Sassoon Primary" w:hAnsi="Sassoon Primary"/>
              </w:rPr>
            </w:pPr>
          </w:p>
        </w:tc>
      </w:tr>
      <w:tr w:rsidR="00AE786C" w:rsidRPr="00CE6687" w14:paraId="7FD9ED66" w14:textId="77777777" w:rsidTr="00AE786C">
        <w:trPr>
          <w:gridAfter w:val="1"/>
          <w:wAfter w:w="1618" w:type="dxa"/>
          <w:trHeight w:val="484"/>
        </w:trPr>
        <w:tc>
          <w:tcPr>
            <w:tcW w:w="1134" w:type="dxa"/>
            <w:vMerge w:val="restart"/>
            <w:shd w:val="clear" w:color="auto" w:fill="9BBB59" w:themeFill="accent3"/>
          </w:tcPr>
          <w:p w14:paraId="764FA9E6" w14:textId="759DCEDD" w:rsidR="00AE786C" w:rsidRPr="00CE6687" w:rsidRDefault="00AE786C" w:rsidP="00DE4122">
            <w:pPr>
              <w:rPr>
                <w:rFonts w:ascii="Sassoon Primary" w:hAnsi="Sassoon Primary" w:cs="Arial"/>
                <w:noProof/>
                <w:sz w:val="20"/>
                <w:szCs w:val="18"/>
              </w:rPr>
            </w:pPr>
          </w:p>
        </w:tc>
        <w:tc>
          <w:tcPr>
            <w:tcW w:w="1475" w:type="dxa"/>
            <w:gridSpan w:val="2"/>
            <w:vMerge w:val="restart"/>
          </w:tcPr>
          <w:p w14:paraId="6935D530" w14:textId="426AADDA" w:rsidR="00AE786C" w:rsidRPr="00CE6687" w:rsidRDefault="00AE786C" w:rsidP="008C697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638" w:type="dxa"/>
            <w:vMerge/>
          </w:tcPr>
          <w:p w14:paraId="51407D5C" w14:textId="77777777" w:rsidR="00AE786C" w:rsidRPr="00CE6687" w:rsidRDefault="00AE786C" w:rsidP="003D04BB">
            <w:pPr>
              <w:rPr>
                <w:rFonts w:ascii="Sassoon Primary" w:hAnsi="Sassoon Primary"/>
                <w:sz w:val="18"/>
                <w:szCs w:val="16"/>
              </w:rPr>
            </w:pPr>
          </w:p>
        </w:tc>
        <w:tc>
          <w:tcPr>
            <w:tcW w:w="1634" w:type="dxa"/>
          </w:tcPr>
          <w:p w14:paraId="321613FB" w14:textId="77777777" w:rsidR="00AE786C" w:rsidRPr="00CE6687" w:rsidRDefault="00AE786C" w:rsidP="003D04BB">
            <w:pPr>
              <w:rPr>
                <w:rFonts w:ascii="Sassoon Primary" w:hAnsi="Sassoon Primary"/>
                <w:sz w:val="18"/>
                <w:szCs w:val="16"/>
              </w:rPr>
            </w:pPr>
          </w:p>
        </w:tc>
        <w:tc>
          <w:tcPr>
            <w:tcW w:w="1134" w:type="dxa"/>
            <w:gridSpan w:val="2"/>
          </w:tcPr>
          <w:p w14:paraId="14094AB2" w14:textId="77777777" w:rsidR="00AE786C" w:rsidRPr="00CE6687" w:rsidRDefault="00AE786C" w:rsidP="008C6978">
            <w:pPr>
              <w:rPr>
                <w:rFonts w:ascii="Sassoon Primary" w:hAnsi="Sassoon Primary"/>
              </w:rPr>
            </w:pPr>
          </w:p>
        </w:tc>
        <w:tc>
          <w:tcPr>
            <w:tcW w:w="1275" w:type="dxa"/>
            <w:gridSpan w:val="2"/>
          </w:tcPr>
          <w:p w14:paraId="43833F38" w14:textId="77777777" w:rsidR="00AE786C" w:rsidRPr="00CE6687" w:rsidRDefault="00AE786C" w:rsidP="008C6978">
            <w:pPr>
              <w:rPr>
                <w:rFonts w:ascii="Sassoon Primary" w:hAnsi="Sassoon Primary"/>
              </w:rPr>
            </w:pPr>
          </w:p>
        </w:tc>
        <w:tc>
          <w:tcPr>
            <w:tcW w:w="2190" w:type="dxa"/>
            <w:gridSpan w:val="2"/>
          </w:tcPr>
          <w:p w14:paraId="1D1D15CC" w14:textId="77777777" w:rsidR="00AE786C" w:rsidRPr="00CE6687" w:rsidRDefault="00AE786C" w:rsidP="008C6978">
            <w:pPr>
              <w:rPr>
                <w:rFonts w:ascii="Sassoon Primary" w:hAnsi="Sassoon Primary"/>
              </w:rPr>
            </w:pPr>
            <w:r w:rsidRPr="00CE6687">
              <w:rPr>
                <w:rFonts w:ascii="Sassoon Primary" w:hAnsi="Sassoon Primary"/>
                <w:sz w:val="16"/>
              </w:rPr>
              <w:t>Athena (non-fiction) The Story of a Goddess by Imogen and Isabel Greenberg</w:t>
            </w:r>
          </w:p>
        </w:tc>
      </w:tr>
      <w:tr w:rsidR="00AE786C" w:rsidRPr="00CE6687" w14:paraId="28E3C885" w14:textId="77777777" w:rsidTr="00AE786C">
        <w:trPr>
          <w:gridAfter w:val="1"/>
          <w:wAfter w:w="1618" w:type="dxa"/>
          <w:trHeight w:val="484"/>
        </w:trPr>
        <w:tc>
          <w:tcPr>
            <w:tcW w:w="1134" w:type="dxa"/>
            <w:vMerge/>
            <w:shd w:val="clear" w:color="auto" w:fill="9BBB59" w:themeFill="accent3"/>
          </w:tcPr>
          <w:p w14:paraId="66756E65" w14:textId="192D302C" w:rsidR="00AE786C" w:rsidRPr="00CE6687" w:rsidRDefault="00AE786C" w:rsidP="00DE4122">
            <w:pPr>
              <w:rPr>
                <w:rFonts w:ascii="Sassoon Primary" w:hAnsi="Sassoon Primary" w:cs="Arial"/>
                <w:noProof/>
                <w:sz w:val="20"/>
                <w:szCs w:val="18"/>
              </w:rPr>
            </w:pPr>
          </w:p>
        </w:tc>
        <w:tc>
          <w:tcPr>
            <w:tcW w:w="1475" w:type="dxa"/>
            <w:gridSpan w:val="2"/>
            <w:vMerge/>
          </w:tcPr>
          <w:p w14:paraId="4218FAC6" w14:textId="479779EC" w:rsidR="00AE786C" w:rsidRPr="00CE6687" w:rsidRDefault="00AE786C" w:rsidP="008C697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638" w:type="dxa"/>
            <w:vMerge/>
          </w:tcPr>
          <w:p w14:paraId="53594EDA" w14:textId="77777777" w:rsidR="00AE786C" w:rsidRPr="00CE6687" w:rsidRDefault="00AE786C" w:rsidP="003D04BB">
            <w:pPr>
              <w:rPr>
                <w:rFonts w:ascii="Sassoon Primary" w:hAnsi="Sassoon Primary"/>
                <w:sz w:val="18"/>
                <w:szCs w:val="16"/>
              </w:rPr>
            </w:pPr>
          </w:p>
        </w:tc>
        <w:tc>
          <w:tcPr>
            <w:tcW w:w="1634" w:type="dxa"/>
          </w:tcPr>
          <w:p w14:paraId="2432E1A1" w14:textId="77777777" w:rsidR="00AE786C" w:rsidRPr="00CE6687" w:rsidRDefault="00AE786C" w:rsidP="003D04BB">
            <w:pPr>
              <w:rPr>
                <w:rFonts w:ascii="Sassoon Primary" w:hAnsi="Sassoon Primary"/>
                <w:sz w:val="18"/>
                <w:szCs w:val="16"/>
              </w:rPr>
            </w:pPr>
          </w:p>
        </w:tc>
        <w:tc>
          <w:tcPr>
            <w:tcW w:w="1134" w:type="dxa"/>
            <w:gridSpan w:val="2"/>
          </w:tcPr>
          <w:p w14:paraId="4F06AE8F" w14:textId="77777777" w:rsidR="00AE786C" w:rsidRPr="00CE6687" w:rsidRDefault="00AE786C" w:rsidP="008C6978">
            <w:pPr>
              <w:rPr>
                <w:rFonts w:ascii="Sassoon Primary" w:hAnsi="Sassoon Primary"/>
              </w:rPr>
            </w:pPr>
          </w:p>
        </w:tc>
        <w:tc>
          <w:tcPr>
            <w:tcW w:w="1275" w:type="dxa"/>
            <w:gridSpan w:val="2"/>
          </w:tcPr>
          <w:p w14:paraId="4E639251" w14:textId="77777777" w:rsidR="00AE786C" w:rsidRPr="00CE6687" w:rsidRDefault="00AE786C" w:rsidP="008C6978">
            <w:pPr>
              <w:rPr>
                <w:rFonts w:ascii="Sassoon Primary" w:hAnsi="Sassoon Primary"/>
              </w:rPr>
            </w:pPr>
          </w:p>
        </w:tc>
        <w:tc>
          <w:tcPr>
            <w:tcW w:w="2190" w:type="dxa"/>
            <w:gridSpan w:val="2"/>
          </w:tcPr>
          <w:p w14:paraId="5CF11C9E" w14:textId="77777777" w:rsidR="00AE786C" w:rsidRPr="00CE6687" w:rsidRDefault="00AE786C" w:rsidP="008C6978">
            <w:pPr>
              <w:rPr>
                <w:rFonts w:ascii="Sassoon Primary" w:hAnsi="Sassoon Primary"/>
              </w:rPr>
            </w:pPr>
          </w:p>
        </w:tc>
      </w:tr>
      <w:tr w:rsidR="00F83304" w:rsidRPr="00CE6687" w14:paraId="15351E13" w14:textId="77777777" w:rsidTr="00F83304">
        <w:tc>
          <w:tcPr>
            <w:tcW w:w="1134" w:type="dxa"/>
            <w:shd w:val="clear" w:color="auto" w:fill="9BBB59" w:themeFill="accent3"/>
          </w:tcPr>
          <w:p w14:paraId="4590581A" w14:textId="77777777" w:rsidR="00F83304" w:rsidRPr="00CE6687" w:rsidRDefault="00F83304" w:rsidP="00405392">
            <w:pPr>
              <w:jc w:val="center"/>
              <w:rPr>
                <w:rFonts w:ascii="Sassoon Primary" w:hAnsi="Sassoon Primary" w:cs="Arial"/>
                <w:noProof/>
                <w:sz w:val="18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18"/>
                <w:szCs w:val="18"/>
              </w:rPr>
              <w:t>Easter</w:t>
            </w:r>
          </w:p>
        </w:tc>
        <w:tc>
          <w:tcPr>
            <w:tcW w:w="1413" w:type="dxa"/>
          </w:tcPr>
          <w:p w14:paraId="4D90C9B7" w14:textId="77777777" w:rsidR="00F83304" w:rsidRPr="00CE6687" w:rsidRDefault="00F83304" w:rsidP="008C6978">
            <w:pPr>
              <w:rPr>
                <w:rFonts w:ascii="Sassoon Primary" w:hAnsi="Sassoon Primary"/>
                <w:sz w:val="12"/>
                <w:szCs w:val="12"/>
              </w:rPr>
            </w:pPr>
          </w:p>
        </w:tc>
        <w:tc>
          <w:tcPr>
            <w:tcW w:w="9551" w:type="dxa"/>
            <w:gridSpan w:val="10"/>
          </w:tcPr>
          <w:p w14:paraId="46975D61" w14:textId="77777777" w:rsidR="00F83304" w:rsidRPr="00CE6687" w:rsidRDefault="00F83304" w:rsidP="008C6978">
            <w:pPr>
              <w:rPr>
                <w:rFonts w:ascii="Sassoon Primary" w:hAnsi="Sassoon Primary"/>
                <w:sz w:val="12"/>
                <w:szCs w:val="12"/>
              </w:rPr>
            </w:pPr>
          </w:p>
          <w:p w14:paraId="37E61B4B" w14:textId="77777777" w:rsidR="00F83304" w:rsidRPr="00CE6687" w:rsidRDefault="00F83304" w:rsidP="008C6978">
            <w:pPr>
              <w:rPr>
                <w:rFonts w:ascii="Sassoon Primary" w:hAnsi="Sassoon Primary"/>
                <w:sz w:val="12"/>
                <w:szCs w:val="12"/>
              </w:rPr>
            </w:pPr>
          </w:p>
          <w:p w14:paraId="07BA6804" w14:textId="77777777" w:rsidR="00F83304" w:rsidRPr="00CE6687" w:rsidRDefault="00F83304" w:rsidP="008C6978">
            <w:pPr>
              <w:rPr>
                <w:rFonts w:ascii="Sassoon Primary" w:hAnsi="Sassoon Primary"/>
                <w:sz w:val="12"/>
                <w:szCs w:val="12"/>
              </w:rPr>
            </w:pPr>
          </w:p>
        </w:tc>
      </w:tr>
      <w:tr w:rsidR="00F83304" w:rsidRPr="00CE6687" w14:paraId="36EEFC17" w14:textId="77777777" w:rsidTr="00C93214">
        <w:trPr>
          <w:gridAfter w:val="1"/>
          <w:wAfter w:w="1618" w:type="dxa"/>
          <w:trHeight w:val="930"/>
        </w:trPr>
        <w:tc>
          <w:tcPr>
            <w:tcW w:w="1134" w:type="dxa"/>
            <w:shd w:val="clear" w:color="auto" w:fill="4BACC6" w:themeFill="accent5"/>
          </w:tcPr>
          <w:p w14:paraId="31CF705B" w14:textId="7DA092C2" w:rsidR="00F83304" w:rsidRPr="00CE6687" w:rsidRDefault="000E0C44" w:rsidP="00EB6513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13</w:t>
            </w:r>
            <w:r w:rsidR="00F8330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/4/2</w:t>
            </w: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6</w:t>
            </w:r>
          </w:p>
        </w:tc>
        <w:tc>
          <w:tcPr>
            <w:tcW w:w="1475" w:type="dxa"/>
            <w:gridSpan w:val="2"/>
          </w:tcPr>
          <w:p w14:paraId="7E162866" w14:textId="77777777" w:rsidR="00F83304" w:rsidRPr="00CE6687" w:rsidRDefault="00F83304" w:rsidP="009A201C">
            <w:pPr>
              <w:rPr>
                <w:rFonts w:ascii="Sassoon Primary" w:hAnsi="Sassoon Primary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sz w:val="20"/>
                <w:szCs w:val="20"/>
              </w:rPr>
              <w:t>Literacy Shed - Alma</w:t>
            </w:r>
          </w:p>
          <w:p w14:paraId="3318CCFD" w14:textId="330245C2" w:rsidR="00F83304" w:rsidRPr="00CE6687" w:rsidRDefault="00C93214" w:rsidP="009A201C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Suspense story</w:t>
            </w:r>
          </w:p>
          <w:p w14:paraId="597CCA2B" w14:textId="77777777" w:rsidR="00F83304" w:rsidRPr="00CE6687" w:rsidRDefault="00F83304" w:rsidP="009A201C">
            <w:pPr>
              <w:rPr>
                <w:rFonts w:ascii="Sassoon Primary" w:hAnsi="Sassoon Primary"/>
                <w:color w:val="0070C0"/>
                <w:sz w:val="20"/>
                <w:szCs w:val="20"/>
              </w:rPr>
            </w:pPr>
          </w:p>
        </w:tc>
        <w:tc>
          <w:tcPr>
            <w:tcW w:w="1638" w:type="dxa"/>
            <w:vMerge w:val="restart"/>
          </w:tcPr>
          <w:p w14:paraId="2364BFAB" w14:textId="4CFFF681" w:rsidR="00F83304" w:rsidRPr="00CE6687" w:rsidRDefault="00F83304" w:rsidP="00EB6513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Reading – </w:t>
            </w:r>
            <w:r w:rsidR="00C93214">
              <w:rPr>
                <w:rFonts w:ascii="Sassoon Primary" w:hAnsi="Sassoon Primary"/>
                <w:sz w:val="16"/>
                <w:szCs w:val="16"/>
              </w:rPr>
              <w:t>VIPERS comprehension Literacy shed</w:t>
            </w:r>
          </w:p>
          <w:p w14:paraId="6B19DA1C" w14:textId="77777777" w:rsidR="00324444" w:rsidRPr="00CE6687" w:rsidRDefault="00324444" w:rsidP="00EB6513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59D15FF4" w14:textId="77777777" w:rsidR="00324444" w:rsidRPr="00CE6687" w:rsidRDefault="00324444" w:rsidP="00EB6513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505AF02D" w14:textId="77777777" w:rsidR="00324444" w:rsidRPr="00CE6687" w:rsidRDefault="00324444" w:rsidP="00EB6513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4BBCD4B3" w14:textId="77777777" w:rsidR="00324444" w:rsidRPr="00CE6687" w:rsidRDefault="00324444" w:rsidP="00EB6513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2638B584" w14:textId="77777777" w:rsidR="00324444" w:rsidRPr="00CE6687" w:rsidRDefault="00324444" w:rsidP="00EB6513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68983E4D" w14:textId="77777777" w:rsidR="00324444" w:rsidRPr="00CE6687" w:rsidRDefault="00324444" w:rsidP="00EB6513">
            <w:pPr>
              <w:rPr>
                <w:rFonts w:ascii="Sassoon Primary" w:hAnsi="Sassoon Primary"/>
                <w:i/>
                <w:sz w:val="16"/>
                <w:szCs w:val="16"/>
              </w:rPr>
            </w:pPr>
            <w:r w:rsidRPr="00CE6687">
              <w:rPr>
                <w:rFonts w:ascii="Sassoon Primary" w:hAnsi="Sassoon Primary"/>
                <w:b/>
                <w:i/>
                <w:sz w:val="16"/>
                <w:szCs w:val="16"/>
              </w:rPr>
              <w:t>Poetry</w:t>
            </w:r>
            <w:r w:rsidRPr="00CE6687">
              <w:rPr>
                <w:rFonts w:ascii="Sassoon Primary" w:hAnsi="Sassoon Primary"/>
                <w:i/>
                <w:sz w:val="16"/>
                <w:szCs w:val="16"/>
              </w:rPr>
              <w:t xml:space="preserve"> – My English Rose </w:t>
            </w:r>
          </w:p>
          <w:p w14:paraId="339AF667" w14:textId="77777777" w:rsidR="00324444" w:rsidRPr="00CE6687" w:rsidRDefault="00324444" w:rsidP="00EB6513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i/>
                <w:sz w:val="16"/>
                <w:szCs w:val="16"/>
              </w:rPr>
              <w:t>Narrative Poems</w:t>
            </w:r>
          </w:p>
        </w:tc>
        <w:tc>
          <w:tcPr>
            <w:tcW w:w="1634" w:type="dxa"/>
          </w:tcPr>
          <w:p w14:paraId="5AEB8C82" w14:textId="77777777" w:rsidR="00F83304" w:rsidRPr="00CE6687" w:rsidRDefault="00F83304" w:rsidP="00EB6513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Shape </w:t>
            </w:r>
          </w:p>
        </w:tc>
        <w:tc>
          <w:tcPr>
            <w:tcW w:w="1134" w:type="dxa"/>
            <w:gridSpan w:val="2"/>
            <w:vMerge w:val="restart"/>
          </w:tcPr>
          <w:p w14:paraId="197A2ED2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RE</w:t>
            </w:r>
          </w:p>
          <w:p w14:paraId="7F62EEB9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000000"/>
                <w:sz w:val="16"/>
                <w:szCs w:val="16"/>
              </w:rPr>
              <w:t xml:space="preserve">Places of worship (Derby syllabus) </w:t>
            </w:r>
          </w:p>
        </w:tc>
        <w:tc>
          <w:tcPr>
            <w:tcW w:w="1275" w:type="dxa"/>
            <w:gridSpan w:val="2"/>
            <w:vMerge w:val="restart"/>
          </w:tcPr>
          <w:p w14:paraId="116D3781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Science</w:t>
            </w:r>
          </w:p>
          <w:p w14:paraId="25F712ED" w14:textId="6AD3DFF4" w:rsidR="00F83304" w:rsidRPr="00CE6687" w:rsidRDefault="000334A8" w:rsidP="007063C4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Changes of </w:t>
            </w:r>
            <w:r w:rsidR="00F83304" w:rsidRPr="00CE6687">
              <w:rPr>
                <w:rFonts w:ascii="Sassoon Primary" w:hAnsi="Sassoon Primary"/>
                <w:sz w:val="16"/>
                <w:szCs w:val="16"/>
              </w:rPr>
              <w:t xml:space="preserve">materials </w:t>
            </w:r>
            <w:r w:rsidR="00C93214">
              <w:rPr>
                <w:rFonts w:ascii="Sassoon Primary" w:hAnsi="Sassoon Primary"/>
                <w:sz w:val="16"/>
                <w:szCs w:val="16"/>
              </w:rPr>
              <w:t>– developing experts</w:t>
            </w:r>
            <w:r w:rsidR="00F83304" w:rsidRPr="00CE6687">
              <w:rPr>
                <w:rFonts w:ascii="Sassoon Primary" w:hAnsi="Sassoon Primary"/>
                <w:sz w:val="16"/>
                <w:szCs w:val="16"/>
              </w:rPr>
              <w:t xml:space="preserve"> </w:t>
            </w:r>
          </w:p>
        </w:tc>
        <w:tc>
          <w:tcPr>
            <w:tcW w:w="2190" w:type="dxa"/>
            <w:gridSpan w:val="2"/>
            <w:vMerge w:val="restart"/>
          </w:tcPr>
          <w:p w14:paraId="129DD761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History</w:t>
            </w:r>
          </w:p>
          <w:p w14:paraId="11526E7A" w14:textId="22D9DE63" w:rsidR="00057A8D" w:rsidRPr="00CE6687" w:rsidRDefault="00C93214" w:rsidP="00D54FC7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The Tudors - Kapow</w:t>
            </w:r>
          </w:p>
          <w:p w14:paraId="2265067A" w14:textId="464E084D" w:rsidR="00057A8D" w:rsidRPr="00CE6687" w:rsidRDefault="005A098B" w:rsidP="00D54FC7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What was life like in Tudor England?</w:t>
            </w:r>
          </w:p>
          <w:p w14:paraId="18B64D17" w14:textId="77777777" w:rsidR="00057A8D" w:rsidRPr="00CE6687" w:rsidRDefault="00057A8D" w:rsidP="00D54FC7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24B82BDF" w14:textId="77777777" w:rsidR="00057A8D" w:rsidRPr="00CE6687" w:rsidRDefault="00057A8D" w:rsidP="00D54FC7">
            <w:pPr>
              <w:rPr>
                <w:rFonts w:ascii="Sassoon Primary" w:hAnsi="Sassoon Primary"/>
                <w:sz w:val="18"/>
                <w:szCs w:val="16"/>
              </w:rPr>
            </w:pPr>
            <w:r w:rsidRPr="00CE6687">
              <w:rPr>
                <w:rFonts w:ascii="Sassoon Primary" w:hAnsi="Sassoon Primary"/>
                <w:sz w:val="18"/>
                <w:szCs w:val="16"/>
              </w:rPr>
              <w:t>(Non- fiction) Burton Life</w:t>
            </w:r>
          </w:p>
          <w:p w14:paraId="4877CC8C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</w:tr>
      <w:tr w:rsidR="00F83304" w:rsidRPr="00CE6687" w14:paraId="67CA9E44" w14:textId="77777777" w:rsidTr="00AE786C">
        <w:trPr>
          <w:gridAfter w:val="1"/>
          <w:wAfter w:w="1618" w:type="dxa"/>
        </w:trPr>
        <w:tc>
          <w:tcPr>
            <w:tcW w:w="1134" w:type="dxa"/>
            <w:shd w:val="clear" w:color="auto" w:fill="4BACC6" w:themeFill="accent5"/>
          </w:tcPr>
          <w:p w14:paraId="0949C10C" w14:textId="476E060C" w:rsidR="00F83304" w:rsidRPr="00CE6687" w:rsidRDefault="000E0C44" w:rsidP="00EB6513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20</w:t>
            </w:r>
            <w:r w:rsidR="00F8330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</w:t>
            </w: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4</w:t>
            </w:r>
            <w:r w:rsidR="00F8330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/2</w:t>
            </w: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6</w:t>
            </w:r>
          </w:p>
        </w:tc>
        <w:tc>
          <w:tcPr>
            <w:tcW w:w="1475" w:type="dxa"/>
            <w:gridSpan w:val="2"/>
          </w:tcPr>
          <w:p w14:paraId="62915216" w14:textId="77777777" w:rsidR="00F83304" w:rsidRDefault="00F83304" w:rsidP="00EB6513">
            <w:pPr>
              <w:rPr>
                <w:rFonts w:ascii="Sassoon Primary" w:hAnsi="Sassoon Primary"/>
                <w:color w:val="0070C0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color w:val="0070C0"/>
                <w:sz w:val="20"/>
                <w:szCs w:val="20"/>
              </w:rPr>
              <w:t xml:space="preserve">Literacy Shed – Alma </w:t>
            </w:r>
          </w:p>
          <w:p w14:paraId="6D7F8FCC" w14:textId="5F39FDFD" w:rsidR="00C93214" w:rsidRPr="00CE6687" w:rsidRDefault="00C93214" w:rsidP="00EB6513">
            <w:pPr>
              <w:rPr>
                <w:rFonts w:ascii="Sassoon Primary" w:hAnsi="Sassoon Primary"/>
                <w:color w:val="0070C0"/>
                <w:sz w:val="20"/>
                <w:szCs w:val="20"/>
              </w:rPr>
            </w:pPr>
            <w:r>
              <w:rPr>
                <w:rFonts w:ascii="Sassoon Primary" w:hAnsi="Sassoon Primary"/>
                <w:color w:val="0070C0"/>
                <w:sz w:val="20"/>
                <w:szCs w:val="20"/>
              </w:rPr>
              <w:t>Suspense story</w:t>
            </w:r>
          </w:p>
        </w:tc>
        <w:tc>
          <w:tcPr>
            <w:tcW w:w="1638" w:type="dxa"/>
            <w:vMerge/>
          </w:tcPr>
          <w:p w14:paraId="51BC65EA" w14:textId="77777777" w:rsidR="00F83304" w:rsidRPr="00CE6687" w:rsidRDefault="00F83304" w:rsidP="00EB6513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439EB5EC" w14:textId="77777777" w:rsidR="00F83304" w:rsidRPr="00CE6687" w:rsidRDefault="00F83304" w:rsidP="00EB6513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Shape </w:t>
            </w:r>
          </w:p>
        </w:tc>
        <w:tc>
          <w:tcPr>
            <w:tcW w:w="1134" w:type="dxa"/>
            <w:gridSpan w:val="2"/>
            <w:vMerge/>
          </w:tcPr>
          <w:p w14:paraId="3AB5F880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</w:tcPr>
          <w:p w14:paraId="720B1133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2190" w:type="dxa"/>
            <w:gridSpan w:val="2"/>
            <w:vMerge/>
          </w:tcPr>
          <w:p w14:paraId="2D9FD567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</w:tr>
      <w:tr w:rsidR="00F83304" w:rsidRPr="00CE6687" w14:paraId="2909E848" w14:textId="77777777" w:rsidTr="00AE786C">
        <w:trPr>
          <w:gridAfter w:val="1"/>
          <w:wAfter w:w="1618" w:type="dxa"/>
          <w:trHeight w:val="399"/>
        </w:trPr>
        <w:tc>
          <w:tcPr>
            <w:tcW w:w="1134" w:type="dxa"/>
            <w:shd w:val="clear" w:color="auto" w:fill="4BACC6" w:themeFill="accent5"/>
          </w:tcPr>
          <w:p w14:paraId="63268C57" w14:textId="62B74604" w:rsidR="00F83304" w:rsidRPr="00CE6687" w:rsidRDefault="000E0C44" w:rsidP="00EB6513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27</w:t>
            </w:r>
            <w:r w:rsidR="00F8330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</w:t>
            </w: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4</w:t>
            </w:r>
            <w:r w:rsidR="00F8330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/2</w:t>
            </w: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6</w:t>
            </w:r>
          </w:p>
        </w:tc>
        <w:tc>
          <w:tcPr>
            <w:tcW w:w="1475" w:type="dxa"/>
            <w:gridSpan w:val="2"/>
          </w:tcPr>
          <w:p w14:paraId="611BA289" w14:textId="77777777" w:rsidR="00F83304" w:rsidRDefault="00F83304" w:rsidP="00EB6513">
            <w:pPr>
              <w:rPr>
                <w:rFonts w:ascii="Sassoon Primary" w:hAnsi="Sassoon Primary"/>
                <w:color w:val="0070C0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color w:val="0070C0"/>
                <w:sz w:val="20"/>
                <w:szCs w:val="20"/>
              </w:rPr>
              <w:t>Literacy Shed – Alma</w:t>
            </w:r>
          </w:p>
          <w:p w14:paraId="58E2C630" w14:textId="2DDEDE82" w:rsidR="00C93214" w:rsidRPr="00CE6687" w:rsidRDefault="00C93214" w:rsidP="00EB6513">
            <w:pPr>
              <w:rPr>
                <w:rFonts w:ascii="Sassoon Primary" w:hAnsi="Sassoon Primary"/>
                <w:color w:val="E36C0A" w:themeColor="accent6" w:themeShade="BF"/>
                <w:sz w:val="20"/>
                <w:szCs w:val="20"/>
              </w:rPr>
            </w:pPr>
            <w:r>
              <w:rPr>
                <w:rFonts w:ascii="Sassoon Primary" w:hAnsi="Sassoon Primary"/>
                <w:color w:val="0070C0"/>
                <w:sz w:val="20"/>
                <w:szCs w:val="20"/>
              </w:rPr>
              <w:t>Suspense story</w:t>
            </w:r>
          </w:p>
        </w:tc>
        <w:tc>
          <w:tcPr>
            <w:tcW w:w="1638" w:type="dxa"/>
            <w:vMerge/>
          </w:tcPr>
          <w:p w14:paraId="0ED9FE73" w14:textId="77777777" w:rsidR="00F83304" w:rsidRPr="00CE6687" w:rsidRDefault="00F83304" w:rsidP="003412F0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  <w:vMerge w:val="restart"/>
          </w:tcPr>
          <w:p w14:paraId="5C03418A" w14:textId="77777777" w:rsidR="00F83304" w:rsidRPr="00CE6687" w:rsidRDefault="00F83304" w:rsidP="003412F0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Shape </w:t>
            </w:r>
          </w:p>
        </w:tc>
        <w:tc>
          <w:tcPr>
            <w:tcW w:w="1134" w:type="dxa"/>
            <w:gridSpan w:val="2"/>
            <w:vMerge/>
          </w:tcPr>
          <w:p w14:paraId="03F63B14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</w:tcPr>
          <w:p w14:paraId="18452FFB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2190" w:type="dxa"/>
            <w:gridSpan w:val="2"/>
            <w:vMerge/>
          </w:tcPr>
          <w:p w14:paraId="314E6F20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</w:tr>
      <w:tr w:rsidR="00F83304" w:rsidRPr="00CE6687" w14:paraId="6ADA0285" w14:textId="77777777" w:rsidTr="00C93214">
        <w:trPr>
          <w:gridAfter w:val="1"/>
          <w:wAfter w:w="1618" w:type="dxa"/>
          <w:trHeight w:val="241"/>
        </w:trPr>
        <w:tc>
          <w:tcPr>
            <w:tcW w:w="1134" w:type="dxa"/>
            <w:vMerge w:val="restart"/>
            <w:shd w:val="clear" w:color="auto" w:fill="4BACC6" w:themeFill="accent5"/>
          </w:tcPr>
          <w:p w14:paraId="7C20DAD5" w14:textId="508E1E3D" w:rsidR="00F83304" w:rsidRPr="00CE6687" w:rsidRDefault="00F83304" w:rsidP="00BF4112">
            <w:pPr>
              <w:rPr>
                <w:rFonts w:ascii="Sassoon Primary" w:hAnsi="Sassoon Primary" w:cs="Arial"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 xml:space="preserve">  </w:t>
            </w:r>
            <w:r w:rsidR="000E0C4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4</w:t>
            </w: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/5/2</w:t>
            </w:r>
            <w:r w:rsidR="000E0C4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6</w:t>
            </w:r>
          </w:p>
          <w:p w14:paraId="137824ED" w14:textId="77777777" w:rsidR="00F83304" w:rsidRPr="00CE6687" w:rsidRDefault="00F83304" w:rsidP="003010C3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</w:p>
          <w:p w14:paraId="032D6235" w14:textId="77777777" w:rsidR="00F83304" w:rsidRPr="00CE6687" w:rsidRDefault="00F83304" w:rsidP="00163C53">
            <w:pPr>
              <w:jc w:val="center"/>
              <w:rPr>
                <w:rFonts w:ascii="Sassoon Primary" w:hAnsi="Sassoon Primary" w:cs="Arial"/>
                <w:sz w:val="20"/>
                <w:szCs w:val="18"/>
              </w:rPr>
            </w:pPr>
          </w:p>
        </w:tc>
        <w:tc>
          <w:tcPr>
            <w:tcW w:w="1475" w:type="dxa"/>
            <w:gridSpan w:val="2"/>
            <w:vMerge w:val="restart"/>
          </w:tcPr>
          <w:p w14:paraId="7F1D3104" w14:textId="77777777" w:rsidR="00F83304" w:rsidRPr="00CE6687" w:rsidRDefault="00F83304" w:rsidP="00EB6513">
            <w:pPr>
              <w:rPr>
                <w:rFonts w:ascii="Sassoon Primary" w:hAnsi="Sassoon Primary"/>
                <w:color w:val="E36C0A" w:themeColor="accent6" w:themeShade="BF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color w:val="E36C0A" w:themeColor="accent6" w:themeShade="BF"/>
                <w:sz w:val="20"/>
                <w:szCs w:val="20"/>
              </w:rPr>
              <w:t xml:space="preserve">Literacy Shed – Alma </w:t>
            </w:r>
          </w:p>
        </w:tc>
        <w:tc>
          <w:tcPr>
            <w:tcW w:w="1638" w:type="dxa"/>
            <w:vMerge/>
          </w:tcPr>
          <w:p w14:paraId="1DEE5547" w14:textId="77777777" w:rsidR="00F83304" w:rsidRPr="00CE6687" w:rsidRDefault="00F83304" w:rsidP="003412F0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  <w:vMerge/>
          </w:tcPr>
          <w:p w14:paraId="5B4A41B5" w14:textId="77777777" w:rsidR="00F83304" w:rsidRPr="00CE6687" w:rsidRDefault="00F83304" w:rsidP="003412F0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</w:tcPr>
          <w:p w14:paraId="4AC7B071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</w:tcPr>
          <w:p w14:paraId="69C8CA45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2190" w:type="dxa"/>
            <w:gridSpan w:val="2"/>
            <w:vMerge/>
          </w:tcPr>
          <w:p w14:paraId="5704B67F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</w:tr>
      <w:tr w:rsidR="00F83304" w:rsidRPr="00CE6687" w14:paraId="03BFA53F" w14:textId="77777777" w:rsidTr="00AE786C">
        <w:trPr>
          <w:gridAfter w:val="1"/>
          <w:wAfter w:w="1618" w:type="dxa"/>
          <w:trHeight w:val="281"/>
        </w:trPr>
        <w:tc>
          <w:tcPr>
            <w:tcW w:w="1134" w:type="dxa"/>
            <w:vMerge/>
            <w:shd w:val="clear" w:color="auto" w:fill="4BACC6" w:themeFill="accent5"/>
          </w:tcPr>
          <w:p w14:paraId="489FA718" w14:textId="77777777" w:rsidR="00F83304" w:rsidRPr="00CE6687" w:rsidRDefault="00F83304" w:rsidP="00163C53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</w:p>
        </w:tc>
        <w:tc>
          <w:tcPr>
            <w:tcW w:w="1475" w:type="dxa"/>
            <w:gridSpan w:val="2"/>
            <w:vMerge/>
          </w:tcPr>
          <w:p w14:paraId="2FDA2A72" w14:textId="77777777" w:rsidR="00F83304" w:rsidRPr="00CE6687" w:rsidRDefault="00F83304" w:rsidP="00EB6513">
            <w:pPr>
              <w:rPr>
                <w:rFonts w:ascii="Sassoon Primary" w:hAnsi="Sassoon Primary"/>
                <w:color w:val="E36C0A" w:themeColor="accent6" w:themeShade="BF"/>
                <w:sz w:val="20"/>
                <w:szCs w:val="20"/>
              </w:rPr>
            </w:pPr>
          </w:p>
        </w:tc>
        <w:tc>
          <w:tcPr>
            <w:tcW w:w="1638" w:type="dxa"/>
            <w:vMerge/>
          </w:tcPr>
          <w:p w14:paraId="5F9B3260" w14:textId="77777777" w:rsidR="00F83304" w:rsidRPr="00CE6687" w:rsidRDefault="00F83304" w:rsidP="00EB6513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5FE87A58" w14:textId="77777777" w:rsidR="00F83304" w:rsidRPr="00CE6687" w:rsidRDefault="00F83304" w:rsidP="00EB6513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Position and direction </w:t>
            </w:r>
          </w:p>
        </w:tc>
        <w:tc>
          <w:tcPr>
            <w:tcW w:w="1134" w:type="dxa"/>
            <w:gridSpan w:val="2"/>
            <w:vMerge w:val="restart"/>
          </w:tcPr>
          <w:p w14:paraId="74AA6A44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Art</w:t>
            </w:r>
          </w:p>
          <w:p w14:paraId="48BBACE9" w14:textId="77777777" w:rsidR="00F83304" w:rsidRPr="00CE6687" w:rsidRDefault="00F83304" w:rsidP="008C32C4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Yayoi Kusama (mushroom art) use of colour</w:t>
            </w:r>
          </w:p>
        </w:tc>
        <w:tc>
          <w:tcPr>
            <w:tcW w:w="1275" w:type="dxa"/>
            <w:gridSpan w:val="2"/>
            <w:vMerge w:val="restart"/>
          </w:tcPr>
          <w:p w14:paraId="62E54A5F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FF0000"/>
                <w:sz w:val="16"/>
                <w:szCs w:val="16"/>
              </w:rPr>
              <w:t>PE</w:t>
            </w: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 xml:space="preserve"> + PSHE</w:t>
            </w:r>
          </w:p>
          <w:p w14:paraId="116315A7" w14:textId="77777777" w:rsidR="00F83304" w:rsidRPr="00CE6687" w:rsidRDefault="00F83304" w:rsidP="00EB6513">
            <w:pPr>
              <w:rPr>
                <w:rFonts w:ascii="Sassoon Primary" w:hAnsi="Sassoon Primary"/>
                <w:color w:val="FF000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FF0000"/>
                <w:sz w:val="16"/>
                <w:szCs w:val="16"/>
              </w:rPr>
              <w:t xml:space="preserve">Swimming </w:t>
            </w:r>
          </w:p>
          <w:p w14:paraId="753B927D" w14:textId="77777777" w:rsidR="005A098B" w:rsidRDefault="005A098B" w:rsidP="005A098B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>
              <w:rPr>
                <w:rFonts w:ascii="Sassoon Primary" w:hAnsi="Sassoon Primary"/>
                <w:color w:val="7030A0"/>
                <w:sz w:val="16"/>
                <w:szCs w:val="16"/>
              </w:rPr>
              <w:t>Citizenship/</w:t>
            </w:r>
          </w:p>
          <w:p w14:paraId="0895B8CA" w14:textId="293BC685" w:rsidR="00F83304" w:rsidRPr="00CE6687" w:rsidRDefault="005A098B" w:rsidP="005A098B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>
              <w:rPr>
                <w:rFonts w:ascii="Sassoon Primary" w:hAnsi="Sassoon Primary"/>
                <w:color w:val="7030A0"/>
                <w:sz w:val="16"/>
                <w:szCs w:val="16"/>
              </w:rPr>
              <w:t>economic wellbeing</w:t>
            </w:r>
          </w:p>
        </w:tc>
        <w:tc>
          <w:tcPr>
            <w:tcW w:w="2190" w:type="dxa"/>
            <w:gridSpan w:val="2"/>
            <w:vMerge w:val="restart"/>
          </w:tcPr>
          <w:p w14:paraId="72DEE4A3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C0504D" w:themeColor="accent2"/>
                <w:sz w:val="16"/>
                <w:szCs w:val="16"/>
              </w:rPr>
              <w:t xml:space="preserve">Computing </w:t>
            </w: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+ Music</w:t>
            </w:r>
          </w:p>
          <w:p w14:paraId="6BF63773" w14:textId="77777777" w:rsidR="00F83304" w:rsidRPr="00CE6687" w:rsidRDefault="00F83304" w:rsidP="00FF32D1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C0504D" w:themeColor="accent2"/>
                <w:sz w:val="16"/>
                <w:szCs w:val="16"/>
              </w:rPr>
              <w:t xml:space="preserve">Flat-file database </w:t>
            </w:r>
          </w:p>
          <w:p w14:paraId="5FBA28E4" w14:textId="77777777" w:rsidR="00F83304" w:rsidRPr="00CE6687" w:rsidRDefault="00F83304" w:rsidP="00FF32D1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 xml:space="preserve">Freedom to improvise  </w:t>
            </w:r>
          </w:p>
        </w:tc>
      </w:tr>
      <w:tr w:rsidR="00F83304" w:rsidRPr="00CE6687" w14:paraId="3BABF1A8" w14:textId="77777777" w:rsidTr="00AE786C">
        <w:trPr>
          <w:gridAfter w:val="1"/>
          <w:wAfter w:w="1618" w:type="dxa"/>
          <w:trHeight w:val="296"/>
        </w:trPr>
        <w:tc>
          <w:tcPr>
            <w:tcW w:w="1134" w:type="dxa"/>
            <w:vMerge/>
            <w:shd w:val="clear" w:color="auto" w:fill="4BACC6" w:themeFill="accent5"/>
          </w:tcPr>
          <w:p w14:paraId="6A33235F" w14:textId="77777777" w:rsidR="00F83304" w:rsidRPr="00CE6687" w:rsidRDefault="00F83304" w:rsidP="00163C53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</w:p>
        </w:tc>
        <w:tc>
          <w:tcPr>
            <w:tcW w:w="1475" w:type="dxa"/>
            <w:gridSpan w:val="2"/>
            <w:vMerge/>
          </w:tcPr>
          <w:p w14:paraId="46E0EA46" w14:textId="77777777" w:rsidR="00F83304" w:rsidRPr="00CE6687" w:rsidRDefault="00F83304" w:rsidP="00EB6513">
            <w:pPr>
              <w:rPr>
                <w:rFonts w:ascii="Sassoon Primary" w:hAnsi="Sassoon Primary"/>
                <w:color w:val="E36C0A" w:themeColor="accent6" w:themeShade="BF"/>
                <w:sz w:val="20"/>
                <w:szCs w:val="20"/>
              </w:rPr>
            </w:pPr>
          </w:p>
        </w:tc>
        <w:tc>
          <w:tcPr>
            <w:tcW w:w="1638" w:type="dxa"/>
            <w:vMerge/>
          </w:tcPr>
          <w:p w14:paraId="3D885573" w14:textId="77777777" w:rsidR="00F83304" w:rsidRPr="00CE6687" w:rsidRDefault="00F83304" w:rsidP="003B24F6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3242E456" w14:textId="77777777" w:rsidR="00F83304" w:rsidRPr="00CE6687" w:rsidRDefault="00F83304" w:rsidP="003B24F6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Position and direction </w:t>
            </w:r>
          </w:p>
        </w:tc>
        <w:tc>
          <w:tcPr>
            <w:tcW w:w="1134" w:type="dxa"/>
            <w:gridSpan w:val="2"/>
            <w:vMerge/>
          </w:tcPr>
          <w:p w14:paraId="4B3E7CA0" w14:textId="77777777" w:rsidR="00F83304" w:rsidRPr="00CE6687" w:rsidRDefault="00F83304" w:rsidP="00EB6513">
            <w:pPr>
              <w:rPr>
                <w:rFonts w:ascii="Sassoon Primary" w:hAnsi="Sassoon Primary"/>
              </w:rPr>
            </w:pPr>
          </w:p>
        </w:tc>
        <w:tc>
          <w:tcPr>
            <w:tcW w:w="1275" w:type="dxa"/>
            <w:gridSpan w:val="2"/>
            <w:vMerge/>
          </w:tcPr>
          <w:p w14:paraId="373FE79C" w14:textId="77777777" w:rsidR="00F83304" w:rsidRPr="00CE6687" w:rsidRDefault="00F83304" w:rsidP="00EB6513">
            <w:pPr>
              <w:rPr>
                <w:rFonts w:ascii="Sassoon Primary" w:hAnsi="Sassoon Primary"/>
              </w:rPr>
            </w:pPr>
          </w:p>
        </w:tc>
        <w:tc>
          <w:tcPr>
            <w:tcW w:w="2190" w:type="dxa"/>
            <w:gridSpan w:val="2"/>
            <w:vMerge/>
          </w:tcPr>
          <w:p w14:paraId="29A50B36" w14:textId="77777777" w:rsidR="00F83304" w:rsidRPr="00CE6687" w:rsidRDefault="00F83304" w:rsidP="00EB6513">
            <w:pPr>
              <w:rPr>
                <w:rFonts w:ascii="Sassoon Primary" w:hAnsi="Sassoon Primary"/>
              </w:rPr>
            </w:pPr>
          </w:p>
        </w:tc>
      </w:tr>
      <w:tr w:rsidR="00F83304" w:rsidRPr="00CE6687" w14:paraId="518B12C5" w14:textId="77777777" w:rsidTr="00AE786C">
        <w:trPr>
          <w:gridAfter w:val="1"/>
          <w:wAfter w:w="1618" w:type="dxa"/>
          <w:trHeight w:val="295"/>
        </w:trPr>
        <w:tc>
          <w:tcPr>
            <w:tcW w:w="1134" w:type="dxa"/>
            <w:vMerge/>
            <w:shd w:val="clear" w:color="auto" w:fill="4BACC6" w:themeFill="accent5"/>
          </w:tcPr>
          <w:p w14:paraId="4E62881B" w14:textId="77777777" w:rsidR="00F83304" w:rsidRPr="00CE6687" w:rsidRDefault="00F83304" w:rsidP="00851E6C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</w:p>
        </w:tc>
        <w:tc>
          <w:tcPr>
            <w:tcW w:w="1475" w:type="dxa"/>
            <w:gridSpan w:val="2"/>
            <w:vMerge/>
          </w:tcPr>
          <w:p w14:paraId="350C57FD" w14:textId="77777777" w:rsidR="00F83304" w:rsidRPr="00CE6687" w:rsidRDefault="00F83304" w:rsidP="00EB6513">
            <w:pPr>
              <w:rPr>
                <w:rFonts w:ascii="Sassoon Primary" w:hAnsi="Sassoon Primary"/>
                <w:color w:val="E36C0A" w:themeColor="accent6" w:themeShade="BF"/>
                <w:sz w:val="20"/>
                <w:szCs w:val="20"/>
              </w:rPr>
            </w:pPr>
          </w:p>
        </w:tc>
        <w:tc>
          <w:tcPr>
            <w:tcW w:w="1638" w:type="dxa"/>
            <w:vMerge/>
          </w:tcPr>
          <w:p w14:paraId="35985921" w14:textId="77777777" w:rsidR="00F83304" w:rsidRPr="00CE6687" w:rsidRDefault="00F83304" w:rsidP="003B24F6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30A0271F" w14:textId="77777777" w:rsidR="00F83304" w:rsidRPr="00CE6687" w:rsidRDefault="00F83304" w:rsidP="003B24F6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Negative numbers  </w:t>
            </w:r>
          </w:p>
        </w:tc>
        <w:tc>
          <w:tcPr>
            <w:tcW w:w="1134" w:type="dxa"/>
            <w:gridSpan w:val="2"/>
            <w:vMerge/>
          </w:tcPr>
          <w:p w14:paraId="0B09ABD4" w14:textId="77777777" w:rsidR="00F83304" w:rsidRPr="00CE6687" w:rsidRDefault="00F83304" w:rsidP="00EB6513">
            <w:pPr>
              <w:rPr>
                <w:rFonts w:ascii="Sassoon Primary" w:hAnsi="Sassoon Primary"/>
              </w:rPr>
            </w:pPr>
          </w:p>
        </w:tc>
        <w:tc>
          <w:tcPr>
            <w:tcW w:w="1275" w:type="dxa"/>
            <w:gridSpan w:val="2"/>
            <w:vMerge/>
          </w:tcPr>
          <w:p w14:paraId="0D119625" w14:textId="77777777" w:rsidR="00F83304" w:rsidRPr="00CE6687" w:rsidRDefault="00F83304" w:rsidP="00EB6513">
            <w:pPr>
              <w:rPr>
                <w:rFonts w:ascii="Sassoon Primary" w:hAnsi="Sassoon Primary"/>
              </w:rPr>
            </w:pPr>
          </w:p>
        </w:tc>
        <w:tc>
          <w:tcPr>
            <w:tcW w:w="2190" w:type="dxa"/>
            <w:gridSpan w:val="2"/>
            <w:vMerge/>
          </w:tcPr>
          <w:p w14:paraId="76B9D0C5" w14:textId="77777777" w:rsidR="00F83304" w:rsidRPr="00CE6687" w:rsidRDefault="00F83304" w:rsidP="00EB6513">
            <w:pPr>
              <w:rPr>
                <w:rFonts w:ascii="Sassoon Primary" w:hAnsi="Sassoon Primary"/>
              </w:rPr>
            </w:pPr>
          </w:p>
        </w:tc>
      </w:tr>
      <w:tr w:rsidR="000E0C44" w:rsidRPr="00CE6687" w14:paraId="451B774B" w14:textId="77777777" w:rsidTr="00AE786C">
        <w:tc>
          <w:tcPr>
            <w:tcW w:w="1134" w:type="dxa"/>
            <w:shd w:val="clear" w:color="auto" w:fill="4BACC6" w:themeFill="accent5"/>
          </w:tcPr>
          <w:p w14:paraId="529EFA24" w14:textId="13D41C2E" w:rsidR="000E0C44" w:rsidRPr="00CE6687" w:rsidRDefault="000E0C44" w:rsidP="00EB6513">
            <w:pPr>
              <w:jc w:val="center"/>
              <w:rPr>
                <w:rFonts w:ascii="Sassoon Primary" w:hAnsi="Sassoon Primary" w:cs="Arial"/>
                <w:noProof/>
                <w:sz w:val="18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18"/>
                <w:szCs w:val="18"/>
              </w:rPr>
              <w:t>11/5/26</w:t>
            </w:r>
          </w:p>
        </w:tc>
        <w:tc>
          <w:tcPr>
            <w:tcW w:w="1413" w:type="dxa"/>
          </w:tcPr>
          <w:p w14:paraId="37EF11AB" w14:textId="77777777" w:rsidR="000E0C44" w:rsidRPr="00CE6687" w:rsidRDefault="000E0C44" w:rsidP="00EB6513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700" w:type="dxa"/>
            <w:gridSpan w:val="2"/>
          </w:tcPr>
          <w:p w14:paraId="69C91644" w14:textId="77777777" w:rsidR="000E0C44" w:rsidRPr="00CE6687" w:rsidRDefault="000E0C44" w:rsidP="00EB6513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700" w:type="dxa"/>
            <w:gridSpan w:val="2"/>
          </w:tcPr>
          <w:p w14:paraId="62680DA3" w14:textId="77777777" w:rsidR="000E0C44" w:rsidRPr="00CE6687" w:rsidRDefault="000E0C44" w:rsidP="00EB6513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328" w:type="dxa"/>
            <w:gridSpan w:val="2"/>
          </w:tcPr>
          <w:p w14:paraId="4CE00560" w14:textId="77777777" w:rsidR="000E0C44" w:rsidRPr="00CE6687" w:rsidRDefault="000E0C44" w:rsidP="00EB6513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909" w:type="dxa"/>
            <w:gridSpan w:val="2"/>
          </w:tcPr>
          <w:p w14:paraId="493B0193" w14:textId="77777777" w:rsidR="000E0C44" w:rsidRPr="00CE6687" w:rsidRDefault="000E0C44" w:rsidP="00EB6513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914" w:type="dxa"/>
            <w:gridSpan w:val="2"/>
          </w:tcPr>
          <w:p w14:paraId="698597BF" w14:textId="1D1C828D" w:rsidR="000E0C44" w:rsidRPr="00CE6687" w:rsidRDefault="000E0C44" w:rsidP="00EB6513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0E0C44" w:rsidRPr="00CE6687" w14:paraId="7B07E5B8" w14:textId="77777777" w:rsidTr="00AE786C">
        <w:tc>
          <w:tcPr>
            <w:tcW w:w="1134" w:type="dxa"/>
            <w:shd w:val="clear" w:color="auto" w:fill="4BACC6" w:themeFill="accent5"/>
          </w:tcPr>
          <w:p w14:paraId="40D30E8A" w14:textId="18A33543" w:rsidR="000E0C44" w:rsidRPr="00CE6687" w:rsidRDefault="000E0C44" w:rsidP="00EB6513">
            <w:pPr>
              <w:jc w:val="center"/>
              <w:rPr>
                <w:rFonts w:ascii="Sassoon Primary" w:hAnsi="Sassoon Primary" w:cs="Arial"/>
                <w:noProof/>
                <w:sz w:val="18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18"/>
                <w:szCs w:val="18"/>
              </w:rPr>
              <w:t>18/5/26</w:t>
            </w:r>
          </w:p>
        </w:tc>
        <w:tc>
          <w:tcPr>
            <w:tcW w:w="1413" w:type="dxa"/>
          </w:tcPr>
          <w:p w14:paraId="7BE19E6B" w14:textId="77777777" w:rsidR="000E0C44" w:rsidRPr="00CE6687" w:rsidRDefault="000E0C44" w:rsidP="00EB6513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700" w:type="dxa"/>
            <w:gridSpan w:val="2"/>
          </w:tcPr>
          <w:p w14:paraId="43D66F04" w14:textId="77777777" w:rsidR="000E0C44" w:rsidRPr="00CE6687" w:rsidRDefault="000E0C44" w:rsidP="00EB6513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700" w:type="dxa"/>
            <w:gridSpan w:val="2"/>
          </w:tcPr>
          <w:p w14:paraId="146DD6A1" w14:textId="77777777" w:rsidR="000E0C44" w:rsidRPr="00CE6687" w:rsidRDefault="000E0C44" w:rsidP="00EB6513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328" w:type="dxa"/>
            <w:gridSpan w:val="2"/>
          </w:tcPr>
          <w:p w14:paraId="54CFA0B9" w14:textId="77777777" w:rsidR="000E0C44" w:rsidRPr="00CE6687" w:rsidRDefault="000E0C44" w:rsidP="00EB6513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909" w:type="dxa"/>
            <w:gridSpan w:val="2"/>
          </w:tcPr>
          <w:p w14:paraId="3C55C8ED" w14:textId="77777777" w:rsidR="000E0C44" w:rsidRPr="00CE6687" w:rsidRDefault="000E0C44" w:rsidP="00EB6513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1914" w:type="dxa"/>
            <w:gridSpan w:val="2"/>
          </w:tcPr>
          <w:p w14:paraId="19876A5B" w14:textId="2CD35E53" w:rsidR="000E0C44" w:rsidRPr="00CE6687" w:rsidRDefault="000E0C44" w:rsidP="00EB6513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F83304" w:rsidRPr="00CE6687" w14:paraId="7C997535" w14:textId="77777777" w:rsidTr="00F83304">
        <w:tc>
          <w:tcPr>
            <w:tcW w:w="1134" w:type="dxa"/>
            <w:shd w:val="clear" w:color="auto" w:fill="4BACC6" w:themeFill="accent5"/>
          </w:tcPr>
          <w:p w14:paraId="5F5BFD7C" w14:textId="77777777" w:rsidR="00F83304" w:rsidRPr="00CE6687" w:rsidRDefault="00F83304" w:rsidP="00EB6513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18"/>
                <w:szCs w:val="18"/>
              </w:rPr>
              <w:t>Half Term</w:t>
            </w:r>
          </w:p>
        </w:tc>
        <w:tc>
          <w:tcPr>
            <w:tcW w:w="1413" w:type="dxa"/>
            <w:shd w:val="clear" w:color="auto" w:fill="4BACC6" w:themeFill="accent5"/>
          </w:tcPr>
          <w:p w14:paraId="671869CB" w14:textId="77777777" w:rsidR="00F83304" w:rsidRPr="00CE6687" w:rsidRDefault="00F83304" w:rsidP="00EB6513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9551" w:type="dxa"/>
            <w:gridSpan w:val="10"/>
            <w:shd w:val="clear" w:color="auto" w:fill="4BACC6" w:themeFill="accent5"/>
          </w:tcPr>
          <w:p w14:paraId="2E9F723B" w14:textId="77777777" w:rsidR="00F83304" w:rsidRPr="00CE6687" w:rsidRDefault="00F83304" w:rsidP="00EB6513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35EE00F9" w14:textId="77777777" w:rsidR="00F83304" w:rsidRPr="00CE6687" w:rsidRDefault="00F83304" w:rsidP="00EB6513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06A82B80" w14:textId="77777777" w:rsidR="00F83304" w:rsidRPr="00CE6687" w:rsidRDefault="00F83304" w:rsidP="00EB6513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F83304" w:rsidRPr="00CE6687" w14:paraId="576489EE" w14:textId="77777777" w:rsidTr="00AE786C">
        <w:trPr>
          <w:gridAfter w:val="1"/>
          <w:wAfter w:w="1618" w:type="dxa"/>
        </w:trPr>
        <w:tc>
          <w:tcPr>
            <w:tcW w:w="1134" w:type="dxa"/>
            <w:shd w:val="clear" w:color="auto" w:fill="4BACC6" w:themeFill="accent5"/>
          </w:tcPr>
          <w:p w14:paraId="26327CCC" w14:textId="2CA20A2A" w:rsidR="00F83304" w:rsidRPr="00CE6687" w:rsidRDefault="00AE786C" w:rsidP="00851E6C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1</w:t>
            </w:r>
            <w:r w:rsidR="00F8330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/6/25</w:t>
            </w:r>
          </w:p>
        </w:tc>
        <w:tc>
          <w:tcPr>
            <w:tcW w:w="1475" w:type="dxa"/>
            <w:gridSpan w:val="2"/>
          </w:tcPr>
          <w:p w14:paraId="79EA7267" w14:textId="77777777" w:rsidR="00F83304" w:rsidRPr="00CE6687" w:rsidRDefault="00F83304" w:rsidP="00EB6513">
            <w:pPr>
              <w:rPr>
                <w:rFonts w:ascii="Sassoon Primary" w:hAnsi="Sassoon Primary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sz w:val="20"/>
                <w:szCs w:val="20"/>
              </w:rPr>
              <w:t xml:space="preserve">Holes Non-Chron </w:t>
            </w:r>
          </w:p>
        </w:tc>
        <w:tc>
          <w:tcPr>
            <w:tcW w:w="1638" w:type="dxa"/>
            <w:vMerge w:val="restart"/>
          </w:tcPr>
          <w:p w14:paraId="3233C085" w14:textId="122D5F91" w:rsidR="00F83304" w:rsidRPr="00CE6687" w:rsidRDefault="00F83304" w:rsidP="00EB6513">
            <w:pPr>
              <w:tabs>
                <w:tab w:val="right" w:pos="2524"/>
              </w:tabs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Reading – </w:t>
            </w:r>
            <w:r w:rsidR="00C93214">
              <w:rPr>
                <w:rFonts w:ascii="Sassoon Primary" w:hAnsi="Sassoon Primary"/>
                <w:sz w:val="16"/>
                <w:szCs w:val="16"/>
              </w:rPr>
              <w:t>VIPERS comprehension Literacy shed</w:t>
            </w:r>
          </w:p>
          <w:p w14:paraId="066D85C3" w14:textId="77777777" w:rsidR="00324444" w:rsidRPr="00CE6687" w:rsidRDefault="00324444" w:rsidP="00EB6513">
            <w:pPr>
              <w:tabs>
                <w:tab w:val="right" w:pos="2524"/>
              </w:tabs>
              <w:rPr>
                <w:rFonts w:ascii="Sassoon Primary" w:hAnsi="Sassoon Primary"/>
                <w:sz w:val="16"/>
                <w:szCs w:val="16"/>
              </w:rPr>
            </w:pPr>
          </w:p>
          <w:p w14:paraId="32B13C58" w14:textId="77777777" w:rsidR="00324444" w:rsidRPr="00CE6687" w:rsidRDefault="00324444" w:rsidP="00EB6513">
            <w:pPr>
              <w:tabs>
                <w:tab w:val="right" w:pos="2524"/>
              </w:tabs>
              <w:rPr>
                <w:rFonts w:ascii="Sassoon Primary" w:hAnsi="Sassoon Primary"/>
                <w:sz w:val="16"/>
                <w:szCs w:val="16"/>
              </w:rPr>
            </w:pPr>
          </w:p>
          <w:p w14:paraId="5464BFC7" w14:textId="77777777" w:rsidR="00324444" w:rsidRPr="00CE6687" w:rsidRDefault="00324444" w:rsidP="00EB6513">
            <w:pPr>
              <w:tabs>
                <w:tab w:val="right" w:pos="2524"/>
              </w:tabs>
              <w:rPr>
                <w:rFonts w:ascii="Sassoon Primary" w:hAnsi="Sassoon Primary"/>
                <w:sz w:val="16"/>
                <w:szCs w:val="16"/>
              </w:rPr>
            </w:pPr>
          </w:p>
          <w:p w14:paraId="381E1DE5" w14:textId="77777777" w:rsidR="00324444" w:rsidRPr="00CE6687" w:rsidRDefault="00324444" w:rsidP="00EB6513">
            <w:pPr>
              <w:tabs>
                <w:tab w:val="right" w:pos="2524"/>
              </w:tabs>
              <w:rPr>
                <w:rFonts w:ascii="Sassoon Primary" w:hAnsi="Sassoon Primary"/>
                <w:sz w:val="16"/>
                <w:szCs w:val="16"/>
              </w:rPr>
            </w:pPr>
          </w:p>
          <w:p w14:paraId="766DA38B" w14:textId="77777777" w:rsidR="00324444" w:rsidRPr="00CE6687" w:rsidRDefault="00324444" w:rsidP="00EB6513">
            <w:pPr>
              <w:tabs>
                <w:tab w:val="right" w:pos="2524"/>
              </w:tabs>
              <w:rPr>
                <w:rFonts w:ascii="Sassoon Primary" w:hAnsi="Sassoon Primary"/>
                <w:sz w:val="16"/>
                <w:szCs w:val="16"/>
              </w:rPr>
            </w:pPr>
          </w:p>
          <w:p w14:paraId="67280507" w14:textId="77777777" w:rsidR="00324444" w:rsidRPr="00CE6687" w:rsidRDefault="00324444" w:rsidP="00EB6513">
            <w:pPr>
              <w:tabs>
                <w:tab w:val="right" w:pos="2524"/>
              </w:tabs>
              <w:rPr>
                <w:rFonts w:ascii="Sassoon Primary" w:hAnsi="Sassoon Primary"/>
                <w:sz w:val="16"/>
                <w:szCs w:val="16"/>
              </w:rPr>
            </w:pPr>
          </w:p>
          <w:p w14:paraId="0555CF5D" w14:textId="77777777" w:rsidR="00324444" w:rsidRPr="00CE6687" w:rsidRDefault="00324444" w:rsidP="00EB6513">
            <w:pPr>
              <w:tabs>
                <w:tab w:val="right" w:pos="2524"/>
              </w:tabs>
              <w:rPr>
                <w:rFonts w:ascii="Sassoon Primary" w:hAnsi="Sassoon Primary"/>
                <w:sz w:val="16"/>
                <w:szCs w:val="16"/>
              </w:rPr>
            </w:pPr>
          </w:p>
          <w:p w14:paraId="4800D2E4" w14:textId="77777777" w:rsidR="00324444" w:rsidRPr="00CE6687" w:rsidRDefault="00324444" w:rsidP="00EB6513">
            <w:pPr>
              <w:tabs>
                <w:tab w:val="right" w:pos="2524"/>
              </w:tabs>
              <w:rPr>
                <w:rFonts w:ascii="Sassoon Primary" w:hAnsi="Sassoon Primary"/>
                <w:i/>
                <w:sz w:val="18"/>
                <w:szCs w:val="16"/>
              </w:rPr>
            </w:pPr>
            <w:r w:rsidRPr="00CE6687">
              <w:rPr>
                <w:rFonts w:ascii="Sassoon Primary" w:hAnsi="Sassoon Primary"/>
                <w:b/>
                <w:i/>
                <w:sz w:val="16"/>
                <w:szCs w:val="16"/>
              </w:rPr>
              <w:t>Poetry</w:t>
            </w:r>
            <w:r w:rsidRPr="00CE6687">
              <w:rPr>
                <w:rFonts w:ascii="Sassoon Primary" w:hAnsi="Sassoon Primary"/>
                <w:i/>
                <w:sz w:val="16"/>
                <w:szCs w:val="16"/>
              </w:rPr>
              <w:t xml:space="preserve"> – Sweet Dreams</w:t>
            </w:r>
          </w:p>
        </w:tc>
        <w:tc>
          <w:tcPr>
            <w:tcW w:w="1634" w:type="dxa"/>
          </w:tcPr>
          <w:p w14:paraId="62A73FD4" w14:textId="77777777" w:rsidR="00F83304" w:rsidRPr="00CE6687" w:rsidRDefault="00F83304" w:rsidP="00EB6513">
            <w:pPr>
              <w:tabs>
                <w:tab w:val="right" w:pos="2524"/>
              </w:tabs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8"/>
                <w:szCs w:val="16"/>
              </w:rPr>
              <w:t xml:space="preserve">Decimals  </w:t>
            </w:r>
          </w:p>
        </w:tc>
        <w:tc>
          <w:tcPr>
            <w:tcW w:w="1134" w:type="dxa"/>
            <w:gridSpan w:val="2"/>
            <w:vMerge w:val="restart"/>
          </w:tcPr>
          <w:p w14:paraId="3FF3A77B" w14:textId="77777777" w:rsidR="00C93214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RE</w:t>
            </w:r>
            <w:r w:rsidR="00C93214">
              <w:rPr>
                <w:rFonts w:ascii="Sassoon Primary" w:hAnsi="Sassoon Primary"/>
                <w:color w:val="7030A0"/>
                <w:sz w:val="16"/>
                <w:szCs w:val="16"/>
              </w:rPr>
              <w:t xml:space="preserve"> </w:t>
            </w:r>
          </w:p>
          <w:p w14:paraId="0E64A9CA" w14:textId="29306085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000000"/>
                <w:sz w:val="16"/>
                <w:szCs w:val="16"/>
              </w:rPr>
              <w:lastRenderedPageBreak/>
              <w:t>KINGDOM OF GOD UC: 2b.8 What kind of King was Jesus?</w:t>
            </w:r>
          </w:p>
        </w:tc>
        <w:tc>
          <w:tcPr>
            <w:tcW w:w="1275" w:type="dxa"/>
            <w:gridSpan w:val="2"/>
            <w:vMerge w:val="restart"/>
          </w:tcPr>
          <w:p w14:paraId="46D254CB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lastRenderedPageBreak/>
              <w:t>Science</w:t>
            </w:r>
          </w:p>
          <w:p w14:paraId="0AFE8B01" w14:textId="77777777" w:rsidR="00F83304" w:rsidRPr="00CE6687" w:rsidRDefault="00F83304" w:rsidP="00EB6513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lastRenderedPageBreak/>
              <w:t xml:space="preserve">Animals, including humans </w:t>
            </w:r>
          </w:p>
          <w:p w14:paraId="0E0BC23F" w14:textId="3C231F46" w:rsidR="000334A8" w:rsidRPr="00CE6687" w:rsidRDefault="000334A8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Developing </w:t>
            </w:r>
            <w:r w:rsidR="00C93214">
              <w:rPr>
                <w:rFonts w:ascii="Sassoon Primary" w:hAnsi="Sassoon Primary"/>
                <w:sz w:val="16"/>
                <w:szCs w:val="16"/>
              </w:rPr>
              <w:t>E</w:t>
            </w:r>
            <w:r w:rsidRPr="00CE6687">
              <w:rPr>
                <w:rFonts w:ascii="Sassoon Primary" w:hAnsi="Sassoon Primary"/>
                <w:sz w:val="16"/>
                <w:szCs w:val="16"/>
              </w:rPr>
              <w:t>xperts</w:t>
            </w:r>
          </w:p>
        </w:tc>
        <w:tc>
          <w:tcPr>
            <w:tcW w:w="2190" w:type="dxa"/>
            <w:gridSpan w:val="2"/>
            <w:vMerge w:val="restart"/>
          </w:tcPr>
          <w:p w14:paraId="74279DD6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lastRenderedPageBreak/>
              <w:t>Geography</w:t>
            </w:r>
          </w:p>
          <w:p w14:paraId="22D25F76" w14:textId="29D5A2C3" w:rsidR="000334A8" w:rsidRPr="00CE6687" w:rsidRDefault="000334A8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Our Local Area</w:t>
            </w:r>
          </w:p>
          <w:p w14:paraId="5A3FA9DE" w14:textId="26ACD398" w:rsidR="00F83304" w:rsidRPr="00CE6687" w:rsidRDefault="000334A8" w:rsidP="003A1708">
            <w:pPr>
              <w:pStyle w:val="NoSpacing"/>
              <w:rPr>
                <w:rFonts w:ascii="Sassoon Primary" w:hAnsi="Sassoon Primary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lastRenderedPageBreak/>
              <w:t>Developing experts</w:t>
            </w:r>
          </w:p>
        </w:tc>
      </w:tr>
      <w:tr w:rsidR="00F83304" w:rsidRPr="00CE6687" w14:paraId="3BDD20A7" w14:textId="77777777" w:rsidTr="00AE786C">
        <w:trPr>
          <w:gridAfter w:val="1"/>
          <w:wAfter w:w="1618" w:type="dxa"/>
        </w:trPr>
        <w:tc>
          <w:tcPr>
            <w:tcW w:w="1134" w:type="dxa"/>
            <w:shd w:val="clear" w:color="auto" w:fill="4BACC6" w:themeFill="accent5"/>
          </w:tcPr>
          <w:p w14:paraId="470C58F6" w14:textId="664DB33C" w:rsidR="00F83304" w:rsidRPr="00CE6687" w:rsidRDefault="00AE786C" w:rsidP="00851E6C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lastRenderedPageBreak/>
              <w:t>8</w:t>
            </w:r>
            <w:r w:rsidR="00F8330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/6/25</w:t>
            </w:r>
          </w:p>
        </w:tc>
        <w:tc>
          <w:tcPr>
            <w:tcW w:w="1475" w:type="dxa"/>
            <w:gridSpan w:val="2"/>
          </w:tcPr>
          <w:p w14:paraId="3FBDA59E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sz w:val="20"/>
                <w:szCs w:val="20"/>
              </w:rPr>
              <w:t>Holes Non-Chron</w:t>
            </w:r>
          </w:p>
        </w:tc>
        <w:tc>
          <w:tcPr>
            <w:tcW w:w="1638" w:type="dxa"/>
            <w:vMerge/>
          </w:tcPr>
          <w:p w14:paraId="6987667A" w14:textId="77777777" w:rsidR="00F83304" w:rsidRPr="00CE6687" w:rsidRDefault="00F83304" w:rsidP="00EB6513">
            <w:pPr>
              <w:rPr>
                <w:rFonts w:ascii="Sassoon Primary" w:hAnsi="Sassoon Primary"/>
                <w:sz w:val="18"/>
                <w:szCs w:val="16"/>
              </w:rPr>
            </w:pPr>
          </w:p>
        </w:tc>
        <w:tc>
          <w:tcPr>
            <w:tcW w:w="1634" w:type="dxa"/>
          </w:tcPr>
          <w:p w14:paraId="0A734C7C" w14:textId="77777777" w:rsidR="00F83304" w:rsidRPr="00CE6687" w:rsidRDefault="00F83304" w:rsidP="00EB6513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8"/>
                <w:szCs w:val="16"/>
              </w:rPr>
              <w:t xml:space="preserve">Decimals  </w:t>
            </w:r>
          </w:p>
        </w:tc>
        <w:tc>
          <w:tcPr>
            <w:tcW w:w="1134" w:type="dxa"/>
            <w:gridSpan w:val="2"/>
            <w:vMerge/>
          </w:tcPr>
          <w:p w14:paraId="0449F5AF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</w:tcPr>
          <w:p w14:paraId="2462FCBD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2190" w:type="dxa"/>
            <w:gridSpan w:val="2"/>
            <w:vMerge/>
          </w:tcPr>
          <w:p w14:paraId="0486A10D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</w:tr>
      <w:tr w:rsidR="00F83304" w:rsidRPr="00CE6687" w14:paraId="57384A3E" w14:textId="77777777" w:rsidTr="00AE786C">
        <w:trPr>
          <w:gridAfter w:val="1"/>
          <w:wAfter w:w="1618" w:type="dxa"/>
          <w:trHeight w:val="359"/>
        </w:trPr>
        <w:tc>
          <w:tcPr>
            <w:tcW w:w="1134" w:type="dxa"/>
            <w:shd w:val="clear" w:color="auto" w:fill="4BACC6" w:themeFill="accent5"/>
          </w:tcPr>
          <w:p w14:paraId="2D3A7199" w14:textId="6D914019" w:rsidR="00F83304" w:rsidRPr="00CE6687" w:rsidRDefault="00F83304" w:rsidP="00851E6C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lastRenderedPageBreak/>
              <w:t>1</w:t>
            </w:r>
            <w:r w:rsidR="00AE786C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5</w:t>
            </w: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/6/25</w:t>
            </w:r>
          </w:p>
        </w:tc>
        <w:tc>
          <w:tcPr>
            <w:tcW w:w="1475" w:type="dxa"/>
            <w:gridSpan w:val="2"/>
          </w:tcPr>
          <w:p w14:paraId="3624C6A3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sz w:val="20"/>
                <w:szCs w:val="20"/>
              </w:rPr>
              <w:t>Holes Non-Chron</w:t>
            </w:r>
          </w:p>
        </w:tc>
        <w:tc>
          <w:tcPr>
            <w:tcW w:w="1638" w:type="dxa"/>
            <w:vMerge/>
          </w:tcPr>
          <w:p w14:paraId="3BE51CB4" w14:textId="77777777" w:rsidR="00F83304" w:rsidRPr="00CE6687" w:rsidRDefault="00F83304" w:rsidP="00EB6513">
            <w:pPr>
              <w:rPr>
                <w:rFonts w:ascii="Sassoon Primary" w:hAnsi="Sassoon Primary"/>
                <w:sz w:val="18"/>
                <w:szCs w:val="16"/>
              </w:rPr>
            </w:pPr>
          </w:p>
        </w:tc>
        <w:tc>
          <w:tcPr>
            <w:tcW w:w="1634" w:type="dxa"/>
          </w:tcPr>
          <w:p w14:paraId="5F8AF5C9" w14:textId="77777777" w:rsidR="00F83304" w:rsidRPr="00CE6687" w:rsidRDefault="00F83304" w:rsidP="00EB6513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8"/>
                <w:szCs w:val="16"/>
              </w:rPr>
              <w:t xml:space="preserve">Decimals </w:t>
            </w:r>
          </w:p>
        </w:tc>
        <w:tc>
          <w:tcPr>
            <w:tcW w:w="1134" w:type="dxa"/>
            <w:gridSpan w:val="2"/>
            <w:vMerge/>
          </w:tcPr>
          <w:p w14:paraId="71041C66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</w:tcPr>
          <w:p w14:paraId="45C262F9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  <w:tc>
          <w:tcPr>
            <w:tcW w:w="2190" w:type="dxa"/>
            <w:gridSpan w:val="2"/>
            <w:vMerge/>
          </w:tcPr>
          <w:p w14:paraId="4D5BD647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</w:p>
        </w:tc>
      </w:tr>
      <w:tr w:rsidR="00F83304" w:rsidRPr="00CE6687" w14:paraId="5E943B5E" w14:textId="77777777" w:rsidTr="00AE786C">
        <w:trPr>
          <w:gridAfter w:val="1"/>
          <w:wAfter w:w="1618" w:type="dxa"/>
        </w:trPr>
        <w:tc>
          <w:tcPr>
            <w:tcW w:w="1134" w:type="dxa"/>
            <w:shd w:val="clear" w:color="auto" w:fill="4BACC6" w:themeFill="accent5"/>
          </w:tcPr>
          <w:p w14:paraId="25850E4F" w14:textId="6FE6846F" w:rsidR="00F83304" w:rsidRPr="00CE6687" w:rsidRDefault="00F83304" w:rsidP="00851E6C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2</w:t>
            </w:r>
            <w:r w:rsidR="00AE786C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2</w:t>
            </w: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/6/25</w:t>
            </w:r>
          </w:p>
        </w:tc>
        <w:tc>
          <w:tcPr>
            <w:tcW w:w="1475" w:type="dxa"/>
            <w:gridSpan w:val="2"/>
          </w:tcPr>
          <w:p w14:paraId="7C82A1BF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Holes – Persuasion letter </w:t>
            </w:r>
          </w:p>
        </w:tc>
        <w:tc>
          <w:tcPr>
            <w:tcW w:w="1638" w:type="dxa"/>
            <w:vMerge/>
          </w:tcPr>
          <w:p w14:paraId="3A840D4E" w14:textId="77777777" w:rsidR="00F83304" w:rsidRPr="00CE6687" w:rsidRDefault="00F83304" w:rsidP="00EB6513">
            <w:pPr>
              <w:rPr>
                <w:rFonts w:ascii="Sassoon Primary" w:hAnsi="Sassoon Primary"/>
                <w:sz w:val="18"/>
                <w:szCs w:val="16"/>
              </w:rPr>
            </w:pPr>
          </w:p>
        </w:tc>
        <w:tc>
          <w:tcPr>
            <w:tcW w:w="1634" w:type="dxa"/>
          </w:tcPr>
          <w:p w14:paraId="76FF38FB" w14:textId="77777777" w:rsidR="00F83304" w:rsidRPr="00CE6687" w:rsidRDefault="00F83304" w:rsidP="00EB6513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8"/>
                <w:szCs w:val="16"/>
              </w:rPr>
              <w:t xml:space="preserve">Converting units </w:t>
            </w:r>
          </w:p>
        </w:tc>
        <w:tc>
          <w:tcPr>
            <w:tcW w:w="1134" w:type="dxa"/>
            <w:gridSpan w:val="2"/>
            <w:vMerge w:val="restart"/>
          </w:tcPr>
          <w:p w14:paraId="3839F89C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D&amp;T</w:t>
            </w:r>
          </w:p>
          <w:p w14:paraId="2303433A" w14:textId="3294E6DB" w:rsidR="00F83304" w:rsidRPr="00CE6687" w:rsidRDefault="005A098B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>
              <w:rPr>
                <w:rFonts w:ascii="Sassoon Primary" w:hAnsi="Sassoon Primary"/>
                <w:color w:val="7030A0"/>
                <w:sz w:val="16"/>
                <w:szCs w:val="16"/>
              </w:rPr>
              <w:t>Textiles: Stuffed toys</w:t>
            </w:r>
          </w:p>
        </w:tc>
        <w:tc>
          <w:tcPr>
            <w:tcW w:w="1275" w:type="dxa"/>
            <w:gridSpan w:val="2"/>
            <w:vMerge w:val="restart"/>
          </w:tcPr>
          <w:p w14:paraId="4F36D7A5" w14:textId="2748C9C9" w:rsidR="00F83304" w:rsidRPr="00CE6687" w:rsidRDefault="00F83304" w:rsidP="005A098B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FF0000"/>
                <w:sz w:val="16"/>
                <w:szCs w:val="16"/>
              </w:rPr>
              <w:t>PE</w:t>
            </w: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 xml:space="preserve"> + PSHE</w:t>
            </w:r>
            <w:r w:rsidRPr="00CE6687">
              <w:rPr>
                <w:rFonts w:ascii="Sassoon Primary" w:hAnsi="Sassoon Primary"/>
                <w:color w:val="FF0000"/>
                <w:sz w:val="16"/>
                <w:szCs w:val="16"/>
              </w:rPr>
              <w:t xml:space="preserve"> Swimming  </w:t>
            </w:r>
            <w:r w:rsidR="005A098B">
              <w:rPr>
                <w:rFonts w:ascii="Sassoon Primary" w:hAnsi="Sassoon Primary"/>
                <w:color w:val="7030A0"/>
                <w:sz w:val="16"/>
                <w:szCs w:val="16"/>
              </w:rPr>
              <w:t>Safety and the Changing Body</w:t>
            </w:r>
          </w:p>
        </w:tc>
        <w:tc>
          <w:tcPr>
            <w:tcW w:w="2190" w:type="dxa"/>
            <w:gridSpan w:val="2"/>
            <w:vMerge w:val="restart"/>
          </w:tcPr>
          <w:p w14:paraId="05FBAB0A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C0504D" w:themeColor="accent2"/>
                <w:sz w:val="16"/>
                <w:szCs w:val="16"/>
              </w:rPr>
              <w:t xml:space="preserve">Computing </w:t>
            </w: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+ Music</w:t>
            </w:r>
          </w:p>
          <w:p w14:paraId="22DD46CC" w14:textId="77777777" w:rsidR="00F83304" w:rsidRPr="00CE6687" w:rsidRDefault="00F83304" w:rsidP="00014452">
            <w:pPr>
              <w:rPr>
                <w:rFonts w:ascii="Sassoon Primary" w:hAnsi="Sassoon Primary"/>
                <w:color w:val="C0504D" w:themeColor="accent2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C0504D" w:themeColor="accent2"/>
                <w:sz w:val="16"/>
                <w:szCs w:val="16"/>
              </w:rPr>
              <w:t xml:space="preserve">Scratch selection in quizzes </w:t>
            </w:r>
          </w:p>
          <w:p w14:paraId="1DF1C160" w14:textId="77777777" w:rsidR="00F83304" w:rsidRPr="00CE6687" w:rsidRDefault="00F83304" w:rsidP="00EB6513">
            <w:pPr>
              <w:rPr>
                <w:rFonts w:ascii="Sassoon Primary" w:hAnsi="Sassoon Primary"/>
                <w:color w:val="7030A0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>Battle of t</w:t>
            </w:r>
            <w:bookmarkStart w:id="0" w:name="_GoBack"/>
            <w:bookmarkEnd w:id="0"/>
            <w:r w:rsidRPr="00CE6687">
              <w:rPr>
                <w:rFonts w:ascii="Sassoon Primary" w:hAnsi="Sassoon Primary"/>
                <w:color w:val="7030A0"/>
                <w:sz w:val="16"/>
                <w:szCs w:val="16"/>
              </w:rPr>
              <w:t xml:space="preserve">he bands    </w:t>
            </w:r>
          </w:p>
        </w:tc>
      </w:tr>
      <w:tr w:rsidR="00F83304" w:rsidRPr="00CE6687" w14:paraId="63B10C64" w14:textId="77777777" w:rsidTr="00AE786C">
        <w:trPr>
          <w:gridAfter w:val="1"/>
          <w:wAfter w:w="1618" w:type="dxa"/>
        </w:trPr>
        <w:tc>
          <w:tcPr>
            <w:tcW w:w="1134" w:type="dxa"/>
            <w:shd w:val="clear" w:color="auto" w:fill="4BACC6" w:themeFill="accent5"/>
          </w:tcPr>
          <w:p w14:paraId="77B66787" w14:textId="35C704A3" w:rsidR="00F83304" w:rsidRPr="00CE6687" w:rsidRDefault="00AE786C" w:rsidP="00851E6C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29</w:t>
            </w:r>
            <w:r w:rsidR="00F8330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/6/25</w:t>
            </w:r>
          </w:p>
        </w:tc>
        <w:tc>
          <w:tcPr>
            <w:tcW w:w="1475" w:type="dxa"/>
            <w:gridSpan w:val="2"/>
          </w:tcPr>
          <w:p w14:paraId="2BAE92D7" w14:textId="77777777" w:rsidR="00F83304" w:rsidRPr="00CE6687" w:rsidRDefault="00F83304" w:rsidP="00EB6513">
            <w:pPr>
              <w:rPr>
                <w:rFonts w:ascii="Sassoon Primary" w:hAnsi="Sassoon Primary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color w:val="7030A0"/>
                <w:sz w:val="20"/>
                <w:szCs w:val="20"/>
              </w:rPr>
              <w:t>Holes – Persuasion letter</w:t>
            </w:r>
          </w:p>
        </w:tc>
        <w:tc>
          <w:tcPr>
            <w:tcW w:w="1638" w:type="dxa"/>
            <w:vMerge/>
          </w:tcPr>
          <w:p w14:paraId="6344120D" w14:textId="77777777" w:rsidR="00F83304" w:rsidRPr="00CE6687" w:rsidRDefault="00F83304" w:rsidP="00EB6513">
            <w:pPr>
              <w:rPr>
                <w:rFonts w:ascii="Sassoon Primary" w:hAnsi="Sassoon Primary"/>
                <w:sz w:val="18"/>
                <w:szCs w:val="16"/>
              </w:rPr>
            </w:pPr>
          </w:p>
        </w:tc>
        <w:tc>
          <w:tcPr>
            <w:tcW w:w="1634" w:type="dxa"/>
          </w:tcPr>
          <w:p w14:paraId="457575A8" w14:textId="77777777" w:rsidR="00F83304" w:rsidRPr="00CE6687" w:rsidRDefault="00F83304" w:rsidP="00EB6513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8"/>
                <w:szCs w:val="16"/>
              </w:rPr>
              <w:t xml:space="preserve">Converting units </w:t>
            </w:r>
          </w:p>
        </w:tc>
        <w:tc>
          <w:tcPr>
            <w:tcW w:w="1134" w:type="dxa"/>
            <w:gridSpan w:val="2"/>
            <w:vMerge/>
          </w:tcPr>
          <w:p w14:paraId="462F8E50" w14:textId="77777777" w:rsidR="00F83304" w:rsidRPr="00CE6687" w:rsidRDefault="00F83304" w:rsidP="00EB6513">
            <w:pPr>
              <w:rPr>
                <w:rFonts w:ascii="Sassoon Primary" w:hAnsi="Sassoon Primary"/>
              </w:rPr>
            </w:pPr>
          </w:p>
        </w:tc>
        <w:tc>
          <w:tcPr>
            <w:tcW w:w="1275" w:type="dxa"/>
            <w:gridSpan w:val="2"/>
            <w:vMerge/>
          </w:tcPr>
          <w:p w14:paraId="29737C90" w14:textId="77777777" w:rsidR="00F83304" w:rsidRPr="00CE6687" w:rsidRDefault="00F83304" w:rsidP="00EB6513">
            <w:pPr>
              <w:rPr>
                <w:rFonts w:ascii="Sassoon Primary" w:hAnsi="Sassoon Primary"/>
              </w:rPr>
            </w:pPr>
          </w:p>
        </w:tc>
        <w:tc>
          <w:tcPr>
            <w:tcW w:w="2190" w:type="dxa"/>
            <w:gridSpan w:val="2"/>
            <w:vMerge/>
          </w:tcPr>
          <w:p w14:paraId="4E7E708F" w14:textId="77777777" w:rsidR="00F83304" w:rsidRPr="00CE6687" w:rsidRDefault="00F83304" w:rsidP="00EB6513">
            <w:pPr>
              <w:rPr>
                <w:rFonts w:ascii="Sassoon Primary" w:hAnsi="Sassoon Primary"/>
              </w:rPr>
            </w:pPr>
          </w:p>
        </w:tc>
      </w:tr>
      <w:tr w:rsidR="00F83304" w:rsidRPr="00CE6687" w14:paraId="386DE4DE" w14:textId="77777777" w:rsidTr="00AE786C">
        <w:trPr>
          <w:gridAfter w:val="1"/>
          <w:wAfter w:w="1618" w:type="dxa"/>
        </w:trPr>
        <w:tc>
          <w:tcPr>
            <w:tcW w:w="1134" w:type="dxa"/>
            <w:shd w:val="clear" w:color="auto" w:fill="4BACC6" w:themeFill="accent5"/>
          </w:tcPr>
          <w:p w14:paraId="1A354E7E" w14:textId="1F1B4AA5" w:rsidR="00F83304" w:rsidRPr="00CE6687" w:rsidRDefault="00AE786C" w:rsidP="00851E6C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6</w:t>
            </w:r>
            <w:r w:rsidR="00F83304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/7/25</w:t>
            </w:r>
          </w:p>
        </w:tc>
        <w:tc>
          <w:tcPr>
            <w:tcW w:w="1475" w:type="dxa"/>
            <w:gridSpan w:val="2"/>
          </w:tcPr>
          <w:p w14:paraId="0A10FC69" w14:textId="77777777" w:rsidR="00F83304" w:rsidRPr="00CE6687" w:rsidRDefault="00F83304" w:rsidP="00EB6513">
            <w:pPr>
              <w:rPr>
                <w:rFonts w:ascii="Sassoon Primary" w:hAnsi="Sassoon Primary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color w:val="7030A0"/>
                <w:sz w:val="20"/>
                <w:szCs w:val="20"/>
              </w:rPr>
              <w:t>Holes – Persuasion letter</w:t>
            </w:r>
          </w:p>
        </w:tc>
        <w:tc>
          <w:tcPr>
            <w:tcW w:w="1638" w:type="dxa"/>
            <w:vMerge/>
          </w:tcPr>
          <w:p w14:paraId="48B00A4E" w14:textId="77777777" w:rsidR="00F83304" w:rsidRPr="00CE6687" w:rsidRDefault="00F83304" w:rsidP="00EB6513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24883B16" w14:textId="77777777" w:rsidR="00F83304" w:rsidRPr="00CE6687" w:rsidRDefault="00F83304" w:rsidP="00EB6513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 xml:space="preserve">Volume </w:t>
            </w:r>
          </w:p>
        </w:tc>
        <w:tc>
          <w:tcPr>
            <w:tcW w:w="1134" w:type="dxa"/>
            <w:gridSpan w:val="2"/>
            <w:vMerge/>
          </w:tcPr>
          <w:p w14:paraId="194F9249" w14:textId="77777777" w:rsidR="00F83304" w:rsidRPr="00CE6687" w:rsidRDefault="00F83304" w:rsidP="00EB6513">
            <w:pPr>
              <w:rPr>
                <w:rFonts w:ascii="Sassoon Primary" w:hAnsi="Sassoon Primary"/>
              </w:rPr>
            </w:pPr>
          </w:p>
        </w:tc>
        <w:tc>
          <w:tcPr>
            <w:tcW w:w="1275" w:type="dxa"/>
            <w:gridSpan w:val="2"/>
            <w:vMerge/>
          </w:tcPr>
          <w:p w14:paraId="1CABC573" w14:textId="77777777" w:rsidR="00F83304" w:rsidRPr="00CE6687" w:rsidRDefault="00F83304" w:rsidP="00EB6513">
            <w:pPr>
              <w:rPr>
                <w:rFonts w:ascii="Sassoon Primary" w:hAnsi="Sassoon Primary"/>
              </w:rPr>
            </w:pPr>
          </w:p>
        </w:tc>
        <w:tc>
          <w:tcPr>
            <w:tcW w:w="2190" w:type="dxa"/>
            <w:gridSpan w:val="2"/>
            <w:vMerge/>
          </w:tcPr>
          <w:p w14:paraId="04C298D5" w14:textId="77777777" w:rsidR="00F83304" w:rsidRPr="00CE6687" w:rsidRDefault="00F83304" w:rsidP="00EB6513">
            <w:pPr>
              <w:rPr>
                <w:rFonts w:ascii="Sassoon Primary" w:hAnsi="Sassoon Primary"/>
              </w:rPr>
            </w:pPr>
          </w:p>
        </w:tc>
      </w:tr>
      <w:tr w:rsidR="00F83304" w:rsidRPr="00CE6687" w14:paraId="1B66886D" w14:textId="77777777" w:rsidTr="00AE786C">
        <w:trPr>
          <w:gridAfter w:val="1"/>
          <w:wAfter w:w="1618" w:type="dxa"/>
        </w:trPr>
        <w:tc>
          <w:tcPr>
            <w:tcW w:w="1134" w:type="dxa"/>
            <w:shd w:val="clear" w:color="auto" w:fill="4BACC6" w:themeFill="accent5"/>
          </w:tcPr>
          <w:p w14:paraId="6AF1E90B" w14:textId="515C663A" w:rsidR="00F83304" w:rsidRPr="00CE6687" w:rsidRDefault="00F83304" w:rsidP="00851E6C">
            <w:pPr>
              <w:jc w:val="center"/>
              <w:rPr>
                <w:rFonts w:ascii="Sassoon Primary" w:hAnsi="Sassoon Primary" w:cs="Arial"/>
                <w:noProof/>
                <w:sz w:val="20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1</w:t>
            </w:r>
            <w:r w:rsidR="00AE786C"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3</w:t>
            </w:r>
            <w:r w:rsidRPr="00CE6687">
              <w:rPr>
                <w:rFonts w:ascii="Sassoon Primary" w:hAnsi="Sassoon Primary" w:cs="Arial"/>
                <w:noProof/>
                <w:sz w:val="20"/>
                <w:szCs w:val="18"/>
              </w:rPr>
              <w:t>/7/25</w:t>
            </w:r>
          </w:p>
        </w:tc>
        <w:tc>
          <w:tcPr>
            <w:tcW w:w="1475" w:type="dxa"/>
            <w:gridSpan w:val="2"/>
          </w:tcPr>
          <w:p w14:paraId="5D864760" w14:textId="77777777" w:rsidR="00F83304" w:rsidRPr="00CE6687" w:rsidRDefault="00F83304" w:rsidP="00EB6513">
            <w:pPr>
              <w:rPr>
                <w:rFonts w:ascii="Sassoon Primary" w:hAnsi="Sassoon Primary"/>
                <w:sz w:val="20"/>
                <w:szCs w:val="20"/>
              </w:rPr>
            </w:pPr>
            <w:r w:rsidRPr="00CE6687">
              <w:rPr>
                <w:rFonts w:ascii="Sassoon Primary" w:hAnsi="Sassoon Primary"/>
                <w:color w:val="7030A0"/>
                <w:sz w:val="20"/>
                <w:szCs w:val="20"/>
              </w:rPr>
              <w:t>Holes – Persuasion letter</w:t>
            </w:r>
          </w:p>
        </w:tc>
        <w:tc>
          <w:tcPr>
            <w:tcW w:w="1638" w:type="dxa"/>
            <w:vMerge/>
          </w:tcPr>
          <w:p w14:paraId="036D1BCC" w14:textId="77777777" w:rsidR="00F83304" w:rsidRPr="00CE6687" w:rsidRDefault="00F83304" w:rsidP="00EB6513">
            <w:pPr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634" w:type="dxa"/>
          </w:tcPr>
          <w:p w14:paraId="0BD0267F" w14:textId="77777777" w:rsidR="00F83304" w:rsidRPr="00CE6687" w:rsidRDefault="00F83304" w:rsidP="00EB6513">
            <w:pPr>
              <w:rPr>
                <w:rFonts w:ascii="Sassoon Primary" w:hAnsi="Sassoon Primary"/>
                <w:sz w:val="16"/>
                <w:szCs w:val="16"/>
              </w:rPr>
            </w:pPr>
            <w:r w:rsidRPr="00CE6687">
              <w:rPr>
                <w:rFonts w:ascii="Sassoon Primary" w:hAnsi="Sassoon Primary"/>
                <w:sz w:val="16"/>
                <w:szCs w:val="16"/>
              </w:rPr>
              <w:t>Consolidation</w:t>
            </w:r>
          </w:p>
        </w:tc>
        <w:tc>
          <w:tcPr>
            <w:tcW w:w="1134" w:type="dxa"/>
            <w:gridSpan w:val="2"/>
          </w:tcPr>
          <w:p w14:paraId="4B619141" w14:textId="77777777" w:rsidR="00F83304" w:rsidRPr="00CE6687" w:rsidRDefault="00F83304" w:rsidP="00EB6513">
            <w:pPr>
              <w:rPr>
                <w:rFonts w:ascii="Sassoon Primary" w:hAnsi="Sassoon Primary"/>
              </w:rPr>
            </w:pPr>
          </w:p>
        </w:tc>
        <w:tc>
          <w:tcPr>
            <w:tcW w:w="1275" w:type="dxa"/>
            <w:gridSpan w:val="2"/>
          </w:tcPr>
          <w:p w14:paraId="790E5083" w14:textId="77777777" w:rsidR="00F83304" w:rsidRPr="00CE6687" w:rsidRDefault="00F83304" w:rsidP="00EB6513">
            <w:pPr>
              <w:rPr>
                <w:rFonts w:ascii="Sassoon Primary" w:hAnsi="Sassoon Primary"/>
              </w:rPr>
            </w:pPr>
          </w:p>
        </w:tc>
        <w:tc>
          <w:tcPr>
            <w:tcW w:w="2190" w:type="dxa"/>
            <w:gridSpan w:val="2"/>
          </w:tcPr>
          <w:p w14:paraId="3533B2FE" w14:textId="77777777" w:rsidR="00F83304" w:rsidRPr="00CE6687" w:rsidRDefault="00057A8D" w:rsidP="00EB6513">
            <w:pPr>
              <w:rPr>
                <w:rFonts w:ascii="Sassoon Primary" w:hAnsi="Sassoon Primary"/>
              </w:rPr>
            </w:pPr>
            <w:r w:rsidRPr="00CE6687">
              <w:rPr>
                <w:rFonts w:ascii="Sassoon Primary" w:hAnsi="Sassoon Primary"/>
                <w:sz w:val="18"/>
              </w:rPr>
              <w:t>Non-fiction – Brazil (Library resources)</w:t>
            </w:r>
          </w:p>
        </w:tc>
      </w:tr>
      <w:tr w:rsidR="00F83304" w:rsidRPr="00CE6687" w14:paraId="04C7A7D0" w14:textId="77777777" w:rsidTr="00F83304">
        <w:tc>
          <w:tcPr>
            <w:tcW w:w="1134" w:type="dxa"/>
            <w:shd w:val="clear" w:color="auto" w:fill="4BACC6" w:themeFill="accent5"/>
          </w:tcPr>
          <w:p w14:paraId="478C8262" w14:textId="77777777" w:rsidR="00F83304" w:rsidRPr="00CE6687" w:rsidRDefault="00F83304" w:rsidP="0000197B">
            <w:pPr>
              <w:rPr>
                <w:rFonts w:ascii="Sassoon Primary" w:hAnsi="Sassoon Primary" w:cs="Arial"/>
                <w:noProof/>
                <w:sz w:val="18"/>
                <w:szCs w:val="18"/>
              </w:rPr>
            </w:pPr>
            <w:r w:rsidRPr="00CE6687">
              <w:rPr>
                <w:rFonts w:ascii="Sassoon Primary" w:hAnsi="Sassoon Primary" w:cs="Arial"/>
                <w:noProof/>
                <w:sz w:val="18"/>
                <w:szCs w:val="18"/>
              </w:rPr>
              <w:t xml:space="preserve">Summer </w:t>
            </w:r>
          </w:p>
        </w:tc>
        <w:tc>
          <w:tcPr>
            <w:tcW w:w="1413" w:type="dxa"/>
          </w:tcPr>
          <w:p w14:paraId="7472B9B2" w14:textId="77777777" w:rsidR="00F83304" w:rsidRPr="00CE6687" w:rsidRDefault="00F83304" w:rsidP="00EB6513">
            <w:pPr>
              <w:rPr>
                <w:rFonts w:ascii="Sassoon Primary" w:hAnsi="Sassoon Primary"/>
                <w:sz w:val="12"/>
                <w:szCs w:val="12"/>
              </w:rPr>
            </w:pPr>
          </w:p>
        </w:tc>
        <w:tc>
          <w:tcPr>
            <w:tcW w:w="9551" w:type="dxa"/>
            <w:gridSpan w:val="10"/>
          </w:tcPr>
          <w:p w14:paraId="704AE888" w14:textId="77777777" w:rsidR="00F83304" w:rsidRPr="00CE6687" w:rsidRDefault="00F83304" w:rsidP="00EB6513">
            <w:pPr>
              <w:rPr>
                <w:rFonts w:ascii="Sassoon Primary" w:hAnsi="Sassoon Primary"/>
                <w:sz w:val="12"/>
                <w:szCs w:val="12"/>
              </w:rPr>
            </w:pPr>
          </w:p>
        </w:tc>
      </w:tr>
    </w:tbl>
    <w:p w14:paraId="7A7D9A85" w14:textId="77777777" w:rsidR="00656B34" w:rsidRPr="00CE6687" w:rsidRDefault="00656B34" w:rsidP="00970EBC">
      <w:pPr>
        <w:rPr>
          <w:rFonts w:ascii="Sassoon Primary" w:hAnsi="Sassoon Primary"/>
          <w:sz w:val="14"/>
        </w:rPr>
      </w:pPr>
    </w:p>
    <w:sectPr w:rsidR="00656B34" w:rsidRPr="00CE6687" w:rsidSect="002D6AC6">
      <w:headerReference w:type="default" r:id="rId9"/>
      <w:pgSz w:w="11906" w:h="16838"/>
      <w:pgMar w:top="720" w:right="720" w:bottom="720" w:left="720" w:header="283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4114F4" w14:textId="77777777" w:rsidR="00801245" w:rsidRDefault="00801245" w:rsidP="00682DFA">
      <w:pPr>
        <w:spacing w:after="0" w:line="240" w:lineRule="auto"/>
      </w:pPr>
      <w:r>
        <w:separator/>
      </w:r>
    </w:p>
  </w:endnote>
  <w:endnote w:type="continuationSeparator" w:id="0">
    <w:p w14:paraId="1800D8EE" w14:textId="77777777" w:rsidR="00801245" w:rsidRDefault="00801245" w:rsidP="00682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702020202020204"/>
    <w:charset w:val="00"/>
    <w:family w:val="swiss"/>
    <w:pitch w:val="variable"/>
    <w:sig w:usb0="00000287" w:usb1="00000000" w:usb2="00000000" w:usb3="00000000" w:csb0="000000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1DCA1B" w14:textId="77777777" w:rsidR="00801245" w:rsidRDefault="00801245" w:rsidP="00682DFA">
      <w:pPr>
        <w:spacing w:after="0" w:line="240" w:lineRule="auto"/>
      </w:pPr>
      <w:r>
        <w:separator/>
      </w:r>
    </w:p>
  </w:footnote>
  <w:footnote w:type="continuationSeparator" w:id="0">
    <w:p w14:paraId="33C4E26D" w14:textId="77777777" w:rsidR="00801245" w:rsidRDefault="00801245" w:rsidP="00682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F2AFE3" w14:textId="3DFD66AE" w:rsidR="00B12B46" w:rsidRPr="00F269C5" w:rsidRDefault="00B12B46">
    <w:pPr>
      <w:pStyle w:val="Header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b/>
        <w:color w:val="5F497A" w:themeColor="accent4" w:themeShade="BF"/>
        <w:sz w:val="32"/>
        <w:szCs w:val="32"/>
      </w:rPr>
    </w:pPr>
    <w:r>
      <w:rPr>
        <w:rFonts w:asciiTheme="majorHAnsi" w:eastAsiaTheme="majorEastAsia" w:hAnsiTheme="majorHAnsi" w:cstheme="majorBidi"/>
        <w:b/>
        <w:color w:val="5F497A" w:themeColor="accent4" w:themeShade="BF"/>
        <w:sz w:val="32"/>
        <w:szCs w:val="32"/>
      </w:rPr>
      <w:t>Class 7: Yearly Overview 202</w:t>
    </w:r>
    <w:r w:rsidR="00AE786C">
      <w:rPr>
        <w:rFonts w:asciiTheme="majorHAnsi" w:eastAsiaTheme="majorEastAsia" w:hAnsiTheme="majorHAnsi" w:cstheme="majorBidi"/>
        <w:b/>
        <w:color w:val="5F497A" w:themeColor="accent4" w:themeShade="BF"/>
        <w:sz w:val="32"/>
        <w:szCs w:val="32"/>
      </w:rPr>
      <w:t>5</w:t>
    </w:r>
    <w:r>
      <w:rPr>
        <w:rFonts w:asciiTheme="majorHAnsi" w:eastAsiaTheme="majorEastAsia" w:hAnsiTheme="majorHAnsi" w:cstheme="majorBidi"/>
        <w:b/>
        <w:color w:val="5F497A" w:themeColor="accent4" w:themeShade="BF"/>
        <w:sz w:val="32"/>
        <w:szCs w:val="32"/>
      </w:rPr>
      <w:t>-202</w:t>
    </w:r>
    <w:r w:rsidR="00AE786C">
      <w:rPr>
        <w:rFonts w:asciiTheme="majorHAnsi" w:eastAsiaTheme="majorEastAsia" w:hAnsiTheme="majorHAnsi" w:cstheme="majorBidi"/>
        <w:b/>
        <w:color w:val="5F497A" w:themeColor="accent4" w:themeShade="BF"/>
        <w:sz w:val="32"/>
        <w:szCs w:val="32"/>
      </w:rPr>
      <w:t>6</w:t>
    </w:r>
  </w:p>
  <w:p w14:paraId="39525F8C" w14:textId="77777777" w:rsidR="00B12B46" w:rsidRDefault="00B12B4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DFA"/>
    <w:rsid w:val="00000DAE"/>
    <w:rsid w:val="000014F3"/>
    <w:rsid w:val="0000197B"/>
    <w:rsid w:val="00005402"/>
    <w:rsid w:val="00014452"/>
    <w:rsid w:val="00015769"/>
    <w:rsid w:val="000334A8"/>
    <w:rsid w:val="00033C30"/>
    <w:rsid w:val="000439A0"/>
    <w:rsid w:val="0005567F"/>
    <w:rsid w:val="00057A8D"/>
    <w:rsid w:val="0006590C"/>
    <w:rsid w:val="00074573"/>
    <w:rsid w:val="000746BF"/>
    <w:rsid w:val="000906C7"/>
    <w:rsid w:val="000A054E"/>
    <w:rsid w:val="000A6192"/>
    <w:rsid w:val="000B7AC4"/>
    <w:rsid w:val="000C1A68"/>
    <w:rsid w:val="000C493A"/>
    <w:rsid w:val="000C611B"/>
    <w:rsid w:val="000C75AA"/>
    <w:rsid w:val="000D2A46"/>
    <w:rsid w:val="000D2C9F"/>
    <w:rsid w:val="000D2FB5"/>
    <w:rsid w:val="000D7822"/>
    <w:rsid w:val="000E0C44"/>
    <w:rsid w:val="000E235E"/>
    <w:rsid w:val="000E2CB7"/>
    <w:rsid w:val="000F0120"/>
    <w:rsid w:val="000F6518"/>
    <w:rsid w:val="00101344"/>
    <w:rsid w:val="0010392D"/>
    <w:rsid w:val="0010691D"/>
    <w:rsid w:val="00141C33"/>
    <w:rsid w:val="001430A5"/>
    <w:rsid w:val="00144702"/>
    <w:rsid w:val="00163C53"/>
    <w:rsid w:val="00190A08"/>
    <w:rsid w:val="00190EAF"/>
    <w:rsid w:val="00195985"/>
    <w:rsid w:val="001A186F"/>
    <w:rsid w:val="001A4571"/>
    <w:rsid w:val="001D3AD0"/>
    <w:rsid w:val="001E3018"/>
    <w:rsid w:val="001E79E4"/>
    <w:rsid w:val="001F0C68"/>
    <w:rsid w:val="001F2282"/>
    <w:rsid w:val="002051D5"/>
    <w:rsid w:val="0021582A"/>
    <w:rsid w:val="00242894"/>
    <w:rsid w:val="00250C62"/>
    <w:rsid w:val="00255DD0"/>
    <w:rsid w:val="00261C06"/>
    <w:rsid w:val="00266BA3"/>
    <w:rsid w:val="00270295"/>
    <w:rsid w:val="00277DD0"/>
    <w:rsid w:val="00280BD4"/>
    <w:rsid w:val="00284B23"/>
    <w:rsid w:val="00287004"/>
    <w:rsid w:val="00293BA7"/>
    <w:rsid w:val="002A5BC5"/>
    <w:rsid w:val="002C263D"/>
    <w:rsid w:val="002C3754"/>
    <w:rsid w:val="002D67BF"/>
    <w:rsid w:val="002D6AC6"/>
    <w:rsid w:val="002E459C"/>
    <w:rsid w:val="002E5703"/>
    <w:rsid w:val="003010C3"/>
    <w:rsid w:val="00310F24"/>
    <w:rsid w:val="003154DC"/>
    <w:rsid w:val="0032028B"/>
    <w:rsid w:val="00322402"/>
    <w:rsid w:val="00324444"/>
    <w:rsid w:val="00325059"/>
    <w:rsid w:val="00327D59"/>
    <w:rsid w:val="003412F0"/>
    <w:rsid w:val="00350C84"/>
    <w:rsid w:val="00353578"/>
    <w:rsid w:val="00353A88"/>
    <w:rsid w:val="00361C78"/>
    <w:rsid w:val="00371188"/>
    <w:rsid w:val="003734A9"/>
    <w:rsid w:val="0038774A"/>
    <w:rsid w:val="003948F0"/>
    <w:rsid w:val="003A1708"/>
    <w:rsid w:val="003B076C"/>
    <w:rsid w:val="003B24F6"/>
    <w:rsid w:val="003B63BC"/>
    <w:rsid w:val="003C67F7"/>
    <w:rsid w:val="003D04BB"/>
    <w:rsid w:val="003D21AC"/>
    <w:rsid w:val="003D2622"/>
    <w:rsid w:val="003D3BE9"/>
    <w:rsid w:val="003D7F68"/>
    <w:rsid w:val="003E6DEF"/>
    <w:rsid w:val="003F0D39"/>
    <w:rsid w:val="00404EC8"/>
    <w:rsid w:val="00405392"/>
    <w:rsid w:val="00411507"/>
    <w:rsid w:val="0041399C"/>
    <w:rsid w:val="00416A1E"/>
    <w:rsid w:val="004215F6"/>
    <w:rsid w:val="004324D1"/>
    <w:rsid w:val="004340FC"/>
    <w:rsid w:val="00444A18"/>
    <w:rsid w:val="00451AFA"/>
    <w:rsid w:val="004607DB"/>
    <w:rsid w:val="00460B62"/>
    <w:rsid w:val="0047314E"/>
    <w:rsid w:val="00474FD6"/>
    <w:rsid w:val="0047747B"/>
    <w:rsid w:val="00480183"/>
    <w:rsid w:val="00497C08"/>
    <w:rsid w:val="004A280C"/>
    <w:rsid w:val="004A5FAF"/>
    <w:rsid w:val="004B4BC8"/>
    <w:rsid w:val="004B5159"/>
    <w:rsid w:val="004B62D7"/>
    <w:rsid w:val="004C106D"/>
    <w:rsid w:val="004C4CC3"/>
    <w:rsid w:val="004C5923"/>
    <w:rsid w:val="004D0BBD"/>
    <w:rsid w:val="004E008C"/>
    <w:rsid w:val="004E395A"/>
    <w:rsid w:val="004E524B"/>
    <w:rsid w:val="004E7F78"/>
    <w:rsid w:val="005134EE"/>
    <w:rsid w:val="00522B22"/>
    <w:rsid w:val="00534077"/>
    <w:rsid w:val="00571919"/>
    <w:rsid w:val="005719A2"/>
    <w:rsid w:val="00583F7B"/>
    <w:rsid w:val="005A02DE"/>
    <w:rsid w:val="005A098B"/>
    <w:rsid w:val="005B4A51"/>
    <w:rsid w:val="005C2450"/>
    <w:rsid w:val="005D683F"/>
    <w:rsid w:val="005E11A0"/>
    <w:rsid w:val="005E5880"/>
    <w:rsid w:val="006069E0"/>
    <w:rsid w:val="00613D63"/>
    <w:rsid w:val="00656B34"/>
    <w:rsid w:val="00665CA5"/>
    <w:rsid w:val="00682DFA"/>
    <w:rsid w:val="006A5A0E"/>
    <w:rsid w:val="006B460A"/>
    <w:rsid w:val="006B786A"/>
    <w:rsid w:val="006C1846"/>
    <w:rsid w:val="006D2B51"/>
    <w:rsid w:val="006D770F"/>
    <w:rsid w:val="006E7673"/>
    <w:rsid w:val="006F4810"/>
    <w:rsid w:val="007063C4"/>
    <w:rsid w:val="00733C96"/>
    <w:rsid w:val="00734614"/>
    <w:rsid w:val="00743559"/>
    <w:rsid w:val="00763D2C"/>
    <w:rsid w:val="00771740"/>
    <w:rsid w:val="00771E7B"/>
    <w:rsid w:val="00781E63"/>
    <w:rsid w:val="007822E6"/>
    <w:rsid w:val="00783E82"/>
    <w:rsid w:val="00791537"/>
    <w:rsid w:val="007926E6"/>
    <w:rsid w:val="007A06E9"/>
    <w:rsid w:val="007A2EAA"/>
    <w:rsid w:val="007B1184"/>
    <w:rsid w:val="007B180B"/>
    <w:rsid w:val="007B4B20"/>
    <w:rsid w:val="007B4FB8"/>
    <w:rsid w:val="007E2126"/>
    <w:rsid w:val="007E6F20"/>
    <w:rsid w:val="007F018B"/>
    <w:rsid w:val="007F1DDF"/>
    <w:rsid w:val="007F336E"/>
    <w:rsid w:val="007F401F"/>
    <w:rsid w:val="00801245"/>
    <w:rsid w:val="008013ED"/>
    <w:rsid w:val="00814590"/>
    <w:rsid w:val="008166CF"/>
    <w:rsid w:val="00833E51"/>
    <w:rsid w:val="00851E6C"/>
    <w:rsid w:val="00852C71"/>
    <w:rsid w:val="008556B8"/>
    <w:rsid w:val="00860837"/>
    <w:rsid w:val="00862B47"/>
    <w:rsid w:val="008739E0"/>
    <w:rsid w:val="008758F7"/>
    <w:rsid w:val="00891649"/>
    <w:rsid w:val="008963E1"/>
    <w:rsid w:val="008A6B12"/>
    <w:rsid w:val="008B214F"/>
    <w:rsid w:val="008C193B"/>
    <w:rsid w:val="008C32C4"/>
    <w:rsid w:val="008C6978"/>
    <w:rsid w:val="008D16B1"/>
    <w:rsid w:val="008D2CCE"/>
    <w:rsid w:val="008D2D18"/>
    <w:rsid w:val="008D5DFC"/>
    <w:rsid w:val="008E7C19"/>
    <w:rsid w:val="008F4FD8"/>
    <w:rsid w:val="008F6D8D"/>
    <w:rsid w:val="009026A1"/>
    <w:rsid w:val="00914103"/>
    <w:rsid w:val="009228F3"/>
    <w:rsid w:val="00923333"/>
    <w:rsid w:val="00936D32"/>
    <w:rsid w:val="00951334"/>
    <w:rsid w:val="0095547B"/>
    <w:rsid w:val="0095598A"/>
    <w:rsid w:val="00960672"/>
    <w:rsid w:val="009664CB"/>
    <w:rsid w:val="00970006"/>
    <w:rsid w:val="00970EBC"/>
    <w:rsid w:val="0098313A"/>
    <w:rsid w:val="009849D1"/>
    <w:rsid w:val="00987006"/>
    <w:rsid w:val="00992399"/>
    <w:rsid w:val="0099272D"/>
    <w:rsid w:val="00996129"/>
    <w:rsid w:val="009A052F"/>
    <w:rsid w:val="009A201C"/>
    <w:rsid w:val="009B07A8"/>
    <w:rsid w:val="009B14CD"/>
    <w:rsid w:val="009B35C6"/>
    <w:rsid w:val="009B5AC5"/>
    <w:rsid w:val="009D0DE4"/>
    <w:rsid w:val="009D5C60"/>
    <w:rsid w:val="009E050A"/>
    <w:rsid w:val="009E0A4C"/>
    <w:rsid w:val="009E19BC"/>
    <w:rsid w:val="009F4E0A"/>
    <w:rsid w:val="009F7DBD"/>
    <w:rsid w:val="00A0061E"/>
    <w:rsid w:val="00A17543"/>
    <w:rsid w:val="00A27F3E"/>
    <w:rsid w:val="00A35809"/>
    <w:rsid w:val="00A44490"/>
    <w:rsid w:val="00A46413"/>
    <w:rsid w:val="00A4797A"/>
    <w:rsid w:val="00A5028A"/>
    <w:rsid w:val="00A564D4"/>
    <w:rsid w:val="00A56B80"/>
    <w:rsid w:val="00A76ADB"/>
    <w:rsid w:val="00A86618"/>
    <w:rsid w:val="00A90CD1"/>
    <w:rsid w:val="00AB3178"/>
    <w:rsid w:val="00AD34A6"/>
    <w:rsid w:val="00AD4D0E"/>
    <w:rsid w:val="00AE5821"/>
    <w:rsid w:val="00AE786C"/>
    <w:rsid w:val="00B12B46"/>
    <w:rsid w:val="00B2161C"/>
    <w:rsid w:val="00B25AC4"/>
    <w:rsid w:val="00B35950"/>
    <w:rsid w:val="00B43ECE"/>
    <w:rsid w:val="00B44599"/>
    <w:rsid w:val="00B675FB"/>
    <w:rsid w:val="00B72CFB"/>
    <w:rsid w:val="00B75BE8"/>
    <w:rsid w:val="00B77008"/>
    <w:rsid w:val="00B81432"/>
    <w:rsid w:val="00B81ABE"/>
    <w:rsid w:val="00B83684"/>
    <w:rsid w:val="00B83BBF"/>
    <w:rsid w:val="00BA720F"/>
    <w:rsid w:val="00BB3215"/>
    <w:rsid w:val="00BB559B"/>
    <w:rsid w:val="00BC448C"/>
    <w:rsid w:val="00BC6FA9"/>
    <w:rsid w:val="00BD3559"/>
    <w:rsid w:val="00BE4BCB"/>
    <w:rsid w:val="00BF4112"/>
    <w:rsid w:val="00BF585D"/>
    <w:rsid w:val="00C05A97"/>
    <w:rsid w:val="00C07687"/>
    <w:rsid w:val="00C07A6B"/>
    <w:rsid w:val="00C11841"/>
    <w:rsid w:val="00C20C28"/>
    <w:rsid w:val="00C25463"/>
    <w:rsid w:val="00C27D2E"/>
    <w:rsid w:val="00C31A4C"/>
    <w:rsid w:val="00C35818"/>
    <w:rsid w:val="00C36716"/>
    <w:rsid w:val="00C44493"/>
    <w:rsid w:val="00C47580"/>
    <w:rsid w:val="00C55D37"/>
    <w:rsid w:val="00C748DD"/>
    <w:rsid w:val="00C76ADB"/>
    <w:rsid w:val="00C7780E"/>
    <w:rsid w:val="00C84D0B"/>
    <w:rsid w:val="00C85198"/>
    <w:rsid w:val="00C93214"/>
    <w:rsid w:val="00CA7F1C"/>
    <w:rsid w:val="00CB28D5"/>
    <w:rsid w:val="00CD6FD8"/>
    <w:rsid w:val="00CE52A1"/>
    <w:rsid w:val="00CE6687"/>
    <w:rsid w:val="00CF07FF"/>
    <w:rsid w:val="00CF19BC"/>
    <w:rsid w:val="00CF318F"/>
    <w:rsid w:val="00CF7FC4"/>
    <w:rsid w:val="00D179DC"/>
    <w:rsid w:val="00D241BE"/>
    <w:rsid w:val="00D54480"/>
    <w:rsid w:val="00D54FC7"/>
    <w:rsid w:val="00D603A5"/>
    <w:rsid w:val="00D64336"/>
    <w:rsid w:val="00D873C9"/>
    <w:rsid w:val="00D959D7"/>
    <w:rsid w:val="00DA033C"/>
    <w:rsid w:val="00DA497E"/>
    <w:rsid w:val="00DC3FDD"/>
    <w:rsid w:val="00DC5CDC"/>
    <w:rsid w:val="00DD41A7"/>
    <w:rsid w:val="00DD43AF"/>
    <w:rsid w:val="00DE05B3"/>
    <w:rsid w:val="00DE4122"/>
    <w:rsid w:val="00DE6BC6"/>
    <w:rsid w:val="00E10346"/>
    <w:rsid w:val="00E113E5"/>
    <w:rsid w:val="00E13FBB"/>
    <w:rsid w:val="00E204CC"/>
    <w:rsid w:val="00E22DE5"/>
    <w:rsid w:val="00E30E19"/>
    <w:rsid w:val="00E31B37"/>
    <w:rsid w:val="00E37C76"/>
    <w:rsid w:val="00E420E3"/>
    <w:rsid w:val="00E916DF"/>
    <w:rsid w:val="00EB6513"/>
    <w:rsid w:val="00EC01A1"/>
    <w:rsid w:val="00ED2B6B"/>
    <w:rsid w:val="00EE6BBA"/>
    <w:rsid w:val="00EF4B28"/>
    <w:rsid w:val="00EF5A52"/>
    <w:rsid w:val="00EF727D"/>
    <w:rsid w:val="00F07D4D"/>
    <w:rsid w:val="00F1116F"/>
    <w:rsid w:val="00F269C5"/>
    <w:rsid w:val="00F37A71"/>
    <w:rsid w:val="00F44E42"/>
    <w:rsid w:val="00F6215A"/>
    <w:rsid w:val="00F73AB5"/>
    <w:rsid w:val="00F83304"/>
    <w:rsid w:val="00F84D63"/>
    <w:rsid w:val="00F86F7B"/>
    <w:rsid w:val="00F93644"/>
    <w:rsid w:val="00FA2484"/>
    <w:rsid w:val="00FB2113"/>
    <w:rsid w:val="00FB4201"/>
    <w:rsid w:val="00FD4FE3"/>
    <w:rsid w:val="00FD7E5E"/>
    <w:rsid w:val="00FE2D07"/>
    <w:rsid w:val="00FF0E59"/>
    <w:rsid w:val="00FF32D1"/>
    <w:rsid w:val="00FF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611CEEE"/>
  <w15:docId w15:val="{CD9D58FE-A0F1-4133-9BFC-A34B7249C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41C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D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2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DFA"/>
  </w:style>
  <w:style w:type="paragraph" w:styleId="Footer">
    <w:name w:val="footer"/>
    <w:basedOn w:val="Normal"/>
    <w:link w:val="FooterChar"/>
    <w:uiPriority w:val="99"/>
    <w:unhideWhenUsed/>
    <w:rsid w:val="00682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DFA"/>
  </w:style>
  <w:style w:type="paragraph" w:styleId="BalloonText">
    <w:name w:val="Balloon Text"/>
    <w:basedOn w:val="Normal"/>
    <w:link w:val="BalloonTextChar"/>
    <w:uiPriority w:val="99"/>
    <w:semiHidden/>
    <w:unhideWhenUsed/>
    <w:rsid w:val="00682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DF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8519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85198"/>
    <w:rPr>
      <w:color w:val="800080" w:themeColor="followedHyperlink"/>
      <w:u w:val="single"/>
    </w:rPr>
  </w:style>
  <w:style w:type="paragraph" w:customStyle="1" w:styleId="Default">
    <w:name w:val="Default"/>
    <w:rsid w:val="00451AF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NoSpacing">
    <w:name w:val="No Spacing"/>
    <w:uiPriority w:val="1"/>
    <w:qFormat/>
    <w:rsid w:val="003A1708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141C33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69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4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43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6115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0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9145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76885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2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3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67715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92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74710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9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714824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le3-h1yxc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Wle3-h1yxc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Wle3-h1yxc0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642F31C1</Template>
  <TotalTime>0</TotalTime>
  <Pages>3</Pages>
  <Words>667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 5 Amethyst: Yearly Overview 2017 - 2018</vt:lpstr>
    </vt:vector>
  </TitlesOfParts>
  <Company>RM plc</Company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5 Amethyst: Yearly Overview 2017 - 2018</dc:title>
  <dc:creator>Izaak Garb</dc:creator>
  <cp:lastModifiedBy>Izaak Garb</cp:lastModifiedBy>
  <cp:revision>2</cp:revision>
  <dcterms:created xsi:type="dcterms:W3CDTF">2026-03-03T16:16:00Z</dcterms:created>
  <dcterms:modified xsi:type="dcterms:W3CDTF">2026-03-03T16:16:00Z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0968c7961d42ae348fa5756b2078eb2c8891cfe775908b892c2f8119654dc57b</vt:lpwstr>
  </property>
</Properties>
</file>