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572" w:tblpY="1106"/>
        <w:tblW w:w="16018" w:type="dxa"/>
        <w:tblLayout w:type="fixed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69"/>
        <w:gridCol w:w="2670"/>
        <w:gridCol w:w="2670"/>
      </w:tblGrid>
      <w:tr w:rsidR="006271B3" w:rsidTr="006271B3"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2</w:t>
            </w:r>
          </w:p>
        </w:tc>
      </w:tr>
      <w:tr w:rsidR="006271B3" w:rsidTr="006271B3">
        <w:trPr>
          <w:cantSplit/>
          <w:trHeight w:val="261"/>
        </w:trPr>
        <w:tc>
          <w:tcPr>
            <w:tcW w:w="2669" w:type="dxa"/>
          </w:tcPr>
          <w:p w:rsidR="005756B6" w:rsidRPr="00EB036D" w:rsidRDefault="008876D2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  <w:r w:rsidR="005756B6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5756B6" w:rsidRPr="00EB036D" w:rsidRDefault="005756B6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5756B6" w:rsidRDefault="005756B6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B036D" w:rsidRDefault="005756B6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Instructions</w:t>
            </w:r>
          </w:p>
          <w:p w:rsidR="005756B6" w:rsidRPr="00EB036D" w:rsidRDefault="005756B6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</w:t>
            </w:r>
          </w:p>
        </w:tc>
        <w:tc>
          <w:tcPr>
            <w:tcW w:w="2670" w:type="dxa"/>
          </w:tcPr>
          <w:p w:rsidR="00345904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Book fortnight</w:t>
            </w:r>
            <w:r w:rsidR="00D41F99">
              <w:rPr>
                <w:rFonts w:ascii="Arial" w:hAnsi="Arial" w:cs="Arial"/>
                <w:sz w:val="22"/>
                <w:szCs w:val="22"/>
              </w:rPr>
              <w:t xml:space="preserve">- </w:t>
            </w:r>
          </w:p>
          <w:p w:rsidR="0093786C" w:rsidRDefault="0093786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69" w:type="dxa"/>
          </w:tcPr>
          <w:p w:rsidR="006271B3" w:rsidRDefault="00345904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Retell </w:t>
            </w:r>
          </w:p>
          <w:p w:rsidR="00345904" w:rsidRDefault="00345904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Recount</w:t>
            </w:r>
            <w:r w:rsidR="0093786C">
              <w:rPr>
                <w:rFonts w:ascii="Arial" w:hAnsi="Arial" w:cs="Arial"/>
                <w:sz w:val="22"/>
                <w:szCs w:val="22"/>
              </w:rPr>
              <w:t xml:space="preserve"> / letter</w:t>
            </w:r>
          </w:p>
          <w:p w:rsidR="0093786C" w:rsidRPr="00EB036D" w:rsidRDefault="0093786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9C0B3C" w:rsidRDefault="000D4FC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</w:t>
            </w:r>
          </w:p>
          <w:p w:rsidR="000D4FC9" w:rsidRDefault="000D4FC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Recount</w:t>
            </w:r>
          </w:p>
          <w:p w:rsidR="000D4FC9" w:rsidRPr="00EB036D" w:rsidRDefault="000D4FC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inform- Instructions</w:t>
            </w:r>
          </w:p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DD1C01" w:rsidRDefault="00DD1C01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Description</w:t>
            </w:r>
          </w:p>
          <w:p w:rsidR="00EB036D" w:rsidRDefault="0093786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</w:t>
            </w:r>
          </w:p>
          <w:p w:rsidR="0093786C" w:rsidRPr="00EB036D" w:rsidRDefault="0093786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inform - letter</w:t>
            </w:r>
          </w:p>
        </w:tc>
      </w:tr>
      <w:tr w:rsidR="006271B3" w:rsidTr="006271B3">
        <w:trPr>
          <w:cantSplit/>
          <w:trHeight w:val="158"/>
        </w:trPr>
        <w:tc>
          <w:tcPr>
            <w:tcW w:w="2669" w:type="dxa"/>
          </w:tcPr>
          <w:p w:rsidR="007276B3" w:rsidRPr="007276B3" w:rsidRDefault="007276B3" w:rsidP="006271B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7276B3" w:rsidRPr="007276B3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  <w:r w:rsidR="007276B3" w:rsidRPr="007276B3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="00CD536B">
              <w:rPr>
                <w:rFonts w:ascii="Arial" w:hAnsi="Arial" w:cs="Arial"/>
                <w:sz w:val="22"/>
                <w:szCs w:val="22"/>
              </w:rPr>
              <w:t xml:space="preserve">Jip and </w:t>
            </w:r>
            <w:proofErr w:type="spellStart"/>
            <w:r w:rsidR="00CD536B">
              <w:rPr>
                <w:rFonts w:ascii="Arial" w:hAnsi="Arial" w:cs="Arial"/>
                <w:sz w:val="22"/>
                <w:szCs w:val="22"/>
              </w:rPr>
              <w:t>Janneke</w:t>
            </w:r>
            <w:proofErr w:type="spellEnd"/>
            <w:r w:rsidR="00CD536B">
              <w:rPr>
                <w:rFonts w:ascii="Arial" w:hAnsi="Arial" w:cs="Arial"/>
                <w:sz w:val="22"/>
                <w:szCs w:val="22"/>
              </w:rPr>
              <w:t xml:space="preserve"> Two kids from Holland</w:t>
            </w:r>
          </w:p>
          <w:p w:rsidR="008472AD" w:rsidRPr="007276B3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Stimulus</w:t>
            </w:r>
            <w:r w:rsidRPr="007276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76B3" w:rsidRPr="007276B3">
              <w:rPr>
                <w:rFonts w:ascii="Arial" w:hAnsi="Arial" w:cs="Arial"/>
                <w:sz w:val="22"/>
                <w:szCs w:val="22"/>
              </w:rPr>
              <w:t>–</w:t>
            </w:r>
            <w:r w:rsidRPr="007276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76B3" w:rsidRPr="007276B3">
              <w:rPr>
                <w:rFonts w:ascii="Arial" w:hAnsi="Arial" w:cs="Arial"/>
                <w:sz w:val="22"/>
                <w:szCs w:val="22"/>
              </w:rPr>
              <w:t xml:space="preserve">painting </w:t>
            </w: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276B3" w:rsidRDefault="007276B3" w:rsidP="007276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="00CD536B">
              <w:rPr>
                <w:rFonts w:ascii="Arial" w:hAnsi="Arial" w:cs="Arial"/>
                <w:sz w:val="22"/>
                <w:szCs w:val="22"/>
              </w:rPr>
              <w:t>use adjectives to describe the painting and nouns to name objects. Write simple</w:t>
            </w:r>
            <w:bookmarkStart w:id="0" w:name="_GoBack"/>
            <w:bookmarkEnd w:id="0"/>
            <w:r w:rsidR="00CD536B">
              <w:rPr>
                <w:rFonts w:ascii="Arial" w:hAnsi="Arial" w:cs="Arial"/>
                <w:sz w:val="22"/>
                <w:szCs w:val="22"/>
              </w:rPr>
              <w:t xml:space="preserve"> sentences. </w:t>
            </w: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276B3" w:rsidRPr="007276B3" w:rsidRDefault="007276B3" w:rsidP="006271B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7276B3" w:rsidRPr="007276B3" w:rsidRDefault="007276B3" w:rsidP="007276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sz w:val="22"/>
                <w:szCs w:val="22"/>
              </w:rPr>
              <w:t>Mixed (</w:t>
            </w:r>
            <w:proofErr w:type="spellStart"/>
            <w:r w:rsidRPr="007276B3">
              <w:rPr>
                <w:rFonts w:ascii="Arial" w:hAnsi="Arial" w:cs="Arial"/>
                <w:sz w:val="22"/>
                <w:szCs w:val="22"/>
              </w:rPr>
              <w:t>Aree</w:t>
            </w:r>
            <w:proofErr w:type="spellEnd"/>
            <w:r w:rsidRPr="007276B3">
              <w:rPr>
                <w:rFonts w:ascii="Arial" w:hAnsi="Arial" w:cs="Arial"/>
                <w:sz w:val="22"/>
                <w:szCs w:val="22"/>
              </w:rPr>
              <w:t xml:space="preserve"> Chung)</w:t>
            </w:r>
          </w:p>
          <w:p w:rsidR="007276B3" w:rsidRP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276B3" w:rsidRPr="00957C51" w:rsidRDefault="007276B3" w:rsidP="007276B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4"/>
              </w:rPr>
            </w:pPr>
            <w:r w:rsidRPr="007276B3">
              <w:rPr>
                <w:rFonts w:ascii="Arial" w:hAnsi="Arial" w:cs="Arial"/>
                <w:b/>
              </w:rPr>
              <w:t>Stimulus</w:t>
            </w:r>
            <w:r w:rsidRPr="007276B3">
              <w:rPr>
                <w:rFonts w:ascii="Arial" w:hAnsi="Arial" w:cs="Arial"/>
              </w:rPr>
              <w:t xml:space="preserve"> – the story ‘Mixed’ – </w:t>
            </w:r>
            <w:proofErr w:type="spellStart"/>
            <w:r w:rsidRPr="007276B3">
              <w:rPr>
                <w:rFonts w:ascii="Arial" w:hAnsi="Arial" w:cs="Arial"/>
              </w:rPr>
              <w:t>Aree</w:t>
            </w:r>
            <w:proofErr w:type="spellEnd"/>
            <w:r w:rsidRPr="007276B3">
              <w:rPr>
                <w:rFonts w:ascii="Arial" w:hAnsi="Arial" w:cs="Arial"/>
              </w:rPr>
              <w:t xml:space="preserve"> Chung and ‘How do you feel?’ – Patrick George.</w:t>
            </w:r>
            <w:r>
              <w:rPr>
                <w:rFonts w:ascii="Arial" w:hAnsi="Arial" w:cs="Arial"/>
              </w:rPr>
              <w:t xml:space="preserve"> </w:t>
            </w: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276B3" w:rsidRDefault="007276B3" w:rsidP="007276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Write a character description</w:t>
            </w:r>
          </w:p>
          <w:p w:rsidR="007276B3" w:rsidRDefault="007276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poem about feelings</w:t>
            </w: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5756B6" w:rsidRDefault="005756B6" w:rsidP="005756B6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5756B6" w:rsidRDefault="005756B6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56B6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Pr="005756B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="00D41F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6528">
              <w:rPr>
                <w:rFonts w:ascii="Arial" w:hAnsi="Arial" w:cs="Arial"/>
                <w:sz w:val="22"/>
                <w:szCs w:val="22"/>
              </w:rPr>
              <w:t>– writing sentences</w:t>
            </w:r>
          </w:p>
          <w:p w:rsidR="00846528" w:rsidRPr="005756B6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5756B6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Gingerbread man</w:t>
            </w:r>
          </w:p>
          <w:p w:rsidR="00D41F99" w:rsidRDefault="00D41F99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6528" w:rsidRPr="007276B3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1F99">
              <w:rPr>
                <w:rFonts w:ascii="Arial" w:hAnsi="Arial" w:cs="Arial"/>
                <w:sz w:val="22"/>
                <w:szCs w:val="22"/>
              </w:rPr>
              <w:t>model texts – How to capture the big bad wolf</w:t>
            </w:r>
          </w:p>
          <w:p w:rsidR="005756B6" w:rsidRDefault="005756B6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5756B6" w:rsidRDefault="005756B6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5756B6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Writing sentences </w:t>
            </w:r>
          </w:p>
          <w:p w:rsidR="00846528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6528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Instructions – how to catch a gingerbread man</w:t>
            </w:r>
          </w:p>
          <w:p w:rsidR="00846528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6528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Retelling of the story.</w:t>
            </w:r>
          </w:p>
          <w:p w:rsidR="00846528" w:rsidRDefault="00846528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5756B6" w:rsidRDefault="005756B6" w:rsidP="005756B6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EB036D" w:rsidRDefault="00653B7C" w:rsidP="007276B3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D41F99" w:rsidRDefault="00D41F99" w:rsidP="00D374E2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D41F99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D41F99" w:rsidRDefault="00D41F99" w:rsidP="00D41F9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sz w:val="22"/>
                <w:szCs w:val="22"/>
              </w:rPr>
              <w:t xml:space="preserve">book fortnight – </w:t>
            </w:r>
            <w:r w:rsidR="00345904">
              <w:rPr>
                <w:rFonts w:ascii="Arial" w:hAnsi="Arial" w:cs="Arial"/>
                <w:sz w:val="22"/>
                <w:szCs w:val="22"/>
              </w:rPr>
              <w:t>Wild</w:t>
            </w:r>
          </w:p>
          <w:p w:rsidR="00D41F99" w:rsidRPr="007276B3" w:rsidRDefault="00D41F99" w:rsidP="00D41F9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Stimulus</w:t>
            </w:r>
            <w:r w:rsidRPr="007276B3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</w:rPr>
              <w:t>Talk for writing model – teacher created own using the story.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 the story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Pr="007276B3" w:rsidRDefault="00345904" w:rsidP="00345904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345904" w:rsidRPr="007276B3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Three Little Pig’s</w:t>
            </w:r>
          </w:p>
          <w:p w:rsidR="00345904" w:rsidRPr="007276B3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Pr="00957C51" w:rsidRDefault="00345904" w:rsidP="0034590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4"/>
              </w:rPr>
            </w:pPr>
            <w:r w:rsidRPr="007276B3">
              <w:rPr>
                <w:rFonts w:ascii="Arial" w:hAnsi="Arial" w:cs="Arial"/>
                <w:b/>
              </w:rPr>
              <w:t>Stimulus</w:t>
            </w:r>
            <w:r w:rsidRPr="007276B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Oral retell poster using talk for writing 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Retell 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Innovate retell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D41F99" w:rsidRDefault="00D41F99" w:rsidP="00E37A49">
            <w:pPr>
              <w:rPr>
                <w:rFonts w:ascii="Arial" w:hAnsi="Arial" w:cs="Arial"/>
              </w:rPr>
            </w:pPr>
          </w:p>
          <w:p w:rsidR="00D41F99" w:rsidRDefault="00D41F99" w:rsidP="00E37A49">
            <w:pPr>
              <w:rPr>
                <w:rFonts w:ascii="Arial" w:hAnsi="Arial" w:cs="Arial"/>
              </w:rPr>
            </w:pPr>
          </w:p>
          <w:p w:rsidR="00D41F99" w:rsidRDefault="00D41F99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D41F9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D374E2" w:rsidRPr="00EB036D" w:rsidRDefault="00D374E2" w:rsidP="008876D2">
            <w:pPr>
              <w:rPr>
                <w:rFonts w:ascii="Arial" w:hAnsi="Arial" w:cs="Arial"/>
              </w:rPr>
            </w:pPr>
          </w:p>
        </w:tc>
        <w:tc>
          <w:tcPr>
            <w:tcW w:w="2669" w:type="dxa"/>
          </w:tcPr>
          <w:p w:rsidR="00D374E2" w:rsidRPr="00345904" w:rsidRDefault="00345904" w:rsidP="00D374E2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345904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345904" w:rsidP="00D374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The Great Explorer (Chris Judge)</w:t>
            </w:r>
          </w:p>
          <w:p w:rsidR="008876D2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345904" w:rsidRDefault="00345904" w:rsidP="00D374E2">
            <w:pPr>
              <w:rPr>
                <w:rFonts w:ascii="Arial" w:hAnsi="Arial" w:cs="Arial"/>
                <w:color w:val="000000"/>
              </w:rPr>
            </w:pPr>
            <w:r w:rsidRPr="007276B3">
              <w:rPr>
                <w:rFonts w:ascii="Arial" w:hAnsi="Arial" w:cs="Arial"/>
                <w:b/>
              </w:rPr>
              <w:t>Stimulus</w:t>
            </w:r>
            <w:r w:rsidRPr="007276B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Talk for writing model</w:t>
            </w:r>
          </w:p>
          <w:p w:rsidR="00345904" w:rsidRDefault="00345904" w:rsidP="00D374E2">
            <w:pPr>
              <w:rPr>
                <w:rFonts w:ascii="Arial" w:hAnsi="Arial" w:cs="Arial"/>
                <w:color w:val="000000"/>
              </w:rPr>
            </w:pP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 the story</w:t>
            </w:r>
          </w:p>
          <w:p w:rsidR="00345904" w:rsidRDefault="00345904" w:rsidP="0034590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a letter from Tom to his dad (Recount).</w:t>
            </w:r>
          </w:p>
          <w:p w:rsidR="00345904" w:rsidRDefault="00345904" w:rsidP="00D374E2">
            <w:pPr>
              <w:rPr>
                <w:rFonts w:ascii="Arial" w:hAnsi="Arial" w:cs="Arial"/>
                <w:color w:val="000000"/>
              </w:rPr>
            </w:pPr>
          </w:p>
          <w:p w:rsidR="00345904" w:rsidRPr="00EB036D" w:rsidRDefault="00345904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</w:rPr>
            </w:pPr>
          </w:p>
          <w:p w:rsidR="00E37A49" w:rsidRPr="00EB036D" w:rsidRDefault="00E37A4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6271B3" w:rsidRPr="00EB036D" w:rsidRDefault="006271B3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455836" w:rsidRDefault="00455836" w:rsidP="00D374E2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455836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7123AA" w:rsidRPr="00EB036D" w:rsidRDefault="007123AA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41F99" w:rsidRDefault="00D41F99" w:rsidP="00D41F9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Tiger Who Came to Tea</w:t>
            </w:r>
          </w:p>
          <w:p w:rsidR="00455836" w:rsidRDefault="00455836" w:rsidP="00D41F9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41F99" w:rsidRPr="007276B3" w:rsidRDefault="00455836" w:rsidP="00D41F9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>Stimulus</w:t>
            </w:r>
            <w:r w:rsidRPr="007276B3">
              <w:rPr>
                <w:rFonts w:ascii="Arial" w:hAnsi="Arial" w:cs="Arial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1F99"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 w:rsidR="00D41F99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="00D41F99">
              <w:rPr>
                <w:rFonts w:ascii="Arial" w:hAnsi="Arial" w:cs="Arial"/>
                <w:sz w:val="22"/>
                <w:szCs w:val="22"/>
              </w:rPr>
              <w:t xml:space="preserve"> model tex</w:t>
            </w:r>
            <w:r w:rsidR="000D4FC9">
              <w:rPr>
                <w:rFonts w:ascii="Arial" w:hAnsi="Arial" w:cs="Arial"/>
                <w:sz w:val="22"/>
                <w:szCs w:val="22"/>
              </w:rPr>
              <w:t>ts – how to make a jam sandwich</w:t>
            </w:r>
          </w:p>
          <w:p w:rsidR="00D41F99" w:rsidRDefault="00D41F9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 the story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Create instructions 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Recount from tea party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Pr="00EB036D" w:rsidRDefault="000D4FC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D374E2">
            <w:pPr>
              <w:rPr>
                <w:rFonts w:ascii="Arial" w:hAnsi="Arial" w:cs="Arial"/>
              </w:rPr>
            </w:pPr>
          </w:p>
          <w:p w:rsidR="00A2625E" w:rsidRPr="00EB036D" w:rsidRDefault="00A2625E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0D4FC9" w:rsidRDefault="000D4FC9" w:rsidP="007123AA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0D4FC9">
              <w:rPr>
                <w:rFonts w:ascii="Arial" w:hAnsi="Arial" w:cs="Arial"/>
                <w:b/>
                <w:sz w:val="22"/>
                <w:szCs w:val="22"/>
              </w:rPr>
              <w:t>Key Text</w:t>
            </w:r>
          </w:p>
          <w:p w:rsidR="00EB036D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the ladybird heard at the seaside</w:t>
            </w: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0D4FC9">
              <w:rPr>
                <w:rFonts w:ascii="Arial" w:hAnsi="Arial" w:cs="Arial"/>
                <w:b/>
                <w:sz w:val="22"/>
                <w:szCs w:val="22"/>
              </w:rPr>
              <w:t>Stimulus</w:t>
            </w: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model texts – Setting description – Bracken bay </w:t>
            </w: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276B3">
              <w:rPr>
                <w:rFonts w:ascii="Arial" w:hAnsi="Arial" w:cs="Arial"/>
                <w:b/>
                <w:sz w:val="22"/>
                <w:szCs w:val="22"/>
              </w:rPr>
              <w:t xml:space="preserve">Outcome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Setting description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Retell the story</w:t>
            </w:r>
          </w:p>
          <w:p w:rsidR="000D4FC9" w:rsidRDefault="000D4FC9" w:rsidP="000D4FC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Postcard from the ladybird</w:t>
            </w: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D4FC9" w:rsidRDefault="000D4FC9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71B3" w:rsidRPr="009B7D73" w:rsidRDefault="006271B3" w:rsidP="009B7D73">
      <w:pPr>
        <w:rPr>
          <w:rFonts w:ascii="Arial" w:hAnsi="Arial" w:cs="Arial"/>
          <w:sz w:val="24"/>
          <w:szCs w:val="24"/>
        </w:rPr>
      </w:pPr>
    </w:p>
    <w:sectPr w:rsidR="006271B3" w:rsidRPr="009B7D73" w:rsidSect="00B03CBD">
      <w:headerReference w:type="default" r:id="rId7"/>
      <w:pgSz w:w="16838" w:h="11906" w:orient="landscape" w:code="9"/>
      <w:pgMar w:top="851" w:right="851" w:bottom="851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FC9" w:rsidRDefault="000D4FC9" w:rsidP="00487F3C">
      <w:pPr>
        <w:spacing w:after="0" w:line="240" w:lineRule="auto"/>
      </w:pPr>
      <w:r>
        <w:separator/>
      </w:r>
    </w:p>
  </w:endnote>
  <w:endnote w:type="continuationSeparator" w:id="0">
    <w:p w:rsidR="000D4FC9" w:rsidRDefault="000D4FC9" w:rsidP="0048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FC9" w:rsidRDefault="000D4FC9" w:rsidP="00487F3C">
      <w:pPr>
        <w:spacing w:after="0" w:line="240" w:lineRule="auto"/>
      </w:pPr>
      <w:r>
        <w:separator/>
      </w:r>
    </w:p>
  </w:footnote>
  <w:footnote w:type="continuationSeparator" w:id="0">
    <w:p w:rsidR="000D4FC9" w:rsidRDefault="000D4FC9" w:rsidP="0048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FC9" w:rsidRDefault="000D4FC9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D8872F7" wp14:editId="46AF1751">
          <wp:simplePos x="0" y="0"/>
          <wp:positionH relativeFrom="margin">
            <wp:posOffset>-66675</wp:posOffset>
          </wp:positionH>
          <wp:positionV relativeFrom="paragraph">
            <wp:posOffset>69850</wp:posOffset>
          </wp:positionV>
          <wp:extent cx="409575" cy="440150"/>
          <wp:effectExtent l="0" t="0" r="0" b="0"/>
          <wp:wrapNone/>
          <wp:docPr id="2" name="Picture 2" descr="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oly Trin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8" t="2316" r="2478" b="2316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4FC9" w:rsidRPr="00487F3C" w:rsidRDefault="000D4FC9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sz w:val="28"/>
        <w:szCs w:val="28"/>
      </w:rPr>
      <w:t>Holy Trinity Primary School</w:t>
    </w:r>
    <w:r>
      <w:rPr>
        <w:rFonts w:ascii="Impact" w:hAnsi="Impact"/>
        <w:sz w:val="28"/>
        <w:szCs w:val="28"/>
      </w:rPr>
      <w:t xml:space="preserve">                  Writi</w:t>
    </w:r>
    <w:r w:rsidR="000007AC">
      <w:rPr>
        <w:rFonts w:ascii="Impact" w:hAnsi="Impact"/>
        <w:sz w:val="28"/>
        <w:szCs w:val="28"/>
      </w:rPr>
      <w:t>ng Journey Overview Class 3 2025-2026</w:t>
    </w:r>
  </w:p>
  <w:p w:rsidR="000D4FC9" w:rsidRDefault="000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A05"/>
    <w:multiLevelType w:val="hybridMultilevel"/>
    <w:tmpl w:val="F5B2660E"/>
    <w:lvl w:ilvl="0" w:tplc="0298EE0C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3C"/>
    <w:rsid w:val="000007AC"/>
    <w:rsid w:val="00034FED"/>
    <w:rsid w:val="000D4FC9"/>
    <w:rsid w:val="001530DF"/>
    <w:rsid w:val="001C084A"/>
    <w:rsid w:val="001E45C4"/>
    <w:rsid w:val="00230859"/>
    <w:rsid w:val="002A1667"/>
    <w:rsid w:val="00345904"/>
    <w:rsid w:val="00455836"/>
    <w:rsid w:val="00487F3C"/>
    <w:rsid w:val="004C6711"/>
    <w:rsid w:val="004C7AD0"/>
    <w:rsid w:val="005756B6"/>
    <w:rsid w:val="006271B3"/>
    <w:rsid w:val="00653B7C"/>
    <w:rsid w:val="006C7C85"/>
    <w:rsid w:val="007123AA"/>
    <w:rsid w:val="007276B3"/>
    <w:rsid w:val="007853AA"/>
    <w:rsid w:val="00785D1E"/>
    <w:rsid w:val="007A15F0"/>
    <w:rsid w:val="007D7D7D"/>
    <w:rsid w:val="007E30D4"/>
    <w:rsid w:val="00846528"/>
    <w:rsid w:val="008472AD"/>
    <w:rsid w:val="008876D2"/>
    <w:rsid w:val="008D68EF"/>
    <w:rsid w:val="0093786C"/>
    <w:rsid w:val="00963AE0"/>
    <w:rsid w:val="00973C7E"/>
    <w:rsid w:val="009B7D73"/>
    <w:rsid w:val="009C0B3C"/>
    <w:rsid w:val="00A2625E"/>
    <w:rsid w:val="00B03CBD"/>
    <w:rsid w:val="00B9149C"/>
    <w:rsid w:val="00B94655"/>
    <w:rsid w:val="00B9714B"/>
    <w:rsid w:val="00BB5306"/>
    <w:rsid w:val="00C059BA"/>
    <w:rsid w:val="00C721CB"/>
    <w:rsid w:val="00C95A5A"/>
    <w:rsid w:val="00CD536B"/>
    <w:rsid w:val="00CE5778"/>
    <w:rsid w:val="00D374E2"/>
    <w:rsid w:val="00D41F99"/>
    <w:rsid w:val="00D5310B"/>
    <w:rsid w:val="00D7621E"/>
    <w:rsid w:val="00D82CAC"/>
    <w:rsid w:val="00DD1C01"/>
    <w:rsid w:val="00DE2EC0"/>
    <w:rsid w:val="00DF0AC4"/>
    <w:rsid w:val="00E37A49"/>
    <w:rsid w:val="00EB036D"/>
    <w:rsid w:val="00EF1DB8"/>
    <w:rsid w:val="00F1394E"/>
    <w:rsid w:val="00F203D2"/>
    <w:rsid w:val="00FD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8AFFB34"/>
  <w15:chartTrackingRefBased/>
  <w15:docId w15:val="{716787B5-D6DE-4BCE-B0CE-522E88E0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3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F3C"/>
  </w:style>
  <w:style w:type="paragraph" w:styleId="Footer">
    <w:name w:val="footer"/>
    <w:basedOn w:val="Normal"/>
    <w:link w:val="Foot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F3C"/>
  </w:style>
  <w:style w:type="table" w:styleId="TableGrid">
    <w:name w:val="Table Grid"/>
    <w:basedOn w:val="TableNormal"/>
    <w:uiPriority w:val="39"/>
    <w:rsid w:val="0048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F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3B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653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184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02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384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44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67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23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944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52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CC8CACEB</Template>
  <TotalTime>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Headteacher, Holy Trinity</dc:creator>
  <cp:keywords/>
  <dc:description/>
  <cp:lastModifiedBy>Paulina Krupa</cp:lastModifiedBy>
  <cp:revision>3</cp:revision>
  <dcterms:created xsi:type="dcterms:W3CDTF">2025-09-12T07:17:00Z</dcterms:created>
  <dcterms:modified xsi:type="dcterms:W3CDTF">2025-09-12T07:19:00Z</dcterms:modified>
</cp:coreProperties>
</file>