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572" w:tblpY="1106"/>
        <w:tblW w:w="16018" w:type="dxa"/>
        <w:tblLayout w:type="fixed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69"/>
        <w:gridCol w:w="2670"/>
        <w:gridCol w:w="2670"/>
      </w:tblGrid>
      <w:tr w:rsidR="006271B3" w:rsidTr="006271B3"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2</w:t>
            </w:r>
          </w:p>
        </w:tc>
      </w:tr>
      <w:tr w:rsidR="006271B3" w:rsidTr="006271B3">
        <w:trPr>
          <w:cantSplit/>
          <w:trHeight w:val="261"/>
        </w:trPr>
        <w:tc>
          <w:tcPr>
            <w:tcW w:w="2669" w:type="dxa"/>
          </w:tcPr>
          <w:p w:rsidR="009C0B3C" w:rsidRPr="00EB036D" w:rsidRDefault="008876D2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</w:p>
          <w:p w:rsidR="008472AD" w:rsidRPr="00EB036D" w:rsidRDefault="008472AD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Book fortnight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9" w:type="dxa"/>
          </w:tcPr>
          <w:p w:rsidR="006271B3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EB036D" w:rsidRPr="00EB036D" w:rsidRDefault="00EB036D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271B3" w:rsidTr="006271B3">
        <w:trPr>
          <w:cantSplit/>
          <w:trHeight w:val="158"/>
        </w:trPr>
        <w:tc>
          <w:tcPr>
            <w:tcW w:w="2669" w:type="dxa"/>
          </w:tcPr>
          <w:p w:rsidR="006271B3" w:rsidRPr="00EB036D" w:rsidRDefault="006271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E8547C">
              <w:rPr>
                <w:rFonts w:ascii="Arial" w:hAnsi="Arial" w:cs="Arial"/>
                <w:sz w:val="22"/>
                <w:szCs w:val="22"/>
              </w:rPr>
              <w:t>key writing outcome – labelling and a lost poster</w:t>
            </w:r>
          </w:p>
          <w:p w:rsidR="00653B7C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8547C" w:rsidRPr="00EB036D" w:rsidRDefault="00E854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Short piece of narrative linked to The Tear Thief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6040C" w:rsidRDefault="0076040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Outcome – </w:t>
            </w:r>
            <w:r w:rsidR="00E8547C">
              <w:rPr>
                <w:rFonts w:ascii="Arial" w:hAnsi="Arial" w:cs="Arial"/>
                <w:sz w:val="22"/>
                <w:szCs w:val="22"/>
              </w:rPr>
              <w:t>NCR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8472A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</w:t>
            </w:r>
            <w:r w:rsidR="00034FED">
              <w:rPr>
                <w:rFonts w:ascii="Arial" w:hAnsi="Arial" w:cs="Arial"/>
                <w:color w:val="000000"/>
              </w:rPr>
              <w:t xml:space="preserve">or writing model text – </w:t>
            </w:r>
            <w:r w:rsidR="00E8547C">
              <w:rPr>
                <w:rFonts w:ascii="Arial" w:hAnsi="Arial" w:cs="Arial"/>
                <w:color w:val="000000"/>
              </w:rPr>
              <w:t>Toy Man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8472AD" w:rsidRPr="00EB036D" w:rsidRDefault="008472AD" w:rsidP="008472A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8472AD" w:rsidRPr="00EB036D" w:rsidRDefault="008472AD" w:rsidP="00653B7C">
            <w:pPr>
              <w:rPr>
                <w:rFonts w:ascii="Arial" w:hAnsi="Arial" w:cs="Arial"/>
              </w:rPr>
            </w:pPr>
          </w:p>
          <w:p w:rsidR="009B7D73" w:rsidRPr="00E8547C" w:rsidRDefault="009B7D73" w:rsidP="0076040C">
            <w:pPr>
              <w:rPr>
                <w:rFonts w:ascii="Arial" w:hAnsi="Arial" w:cs="Arial"/>
              </w:rPr>
            </w:pPr>
            <w:r w:rsidRPr="00E8547C">
              <w:rPr>
                <w:rFonts w:ascii="Arial" w:hAnsi="Arial" w:cs="Arial"/>
              </w:rPr>
              <w:t xml:space="preserve">Stimulus -  </w:t>
            </w:r>
            <w:r w:rsidR="00E8547C" w:rsidRPr="00E8547C">
              <w:rPr>
                <w:rFonts w:ascii="Arial" w:hAnsi="Arial" w:cs="Arial"/>
              </w:rPr>
              <w:t xml:space="preserve">Gorilla </w:t>
            </w:r>
            <w:r w:rsidR="00E8547C">
              <w:rPr>
                <w:rFonts w:ascii="Arial" w:hAnsi="Arial" w:cs="Arial"/>
              </w:rPr>
              <w:t>–</w:t>
            </w:r>
            <w:r w:rsidR="00E8547C" w:rsidRPr="00E8547C">
              <w:rPr>
                <w:rFonts w:ascii="Arial" w:hAnsi="Arial" w:cs="Arial"/>
              </w:rPr>
              <w:t xml:space="preserve"> </w:t>
            </w:r>
            <w:r w:rsidR="00E8547C">
              <w:rPr>
                <w:rFonts w:ascii="Arial" w:hAnsi="Arial" w:cs="Arial"/>
              </w:rPr>
              <w:t>Anthony Browne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8472AD" w:rsidRPr="00EB036D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5469D4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E8547C">
              <w:rPr>
                <w:rFonts w:ascii="Arial" w:hAnsi="Arial" w:cs="Arial"/>
              </w:rPr>
              <w:t>narrative</w:t>
            </w:r>
          </w:p>
          <w:p w:rsidR="008472AD" w:rsidRDefault="008472AD" w:rsidP="008472AD">
            <w:pPr>
              <w:rPr>
                <w:rFonts w:ascii="Arial" w:hAnsi="Arial" w:cs="Arial"/>
                <w:color w:val="000000"/>
              </w:rPr>
            </w:pPr>
          </w:p>
          <w:p w:rsidR="00EF7486" w:rsidRPr="00EB036D" w:rsidRDefault="00EF7486" w:rsidP="008472AD">
            <w:pPr>
              <w:rPr>
                <w:rFonts w:ascii="Arial" w:hAnsi="Arial" w:cs="Arial"/>
                <w:color w:val="000000"/>
              </w:rPr>
            </w:pPr>
          </w:p>
          <w:p w:rsidR="00E8547C" w:rsidRDefault="00E8547C" w:rsidP="00E8547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Outcome – Poetry</w:t>
            </w:r>
          </w:p>
          <w:p w:rsidR="00E8547C" w:rsidRDefault="00E8547C" w:rsidP="00E8547C">
            <w:pPr>
              <w:rPr>
                <w:rFonts w:ascii="Arial" w:hAnsi="Arial" w:cs="Arial"/>
                <w:color w:val="000000"/>
              </w:rPr>
            </w:pPr>
          </w:p>
          <w:p w:rsidR="009B7D73" w:rsidRDefault="00E8547C" w:rsidP="00E8547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>r writing model text – The Magic Box</w:t>
            </w:r>
          </w:p>
          <w:p w:rsidR="005469D4" w:rsidRPr="009B7D73" w:rsidRDefault="005469D4" w:rsidP="00653B7C">
            <w:pPr>
              <w:rPr>
                <w:rFonts w:ascii="Arial" w:hAnsi="Arial" w:cs="Arial"/>
                <w:color w:val="000000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EF7486" w:rsidRDefault="00EF7486" w:rsidP="00653B7C">
            <w:pPr>
              <w:rPr>
                <w:rFonts w:ascii="Arial" w:hAnsi="Arial" w:cs="Arial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 w:rsidR="00E8547C">
              <w:rPr>
                <w:rFonts w:ascii="Arial" w:hAnsi="Arial" w:cs="Arial"/>
              </w:rPr>
              <w:t>Instructions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653B7C" w:rsidRDefault="009B7D73" w:rsidP="0076040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>r writing model text –</w:t>
            </w:r>
            <w:r w:rsidR="005469D4">
              <w:rPr>
                <w:rFonts w:ascii="Arial" w:hAnsi="Arial" w:cs="Arial"/>
                <w:color w:val="000000"/>
              </w:rPr>
              <w:t xml:space="preserve"> </w:t>
            </w:r>
            <w:r w:rsidR="00E8547C">
              <w:rPr>
                <w:rFonts w:ascii="Arial" w:hAnsi="Arial" w:cs="Arial"/>
                <w:color w:val="000000"/>
              </w:rPr>
              <w:t>How to decorate a Christmas tree</w:t>
            </w:r>
          </w:p>
          <w:p w:rsidR="005469D4" w:rsidRDefault="005469D4" w:rsidP="0076040C">
            <w:pPr>
              <w:rPr>
                <w:rFonts w:ascii="Arial" w:hAnsi="Arial" w:cs="Arial"/>
                <w:color w:val="000000"/>
              </w:rPr>
            </w:pPr>
          </w:p>
          <w:p w:rsidR="005469D4" w:rsidRPr="00EB036D" w:rsidRDefault="005469D4" w:rsidP="0076040C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76040C" w:rsidRPr="00233F5C" w:rsidRDefault="0076040C" w:rsidP="00233F5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9B7D73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–  </w:t>
            </w:r>
            <w:r w:rsidR="00E8547C">
              <w:rPr>
                <w:rFonts w:ascii="Arial" w:hAnsi="Arial" w:cs="Arial"/>
              </w:rPr>
              <w:t>Vlad and the great fire of London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 w:rsidR="00E8547C">
              <w:rPr>
                <w:rFonts w:ascii="Arial" w:hAnsi="Arial" w:cs="Arial"/>
              </w:rPr>
              <w:t>Diary</w:t>
            </w:r>
            <w:r w:rsidR="005469D4">
              <w:rPr>
                <w:rFonts w:ascii="Arial" w:hAnsi="Arial" w:cs="Arial"/>
              </w:rPr>
              <w:t xml:space="preserve"> 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8547C" w:rsidRDefault="00E8547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Stimulus – Dragons</w:t>
            </w:r>
          </w:p>
          <w:p w:rsidR="00E8547C" w:rsidRDefault="00E8547C" w:rsidP="0076040C">
            <w:pPr>
              <w:rPr>
                <w:rFonts w:ascii="Arial" w:hAnsi="Arial" w:cs="Arial"/>
              </w:rPr>
            </w:pPr>
          </w:p>
          <w:p w:rsidR="00E8547C" w:rsidRDefault="00E8547C" w:rsidP="0076040C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>Talk fo</w:t>
            </w:r>
            <w:r>
              <w:rPr>
                <w:rFonts w:ascii="Arial" w:hAnsi="Arial" w:cs="Arial"/>
              </w:rPr>
              <w:t>r writing model text – Tell me a Dragon</w:t>
            </w:r>
          </w:p>
          <w:p w:rsidR="00E8547C" w:rsidRDefault="00E8547C" w:rsidP="0076040C">
            <w:pPr>
              <w:rPr>
                <w:rFonts w:ascii="Arial" w:hAnsi="Arial" w:cs="Arial"/>
              </w:rPr>
            </w:pPr>
          </w:p>
          <w:p w:rsidR="00E8547C" w:rsidRDefault="00E8547C" w:rsidP="0076040C">
            <w:pPr>
              <w:rPr>
                <w:rFonts w:ascii="Arial" w:hAnsi="Arial" w:cs="Arial"/>
              </w:rPr>
            </w:pPr>
          </w:p>
          <w:p w:rsidR="00D374E2" w:rsidRPr="00EB036D" w:rsidRDefault="00D374E2" w:rsidP="0076040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2669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proofErr w:type="spellStart"/>
            <w:r w:rsidR="00EF7486">
              <w:t>Supertato</w:t>
            </w:r>
            <w:proofErr w:type="spellEnd"/>
          </w:p>
          <w:p w:rsidR="00D41727" w:rsidRDefault="00D41727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FF1398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EF7486">
              <w:rPr>
                <w:rFonts w:ascii="Arial" w:hAnsi="Arial" w:cs="Arial"/>
              </w:rPr>
              <w:t>narrative</w:t>
            </w:r>
          </w:p>
          <w:p w:rsidR="0076040C" w:rsidRPr="00EB036D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76040C" w:rsidRDefault="0076040C" w:rsidP="0076040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 w:rsidR="00EF7486">
              <w:rPr>
                <w:rFonts w:ascii="Arial" w:hAnsi="Arial" w:cs="Arial"/>
                <w:color w:val="000000"/>
              </w:rPr>
              <w:t>Mighty Marrow</w:t>
            </w:r>
          </w:p>
          <w:p w:rsidR="0076040C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EF7486" w:rsidRPr="009B7D73" w:rsidRDefault="00EF7486" w:rsidP="0076040C">
            <w:pPr>
              <w:rPr>
                <w:rFonts w:ascii="Arial" w:hAnsi="Arial" w:cs="Arial"/>
                <w:color w:val="000000"/>
              </w:rPr>
            </w:pPr>
          </w:p>
          <w:p w:rsidR="00EF7486" w:rsidRPr="00EB036D" w:rsidRDefault="00EF7486" w:rsidP="00EF74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>
              <w:rPr>
                <w:rFonts w:ascii="Arial" w:hAnsi="Arial" w:cs="Arial"/>
              </w:rPr>
              <w:t>instructions</w:t>
            </w:r>
          </w:p>
          <w:p w:rsidR="00EF7486" w:rsidRPr="00EB036D" w:rsidRDefault="00EF7486" w:rsidP="00EF7486">
            <w:pPr>
              <w:rPr>
                <w:rFonts w:ascii="Arial" w:hAnsi="Arial" w:cs="Arial"/>
                <w:color w:val="000000"/>
              </w:rPr>
            </w:pPr>
          </w:p>
          <w:p w:rsidR="00EF7486" w:rsidRDefault="00EF7486" w:rsidP="00EF7486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>
              <w:rPr>
                <w:rFonts w:ascii="Arial" w:hAnsi="Arial" w:cs="Arial"/>
                <w:color w:val="000000"/>
              </w:rPr>
              <w:t>How to defeat the evil pea</w:t>
            </w:r>
          </w:p>
          <w:p w:rsidR="006271B3" w:rsidRPr="00EB036D" w:rsidRDefault="006271B3" w:rsidP="0076040C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hyperlink r:id="rId6" w:history="1">
              <w:proofErr w:type="spellStart"/>
              <w:r w:rsidR="00EF7486" w:rsidRPr="00C15EF1">
                <w:rPr>
                  <w:rStyle w:val="Hyperlink"/>
                  <w:rFonts w:ascii="Comic Sans MS" w:hAnsi="Comic Sans MS" w:cs="Segoe UI"/>
                  <w:color w:val="161922"/>
                  <w:sz w:val="16"/>
                  <w:szCs w:val="30"/>
                  <w:u w:val="none"/>
                  <w:bdr w:val="none" w:sz="0" w:space="0" w:color="auto" w:frame="1"/>
                </w:rPr>
                <w:t>Trimpolli’s</w:t>
              </w:r>
              <w:proofErr w:type="spellEnd"/>
              <w:r w:rsidR="00EF7486" w:rsidRPr="00C15EF1">
                <w:rPr>
                  <w:rStyle w:val="Hyperlink"/>
                  <w:rFonts w:ascii="Comic Sans MS" w:hAnsi="Comic Sans MS" w:cs="Segoe UI"/>
                  <w:color w:val="161922"/>
                  <w:sz w:val="16"/>
                  <w:szCs w:val="30"/>
                  <w:u w:val="none"/>
                  <w:bdr w:val="none" w:sz="0" w:space="0" w:color="auto" w:frame="1"/>
                </w:rPr>
                <w:t xml:space="preserve"> Tower</w:t>
              </w:r>
            </w:hyperlink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FF1398">
              <w:rPr>
                <w:rFonts w:ascii="Arial" w:hAnsi="Arial" w:cs="Arial"/>
              </w:rPr>
              <w:t xml:space="preserve">– </w:t>
            </w:r>
            <w:r w:rsidR="00EF7486">
              <w:rPr>
                <w:rFonts w:ascii="Arial" w:hAnsi="Arial" w:cs="Arial"/>
              </w:rPr>
              <w:t>description</w:t>
            </w:r>
            <w:r>
              <w:rPr>
                <w:rFonts w:ascii="Arial" w:hAnsi="Arial" w:cs="Arial"/>
              </w:rPr>
              <w:t xml:space="preserve"> </w:t>
            </w:r>
          </w:p>
          <w:p w:rsidR="00233F5C" w:rsidRDefault="00233F5C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233F5C" w:rsidRDefault="00233F5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 w:rsidR="00EF7486">
              <w:rPr>
                <w:rFonts w:ascii="Arial" w:hAnsi="Arial" w:cs="Arial"/>
              </w:rPr>
              <w:t>NCR</w:t>
            </w:r>
          </w:p>
          <w:p w:rsidR="00233F5C" w:rsidRDefault="00233F5C" w:rsidP="0076040C">
            <w:pPr>
              <w:rPr>
                <w:rFonts w:ascii="Arial" w:hAnsi="Arial" w:cs="Arial"/>
              </w:rPr>
            </w:pPr>
          </w:p>
          <w:p w:rsidR="00233F5C" w:rsidRPr="00EB036D" w:rsidRDefault="00233F5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for writing model – </w:t>
            </w:r>
            <w:r w:rsidR="00EF7486">
              <w:rPr>
                <w:rFonts w:ascii="Arial" w:hAnsi="Arial" w:cs="Arial"/>
              </w:rPr>
              <w:t xml:space="preserve">marvellous </w:t>
            </w:r>
            <w:proofErr w:type="spellStart"/>
            <w:r w:rsidR="00EF7486">
              <w:rPr>
                <w:rFonts w:ascii="Arial" w:hAnsi="Arial" w:cs="Arial"/>
              </w:rPr>
              <w:t>minibeasts</w:t>
            </w:r>
            <w:proofErr w:type="spellEnd"/>
          </w:p>
          <w:p w:rsidR="0076040C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A2625E" w:rsidRPr="00EB036D" w:rsidRDefault="00A2625E" w:rsidP="00EF7486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76040C" w:rsidRPr="00EB036D" w:rsidRDefault="0076040C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Pr="00EB036D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proofErr w:type="spellStart"/>
            <w:r w:rsidR="00EF7486">
              <w:t>Meerkat</w:t>
            </w:r>
            <w:proofErr w:type="spellEnd"/>
            <w:r w:rsidR="00EF7486">
              <w:t xml:space="preserve"> Mail</w:t>
            </w:r>
          </w:p>
          <w:p w:rsidR="0076040C" w:rsidRDefault="0076040C" w:rsidP="0076040C">
            <w:pPr>
              <w:rPr>
                <w:rFonts w:ascii="Arial" w:hAnsi="Arial" w:cs="Arial"/>
              </w:rPr>
            </w:pPr>
          </w:p>
          <w:p w:rsidR="0076040C" w:rsidRDefault="0076040C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</w:t>
            </w:r>
            <w:r w:rsidR="00FF1398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EF7486">
              <w:rPr>
                <w:rFonts w:ascii="Arial" w:hAnsi="Arial" w:cs="Arial"/>
              </w:rPr>
              <w:t>letter</w:t>
            </w: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>
              <w:rPr>
                <w:rFonts w:ascii="Arial" w:hAnsi="Arial" w:cs="Arial"/>
              </w:rPr>
              <w:t>Instructions</w:t>
            </w: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for writing model – </w:t>
            </w:r>
            <w:bookmarkStart w:id="0" w:name="_GoBack"/>
            <w:bookmarkEnd w:id="0"/>
            <w:r>
              <w:rPr>
                <w:rFonts w:ascii="Arial" w:hAnsi="Arial" w:cs="Arial"/>
              </w:rPr>
              <w:t>How to grow a plant</w:t>
            </w: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Default="00EF7486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– </w:t>
            </w:r>
            <w:r>
              <w:rPr>
                <w:rFonts w:ascii="Arial" w:hAnsi="Arial" w:cs="Arial"/>
              </w:rPr>
              <w:t>Narrative</w:t>
            </w:r>
          </w:p>
          <w:p w:rsidR="00EF7486" w:rsidRDefault="00EF7486" w:rsidP="0076040C">
            <w:pPr>
              <w:rPr>
                <w:rFonts w:ascii="Arial" w:hAnsi="Arial" w:cs="Arial"/>
              </w:rPr>
            </w:pPr>
          </w:p>
          <w:p w:rsidR="00EF7486" w:rsidRPr="00EB036D" w:rsidRDefault="00EF7486" w:rsidP="007604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for writing model – </w:t>
            </w:r>
            <w:r>
              <w:rPr>
                <w:rFonts w:ascii="Arial" w:hAnsi="Arial" w:cs="Arial"/>
              </w:rPr>
              <w:t>The Papaya that spoke</w:t>
            </w:r>
          </w:p>
          <w:p w:rsidR="0076040C" w:rsidRPr="00EB036D" w:rsidRDefault="0076040C" w:rsidP="0076040C">
            <w:pPr>
              <w:rPr>
                <w:rFonts w:ascii="Arial" w:hAnsi="Arial" w:cs="Arial"/>
                <w:color w:val="000000"/>
              </w:rPr>
            </w:pPr>
          </w:p>
          <w:p w:rsidR="00EB036D" w:rsidRPr="00EB036D" w:rsidRDefault="00EB036D" w:rsidP="0076040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71B3" w:rsidRPr="009B7D73" w:rsidRDefault="006271B3" w:rsidP="009B7D73">
      <w:pPr>
        <w:rPr>
          <w:rFonts w:ascii="Arial" w:hAnsi="Arial" w:cs="Arial"/>
          <w:sz w:val="24"/>
          <w:szCs w:val="24"/>
        </w:rPr>
      </w:pPr>
    </w:p>
    <w:sectPr w:rsidR="006271B3" w:rsidRPr="009B7D73" w:rsidSect="00B03CBD">
      <w:headerReference w:type="default" r:id="rId7"/>
      <w:pgSz w:w="16838" w:h="11906" w:orient="landscape" w:code="9"/>
      <w:pgMar w:top="851" w:right="851" w:bottom="851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47C" w:rsidRDefault="00E8547C" w:rsidP="00487F3C">
      <w:pPr>
        <w:spacing w:after="0" w:line="240" w:lineRule="auto"/>
      </w:pPr>
      <w:r>
        <w:separator/>
      </w:r>
    </w:p>
  </w:endnote>
  <w:endnote w:type="continuationSeparator" w:id="0">
    <w:p w:rsidR="00E8547C" w:rsidRDefault="00E8547C" w:rsidP="0048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47C" w:rsidRDefault="00E8547C" w:rsidP="00487F3C">
      <w:pPr>
        <w:spacing w:after="0" w:line="240" w:lineRule="auto"/>
      </w:pPr>
      <w:r>
        <w:separator/>
      </w:r>
    </w:p>
  </w:footnote>
  <w:footnote w:type="continuationSeparator" w:id="0">
    <w:p w:rsidR="00E8547C" w:rsidRDefault="00E8547C" w:rsidP="0048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47C" w:rsidRDefault="00E8547C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D8872F7" wp14:editId="46AF1751">
          <wp:simplePos x="0" y="0"/>
          <wp:positionH relativeFrom="margin">
            <wp:posOffset>-66675</wp:posOffset>
          </wp:positionH>
          <wp:positionV relativeFrom="paragraph">
            <wp:posOffset>69850</wp:posOffset>
          </wp:positionV>
          <wp:extent cx="409575" cy="440150"/>
          <wp:effectExtent l="0" t="0" r="0" b="0"/>
          <wp:wrapNone/>
          <wp:docPr id="2" name="Picture 2" descr="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oly Trin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8" t="2316" r="2478" b="2316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547C" w:rsidRPr="00487F3C" w:rsidRDefault="00E8547C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sz w:val="28"/>
        <w:szCs w:val="28"/>
      </w:rPr>
      <w:t>Holy Trinity Primary School</w:t>
    </w:r>
    <w:r>
      <w:rPr>
        <w:rFonts w:ascii="Impact" w:hAnsi="Impact"/>
        <w:sz w:val="28"/>
        <w:szCs w:val="28"/>
      </w:rPr>
      <w:t xml:space="preserve">                  Writing Journey </w:t>
    </w:r>
    <w:proofErr w:type="gramStart"/>
    <w:r>
      <w:rPr>
        <w:rFonts w:ascii="Impact" w:hAnsi="Impact"/>
        <w:sz w:val="28"/>
        <w:szCs w:val="28"/>
      </w:rPr>
      <w:t>overview</w:t>
    </w:r>
    <w:proofErr w:type="gramEnd"/>
    <w:r>
      <w:rPr>
        <w:rFonts w:ascii="Impact" w:hAnsi="Impact"/>
        <w:sz w:val="28"/>
        <w:szCs w:val="28"/>
      </w:rPr>
      <w:t xml:space="preserve"> Class 4 2025-26</w:t>
    </w:r>
  </w:p>
  <w:p w:rsidR="00E8547C" w:rsidRDefault="00E854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3C"/>
    <w:rsid w:val="00034FED"/>
    <w:rsid w:val="001530DF"/>
    <w:rsid w:val="001C084A"/>
    <w:rsid w:val="001E45C4"/>
    <w:rsid w:val="00233F5C"/>
    <w:rsid w:val="002A1667"/>
    <w:rsid w:val="002E1BDA"/>
    <w:rsid w:val="002F46C5"/>
    <w:rsid w:val="003754A6"/>
    <w:rsid w:val="00470CD0"/>
    <w:rsid w:val="00487F3C"/>
    <w:rsid w:val="004C6711"/>
    <w:rsid w:val="004C7AD0"/>
    <w:rsid w:val="005469D4"/>
    <w:rsid w:val="005E62D3"/>
    <w:rsid w:val="006271B3"/>
    <w:rsid w:val="00653B7C"/>
    <w:rsid w:val="006C7C85"/>
    <w:rsid w:val="007123AA"/>
    <w:rsid w:val="0076040C"/>
    <w:rsid w:val="007853AA"/>
    <w:rsid w:val="00785D1E"/>
    <w:rsid w:val="007A15F0"/>
    <w:rsid w:val="007D7D7D"/>
    <w:rsid w:val="007E30D4"/>
    <w:rsid w:val="008472AD"/>
    <w:rsid w:val="008876D2"/>
    <w:rsid w:val="008D68EF"/>
    <w:rsid w:val="00963AE0"/>
    <w:rsid w:val="00973C7E"/>
    <w:rsid w:val="00993D46"/>
    <w:rsid w:val="009B7D73"/>
    <w:rsid w:val="009C0B3C"/>
    <w:rsid w:val="00A2625E"/>
    <w:rsid w:val="00B03CBD"/>
    <w:rsid w:val="00B9149C"/>
    <w:rsid w:val="00B94655"/>
    <w:rsid w:val="00B9714B"/>
    <w:rsid w:val="00BB5306"/>
    <w:rsid w:val="00C059BA"/>
    <w:rsid w:val="00C721CB"/>
    <w:rsid w:val="00C95A5A"/>
    <w:rsid w:val="00CE5778"/>
    <w:rsid w:val="00D374E2"/>
    <w:rsid w:val="00D41727"/>
    <w:rsid w:val="00D5310B"/>
    <w:rsid w:val="00D7621E"/>
    <w:rsid w:val="00D82CAC"/>
    <w:rsid w:val="00D87F0E"/>
    <w:rsid w:val="00DE2EC0"/>
    <w:rsid w:val="00DF0AC4"/>
    <w:rsid w:val="00E05678"/>
    <w:rsid w:val="00E37A49"/>
    <w:rsid w:val="00E8547C"/>
    <w:rsid w:val="00EB036D"/>
    <w:rsid w:val="00EF7486"/>
    <w:rsid w:val="00F1394E"/>
    <w:rsid w:val="00F203D2"/>
    <w:rsid w:val="00FD25E0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DCE35F"/>
  <w15:chartTrackingRefBased/>
  <w15:docId w15:val="{716787B5-D6DE-4BCE-B0CE-522E88E0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3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F3C"/>
  </w:style>
  <w:style w:type="paragraph" w:styleId="Footer">
    <w:name w:val="footer"/>
    <w:basedOn w:val="Normal"/>
    <w:link w:val="Foot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F3C"/>
  </w:style>
  <w:style w:type="table" w:styleId="TableGrid">
    <w:name w:val="Table Grid"/>
    <w:basedOn w:val="TableNormal"/>
    <w:uiPriority w:val="39"/>
    <w:rsid w:val="0048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F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3B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653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184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02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384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44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67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23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944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52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rammarsaurus.co.uk/portal/2024/04/year-2-unit-guide-setting-description-pack-trimpollis-towe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33FC69F1</Template>
  <TotalTime>13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Headteacher, Holy Trinity</dc:creator>
  <cp:keywords/>
  <dc:description/>
  <cp:lastModifiedBy>JHoskins</cp:lastModifiedBy>
  <cp:revision>3</cp:revision>
  <dcterms:created xsi:type="dcterms:W3CDTF">2025-08-29T11:14:00Z</dcterms:created>
  <dcterms:modified xsi:type="dcterms:W3CDTF">2025-08-29T11:29:00Z</dcterms:modified>
</cp:coreProperties>
</file>