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572" w:tblpY="1106"/>
        <w:tblW w:w="16018" w:type="dxa"/>
        <w:tblLayout w:type="fixed"/>
        <w:tblLook w:val="04A0" w:firstRow="1" w:lastRow="0" w:firstColumn="1" w:lastColumn="0" w:noHBand="0" w:noVBand="1"/>
      </w:tblPr>
      <w:tblGrid>
        <w:gridCol w:w="2669"/>
        <w:gridCol w:w="2670"/>
        <w:gridCol w:w="2670"/>
        <w:gridCol w:w="2669"/>
        <w:gridCol w:w="2670"/>
        <w:gridCol w:w="2670"/>
      </w:tblGrid>
      <w:tr w:rsidR="006271B3" w:rsidTr="006271B3"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2</w:t>
            </w:r>
          </w:p>
        </w:tc>
      </w:tr>
      <w:tr w:rsidR="006271B3" w:rsidTr="006271B3">
        <w:trPr>
          <w:cantSplit/>
          <w:trHeight w:val="261"/>
        </w:trPr>
        <w:tc>
          <w:tcPr>
            <w:tcW w:w="2669" w:type="dxa"/>
          </w:tcPr>
          <w:p w:rsidR="009C0B3C" w:rsidRPr="00EB036D" w:rsidRDefault="008876D2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Book fortnight </w:t>
            </w:r>
          </w:p>
          <w:p w:rsidR="008472AD" w:rsidRPr="00EB036D" w:rsidRDefault="008472AD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Non Chronological report</w:t>
            </w:r>
          </w:p>
        </w:tc>
        <w:tc>
          <w:tcPr>
            <w:tcW w:w="2670" w:type="dxa"/>
          </w:tcPr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Book fortnight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9" w:type="dxa"/>
          </w:tcPr>
          <w:p w:rsidR="006271B3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EB036D" w:rsidRPr="00EB036D" w:rsidRDefault="00EB036D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271B3" w:rsidTr="006271B3">
        <w:trPr>
          <w:cantSplit/>
          <w:trHeight w:val="158"/>
        </w:trPr>
        <w:tc>
          <w:tcPr>
            <w:tcW w:w="2669" w:type="dxa"/>
          </w:tcPr>
          <w:p w:rsidR="006271B3" w:rsidRPr="00EB036D" w:rsidRDefault="006271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653B7C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Poetry for </w:t>
            </w:r>
            <w:r w:rsidR="00233F5C">
              <w:rPr>
                <w:rFonts w:ascii="Arial" w:hAnsi="Arial" w:cs="Arial"/>
                <w:sz w:val="22"/>
                <w:szCs w:val="22"/>
              </w:rPr>
              <w:t>transition.</w:t>
            </w: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– key </w:t>
            </w: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writing outcome diary or non </w:t>
            </w: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chron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–personal experience! </w:t>
            </w:r>
          </w:p>
          <w:p w:rsidR="00653B7C" w:rsidRPr="00EB036D" w:rsidRDefault="00653B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72AD" w:rsidRPr="00EB036D" w:rsidRDefault="005469D4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Narrative - suspense</w:t>
            </w:r>
          </w:p>
          <w:p w:rsidR="0076040C" w:rsidRDefault="0076040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Outcome – </w:t>
            </w:r>
            <w:r w:rsidR="005469D4">
              <w:rPr>
                <w:rFonts w:ascii="Arial" w:hAnsi="Arial" w:cs="Arial"/>
                <w:sz w:val="22"/>
                <w:szCs w:val="22"/>
              </w:rPr>
              <w:t>short narrative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72AD" w:rsidRPr="00EB036D" w:rsidRDefault="008472AD" w:rsidP="008472AD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</w:t>
            </w:r>
            <w:r w:rsidR="00034FED">
              <w:rPr>
                <w:rFonts w:ascii="Arial" w:hAnsi="Arial" w:cs="Arial"/>
                <w:color w:val="000000"/>
              </w:rPr>
              <w:t xml:space="preserve">or writing model text – </w:t>
            </w:r>
            <w:r w:rsidR="003754A6">
              <w:rPr>
                <w:rFonts w:ascii="Arial" w:hAnsi="Arial" w:cs="Arial"/>
                <w:color w:val="000000"/>
              </w:rPr>
              <w:t>Kidnapped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53B7C" w:rsidRPr="00EB036D" w:rsidRDefault="00653B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8472AD" w:rsidRPr="00EB036D" w:rsidRDefault="008472AD" w:rsidP="008472A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653B7C" w:rsidRPr="00EB036D" w:rsidRDefault="00653B7C" w:rsidP="00653B7C">
            <w:pPr>
              <w:rPr>
                <w:rFonts w:ascii="Arial" w:hAnsi="Arial" w:cs="Arial"/>
              </w:rPr>
            </w:pPr>
          </w:p>
          <w:p w:rsidR="008472AD" w:rsidRPr="00EB036D" w:rsidRDefault="008472AD" w:rsidP="00653B7C">
            <w:pPr>
              <w:rPr>
                <w:rFonts w:ascii="Arial" w:hAnsi="Arial" w:cs="Arial"/>
              </w:rPr>
            </w:pPr>
          </w:p>
          <w:p w:rsidR="009B7D73" w:rsidRDefault="009B7D73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- </w:t>
            </w:r>
            <w:r>
              <w:t xml:space="preserve"> </w:t>
            </w:r>
            <w:r w:rsidR="005469D4">
              <w:t>Private Peaceful Extract &amp; internet pages of Mr Coltman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8472AD" w:rsidRPr="00EB036D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</w:t>
            </w:r>
            <w:r w:rsidR="005469D4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5469D4">
              <w:rPr>
                <w:rFonts w:ascii="Arial" w:hAnsi="Arial" w:cs="Arial"/>
              </w:rPr>
              <w:t xml:space="preserve">Letter </w:t>
            </w:r>
            <w:r w:rsidR="00233F5C">
              <w:rPr>
                <w:rFonts w:ascii="Arial" w:hAnsi="Arial" w:cs="Arial"/>
              </w:rPr>
              <w:t>of</w:t>
            </w:r>
            <w:r w:rsidR="005469D4">
              <w:rPr>
                <w:rFonts w:ascii="Arial" w:hAnsi="Arial" w:cs="Arial"/>
              </w:rPr>
              <w:t xml:space="preserve"> thanks to Mr Coltman</w:t>
            </w:r>
          </w:p>
          <w:p w:rsidR="008472AD" w:rsidRPr="00EB036D" w:rsidRDefault="008472AD" w:rsidP="008472AD">
            <w:pPr>
              <w:rPr>
                <w:rFonts w:ascii="Arial" w:hAnsi="Arial" w:cs="Arial"/>
                <w:color w:val="000000"/>
              </w:rPr>
            </w:pPr>
          </w:p>
          <w:p w:rsidR="009B7D73" w:rsidRDefault="009B7D73" w:rsidP="00653B7C">
            <w:pPr>
              <w:rPr>
                <w:rFonts w:ascii="Arial" w:hAnsi="Arial" w:cs="Arial"/>
                <w:color w:val="000000"/>
              </w:rPr>
            </w:pPr>
          </w:p>
          <w:p w:rsidR="005469D4" w:rsidRPr="009B7D73" w:rsidRDefault="005469D4" w:rsidP="00653B7C">
            <w:pPr>
              <w:rPr>
                <w:rFonts w:ascii="Arial" w:hAnsi="Arial" w:cs="Arial"/>
                <w:color w:val="000000"/>
              </w:rPr>
            </w:pP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9B7D73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 w:rsidR="005469D4">
              <w:rPr>
                <w:rFonts w:ascii="Arial" w:hAnsi="Arial" w:cs="Arial"/>
              </w:rPr>
              <w:t>NCR on unusual fears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653B7C" w:rsidRDefault="009B7D73" w:rsidP="0076040C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fo</w:t>
            </w:r>
            <w:r>
              <w:rPr>
                <w:rFonts w:ascii="Arial" w:hAnsi="Arial" w:cs="Arial"/>
                <w:color w:val="000000"/>
              </w:rPr>
              <w:t>r writing model text –</w:t>
            </w:r>
            <w:r w:rsidR="005469D4">
              <w:rPr>
                <w:rFonts w:ascii="Arial" w:hAnsi="Arial" w:cs="Arial"/>
                <w:color w:val="000000"/>
              </w:rPr>
              <w:t xml:space="preserve"> Fears</w:t>
            </w:r>
          </w:p>
          <w:p w:rsidR="005469D4" w:rsidRDefault="005469D4" w:rsidP="0076040C">
            <w:pPr>
              <w:rPr>
                <w:rFonts w:ascii="Arial" w:hAnsi="Arial" w:cs="Arial"/>
                <w:color w:val="000000"/>
              </w:rPr>
            </w:pPr>
          </w:p>
          <w:p w:rsidR="005469D4" w:rsidRDefault="005469D4" w:rsidP="0076040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Outcome – Narrative with time shift</w:t>
            </w:r>
          </w:p>
          <w:p w:rsidR="005469D4" w:rsidRDefault="005469D4" w:rsidP="0076040C">
            <w:pPr>
              <w:rPr>
                <w:rFonts w:ascii="Arial" w:hAnsi="Arial" w:cs="Arial"/>
                <w:color w:val="000000"/>
              </w:rPr>
            </w:pPr>
          </w:p>
          <w:p w:rsidR="005469D4" w:rsidRPr="00EB036D" w:rsidRDefault="005469D4" w:rsidP="0076040C">
            <w:pPr>
              <w:rPr>
                <w:rFonts w:ascii="Arial" w:hAnsi="Arial" w:cs="Arial"/>
              </w:rPr>
            </w:pPr>
            <w:r w:rsidRPr="00EB036D">
              <w:rPr>
                <w:rFonts w:ascii="Arial" w:hAnsi="Arial" w:cs="Arial"/>
                <w:color w:val="000000"/>
              </w:rPr>
              <w:t>Talk fo</w:t>
            </w:r>
            <w:r>
              <w:rPr>
                <w:rFonts w:ascii="Arial" w:hAnsi="Arial" w:cs="Arial"/>
                <w:color w:val="000000"/>
              </w:rPr>
              <w:t>r writing model text – The Gas Mask</w:t>
            </w:r>
          </w:p>
        </w:tc>
        <w:tc>
          <w:tcPr>
            <w:tcW w:w="2670" w:type="dxa"/>
          </w:tcPr>
          <w:p w:rsidR="0076040C" w:rsidRPr="00233F5C" w:rsidRDefault="0076040C" w:rsidP="00233F5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9B7D73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65092E" w:rsidRDefault="0065092E" w:rsidP="006509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Outcome – NCR on unusual fears</w:t>
            </w:r>
          </w:p>
          <w:p w:rsidR="0065092E" w:rsidRDefault="0065092E" w:rsidP="0065092E">
            <w:pPr>
              <w:rPr>
                <w:rFonts w:ascii="Arial" w:hAnsi="Arial" w:cs="Arial"/>
              </w:rPr>
            </w:pPr>
          </w:p>
          <w:p w:rsidR="0065092E" w:rsidRDefault="0065092E" w:rsidP="0065092E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fo</w:t>
            </w:r>
            <w:r>
              <w:rPr>
                <w:rFonts w:ascii="Arial" w:hAnsi="Arial" w:cs="Arial"/>
                <w:color w:val="000000"/>
              </w:rPr>
              <w:t>r writing model text – Fears</w:t>
            </w:r>
          </w:p>
          <w:p w:rsidR="0065092E" w:rsidRDefault="0065092E" w:rsidP="0076040C">
            <w:pPr>
              <w:rPr>
                <w:rFonts w:ascii="Arial" w:hAnsi="Arial" w:cs="Arial"/>
              </w:rPr>
            </w:pPr>
          </w:p>
          <w:p w:rsidR="0065092E" w:rsidRDefault="0065092E" w:rsidP="0076040C">
            <w:pPr>
              <w:rPr>
                <w:rFonts w:ascii="Arial" w:hAnsi="Arial" w:cs="Arial"/>
              </w:rPr>
            </w:pPr>
          </w:p>
          <w:p w:rsidR="0065092E" w:rsidRDefault="0065092E" w:rsidP="0076040C">
            <w:pPr>
              <w:rPr>
                <w:rFonts w:ascii="Arial" w:hAnsi="Arial" w:cs="Arial"/>
              </w:rPr>
            </w:pPr>
          </w:p>
          <w:p w:rsidR="0065092E" w:rsidRDefault="0065092E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–  </w:t>
            </w:r>
            <w:r w:rsidR="005469D4">
              <w:rPr>
                <w:rFonts w:ascii="Arial" w:hAnsi="Arial" w:cs="Arial"/>
              </w:rPr>
              <w:t>nature</w:t>
            </w: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 w:rsidR="005469D4">
              <w:rPr>
                <w:rFonts w:ascii="Arial" w:hAnsi="Arial" w:cs="Arial"/>
              </w:rPr>
              <w:t xml:space="preserve">Re-ordered Narrative </w:t>
            </w: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D374E2" w:rsidRPr="00EB036D" w:rsidRDefault="0076040C" w:rsidP="0076040C">
            <w:pPr>
              <w:pStyle w:val="Default"/>
              <w:rPr>
                <w:rFonts w:ascii="Arial" w:hAnsi="Arial" w:cs="Arial"/>
              </w:rPr>
            </w:pPr>
            <w:r w:rsidRPr="00EB036D">
              <w:rPr>
                <w:rFonts w:ascii="Arial" w:hAnsi="Arial" w:cs="Arial"/>
              </w:rPr>
              <w:t>Talk fo</w:t>
            </w:r>
            <w:r>
              <w:rPr>
                <w:rFonts w:ascii="Arial" w:hAnsi="Arial" w:cs="Arial"/>
              </w:rPr>
              <w:t>r writing model text –</w:t>
            </w:r>
            <w:r w:rsidR="005469D4">
              <w:rPr>
                <w:rFonts w:ascii="Arial" w:hAnsi="Arial" w:cs="Arial"/>
              </w:rPr>
              <w:t xml:space="preserve"> The Midnight Fox</w:t>
            </w:r>
          </w:p>
        </w:tc>
        <w:tc>
          <w:tcPr>
            <w:tcW w:w="2669" w:type="dxa"/>
          </w:tcPr>
          <w:p w:rsidR="0076040C" w:rsidRPr="00EB036D" w:rsidRDefault="0076040C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r>
              <w:rPr>
                <w:rFonts w:ascii="Arial" w:hAnsi="Arial" w:cs="Arial"/>
              </w:rPr>
              <w:t xml:space="preserve">Stimulus - </w:t>
            </w:r>
            <w:r>
              <w:t xml:space="preserve"> </w:t>
            </w:r>
            <w:r w:rsidR="00FF1398">
              <w:t>Spies and gadgets</w:t>
            </w:r>
          </w:p>
          <w:p w:rsidR="00D41727" w:rsidRDefault="00D41727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</w:t>
            </w:r>
            <w:r w:rsidR="00FF1398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FF1398">
              <w:rPr>
                <w:rFonts w:ascii="Arial" w:hAnsi="Arial" w:cs="Arial"/>
              </w:rPr>
              <w:t>Gadget Persuasive advert</w:t>
            </w:r>
          </w:p>
          <w:p w:rsidR="0076040C" w:rsidRPr="00EB036D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76040C" w:rsidRDefault="0076040C" w:rsidP="0076040C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</w:t>
            </w:r>
            <w:r w:rsidR="00FF1398">
              <w:rPr>
                <w:rFonts w:ascii="Arial" w:hAnsi="Arial" w:cs="Arial"/>
                <w:color w:val="000000"/>
              </w:rPr>
              <w:t>Gadgets</w:t>
            </w:r>
          </w:p>
          <w:p w:rsidR="0076040C" w:rsidRPr="009B7D73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6271B3" w:rsidRPr="00EB036D" w:rsidRDefault="006271B3" w:rsidP="0076040C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76040C" w:rsidRPr="00EB036D" w:rsidRDefault="0076040C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65092E" w:rsidRDefault="0065092E" w:rsidP="006509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Re-ordered Narrative </w:t>
            </w:r>
          </w:p>
          <w:p w:rsidR="0065092E" w:rsidRDefault="0065092E" w:rsidP="0065092E">
            <w:pPr>
              <w:rPr>
                <w:rFonts w:ascii="Arial" w:hAnsi="Arial" w:cs="Arial"/>
              </w:rPr>
            </w:pPr>
          </w:p>
          <w:p w:rsidR="00233F5C" w:rsidRDefault="0065092E" w:rsidP="0065092E">
            <w:pPr>
              <w:rPr>
                <w:rFonts w:ascii="Arial" w:hAnsi="Arial" w:cs="Arial"/>
              </w:rPr>
            </w:pPr>
            <w:r w:rsidRPr="00EB036D">
              <w:rPr>
                <w:rFonts w:ascii="Arial" w:hAnsi="Arial" w:cs="Arial"/>
              </w:rPr>
              <w:t>Talk fo</w:t>
            </w:r>
            <w:r>
              <w:rPr>
                <w:rFonts w:ascii="Arial" w:hAnsi="Arial" w:cs="Arial"/>
              </w:rPr>
              <w:t>r writing model text – The Midnight Fox</w:t>
            </w:r>
            <w:r>
              <w:rPr>
                <w:rFonts w:ascii="Arial" w:hAnsi="Arial" w:cs="Arial"/>
              </w:rPr>
              <w:t xml:space="preserve"> </w:t>
            </w:r>
          </w:p>
          <w:p w:rsidR="0065092E" w:rsidRDefault="0065092E" w:rsidP="0065092E">
            <w:pPr>
              <w:rPr>
                <w:rFonts w:ascii="Arial" w:hAnsi="Arial" w:cs="Arial"/>
              </w:rPr>
            </w:pPr>
          </w:p>
          <w:p w:rsidR="0065092E" w:rsidRDefault="0065092E" w:rsidP="0065092E">
            <w:pPr>
              <w:rPr>
                <w:rFonts w:ascii="Arial" w:hAnsi="Arial" w:cs="Arial"/>
              </w:rPr>
            </w:pPr>
          </w:p>
          <w:p w:rsidR="00233F5C" w:rsidRDefault="00233F5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Outcome – Warning story/classic story theme.</w:t>
            </w:r>
          </w:p>
          <w:p w:rsidR="00233F5C" w:rsidRDefault="00233F5C" w:rsidP="0076040C">
            <w:pPr>
              <w:rPr>
                <w:rFonts w:ascii="Arial" w:hAnsi="Arial" w:cs="Arial"/>
              </w:rPr>
            </w:pPr>
          </w:p>
          <w:p w:rsidR="00233F5C" w:rsidRPr="00EB036D" w:rsidRDefault="00233F5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for writing model – Keep off the tracks.</w:t>
            </w:r>
          </w:p>
          <w:p w:rsidR="0076040C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2E1BDA" w:rsidRDefault="002E1BDA" w:rsidP="0076040C">
            <w:pPr>
              <w:rPr>
                <w:rFonts w:ascii="Arial" w:hAnsi="Arial" w:cs="Arial"/>
                <w:color w:val="000000"/>
              </w:rPr>
            </w:pPr>
          </w:p>
          <w:p w:rsidR="002E1BDA" w:rsidRPr="00EB036D" w:rsidRDefault="002E1BDA" w:rsidP="0076040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SATs revision.</w:t>
            </w:r>
          </w:p>
          <w:p w:rsidR="00A2625E" w:rsidRPr="00EB036D" w:rsidRDefault="00A2625E" w:rsidP="0076040C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76040C" w:rsidRPr="00EB036D" w:rsidRDefault="0076040C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- </w:t>
            </w:r>
            <w:r>
              <w:t xml:space="preserve"> </w:t>
            </w:r>
            <w:r w:rsidR="00FF1398">
              <w:t>Macbeth</w:t>
            </w: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</w:t>
            </w:r>
            <w:r w:rsidR="00FF1398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65092E">
              <w:rPr>
                <w:rFonts w:ascii="Arial" w:hAnsi="Arial" w:cs="Arial"/>
              </w:rPr>
              <w:t>Diary entry/</w:t>
            </w:r>
            <w:bookmarkStart w:id="0" w:name="_GoBack"/>
            <w:bookmarkEnd w:id="0"/>
            <w:r w:rsidR="00FF1398">
              <w:rPr>
                <w:rFonts w:ascii="Arial" w:hAnsi="Arial" w:cs="Arial"/>
              </w:rPr>
              <w:t>discussion</w:t>
            </w:r>
          </w:p>
          <w:p w:rsidR="0076040C" w:rsidRPr="00EB036D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EB036D" w:rsidRPr="00EB036D" w:rsidRDefault="00EB036D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271B3" w:rsidRPr="009B7D73" w:rsidRDefault="006271B3" w:rsidP="009B7D73">
      <w:pPr>
        <w:rPr>
          <w:rFonts w:ascii="Arial" w:hAnsi="Arial" w:cs="Arial"/>
          <w:sz w:val="24"/>
          <w:szCs w:val="24"/>
        </w:rPr>
      </w:pPr>
    </w:p>
    <w:sectPr w:rsidR="006271B3" w:rsidRPr="009B7D73" w:rsidSect="00B03CBD">
      <w:headerReference w:type="default" r:id="rId6"/>
      <w:pgSz w:w="16838" w:h="11906" w:orient="landscape" w:code="9"/>
      <w:pgMar w:top="851" w:right="851" w:bottom="851" w:left="85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F5C" w:rsidRDefault="00233F5C" w:rsidP="00487F3C">
      <w:pPr>
        <w:spacing w:after="0" w:line="240" w:lineRule="auto"/>
      </w:pPr>
      <w:r>
        <w:separator/>
      </w:r>
    </w:p>
  </w:endnote>
  <w:endnote w:type="continuationSeparator" w:id="0">
    <w:p w:rsidR="00233F5C" w:rsidRDefault="00233F5C" w:rsidP="0048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F5C" w:rsidRDefault="00233F5C" w:rsidP="00487F3C">
      <w:pPr>
        <w:spacing w:after="0" w:line="240" w:lineRule="auto"/>
      </w:pPr>
      <w:r>
        <w:separator/>
      </w:r>
    </w:p>
  </w:footnote>
  <w:footnote w:type="continuationSeparator" w:id="0">
    <w:p w:rsidR="00233F5C" w:rsidRDefault="00233F5C" w:rsidP="00487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F5C" w:rsidRDefault="00233F5C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D8872F7" wp14:editId="46AF1751">
          <wp:simplePos x="0" y="0"/>
          <wp:positionH relativeFrom="margin">
            <wp:posOffset>-66675</wp:posOffset>
          </wp:positionH>
          <wp:positionV relativeFrom="paragraph">
            <wp:posOffset>69850</wp:posOffset>
          </wp:positionV>
          <wp:extent cx="409575" cy="440150"/>
          <wp:effectExtent l="0" t="0" r="0" b="0"/>
          <wp:wrapNone/>
          <wp:docPr id="2" name="Picture 2" descr="Holy Trin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oly Trin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8" t="2316" r="2478" b="2316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4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3F5C" w:rsidRPr="00487F3C" w:rsidRDefault="00233F5C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sz w:val="28"/>
        <w:szCs w:val="28"/>
      </w:rPr>
      <w:t>Holy Trinity Primary School</w:t>
    </w:r>
    <w:r>
      <w:rPr>
        <w:rFonts w:ascii="Impact" w:hAnsi="Impact"/>
        <w:sz w:val="28"/>
        <w:szCs w:val="28"/>
      </w:rPr>
      <w:t xml:space="preserve">                  Writing Journey </w:t>
    </w:r>
    <w:proofErr w:type="gramStart"/>
    <w:r>
      <w:rPr>
        <w:rFonts w:ascii="Impact" w:hAnsi="Impact"/>
        <w:sz w:val="28"/>
        <w:szCs w:val="28"/>
      </w:rPr>
      <w:t>overview</w:t>
    </w:r>
    <w:proofErr w:type="gramEnd"/>
    <w:r>
      <w:rPr>
        <w:rFonts w:ascii="Impact" w:hAnsi="Impact"/>
        <w:sz w:val="28"/>
        <w:szCs w:val="28"/>
      </w:rPr>
      <w:t xml:space="preserve"> Class 8 2025-26</w:t>
    </w:r>
  </w:p>
  <w:p w:rsidR="00233F5C" w:rsidRDefault="00233F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3C"/>
    <w:rsid w:val="00034FED"/>
    <w:rsid w:val="001530DF"/>
    <w:rsid w:val="001C084A"/>
    <w:rsid w:val="001E45C4"/>
    <w:rsid w:val="00233F5C"/>
    <w:rsid w:val="002A1667"/>
    <w:rsid w:val="002C541F"/>
    <w:rsid w:val="002E1BDA"/>
    <w:rsid w:val="002F46C5"/>
    <w:rsid w:val="003754A6"/>
    <w:rsid w:val="00470CD0"/>
    <w:rsid w:val="00487F3C"/>
    <w:rsid w:val="004C6711"/>
    <w:rsid w:val="004C7AD0"/>
    <w:rsid w:val="005469D4"/>
    <w:rsid w:val="006271B3"/>
    <w:rsid w:val="0065092E"/>
    <w:rsid w:val="00653B7C"/>
    <w:rsid w:val="006C7C85"/>
    <w:rsid w:val="007123AA"/>
    <w:rsid w:val="0076040C"/>
    <w:rsid w:val="007853AA"/>
    <w:rsid w:val="00785D1E"/>
    <w:rsid w:val="007A15F0"/>
    <w:rsid w:val="007D7D7D"/>
    <w:rsid w:val="007E30D4"/>
    <w:rsid w:val="008472AD"/>
    <w:rsid w:val="008876D2"/>
    <w:rsid w:val="008D68EF"/>
    <w:rsid w:val="00963AE0"/>
    <w:rsid w:val="00973C7E"/>
    <w:rsid w:val="00993D46"/>
    <w:rsid w:val="009B7D73"/>
    <w:rsid w:val="009C0B3C"/>
    <w:rsid w:val="00A2625E"/>
    <w:rsid w:val="00B03CBD"/>
    <w:rsid w:val="00B9149C"/>
    <w:rsid w:val="00B94655"/>
    <w:rsid w:val="00B9714B"/>
    <w:rsid w:val="00BB5306"/>
    <w:rsid w:val="00C059BA"/>
    <w:rsid w:val="00C721CB"/>
    <w:rsid w:val="00C95A5A"/>
    <w:rsid w:val="00CE5778"/>
    <w:rsid w:val="00D374E2"/>
    <w:rsid w:val="00D41727"/>
    <w:rsid w:val="00D5310B"/>
    <w:rsid w:val="00D7621E"/>
    <w:rsid w:val="00D82CAC"/>
    <w:rsid w:val="00D87F0E"/>
    <w:rsid w:val="00DE2EC0"/>
    <w:rsid w:val="00DF0AC4"/>
    <w:rsid w:val="00E05678"/>
    <w:rsid w:val="00E37A49"/>
    <w:rsid w:val="00EB036D"/>
    <w:rsid w:val="00F1394E"/>
    <w:rsid w:val="00F203D2"/>
    <w:rsid w:val="00FD25E0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F2A31E4"/>
  <w15:chartTrackingRefBased/>
  <w15:docId w15:val="{716787B5-D6DE-4BCE-B0CE-522E88E0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3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F3C"/>
  </w:style>
  <w:style w:type="paragraph" w:styleId="Footer">
    <w:name w:val="footer"/>
    <w:basedOn w:val="Normal"/>
    <w:link w:val="Foot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F3C"/>
  </w:style>
  <w:style w:type="table" w:styleId="TableGrid">
    <w:name w:val="Table Grid"/>
    <w:basedOn w:val="TableNormal"/>
    <w:uiPriority w:val="39"/>
    <w:rsid w:val="00487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F3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53B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653B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184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8002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384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1440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67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239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3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944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528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EF05C240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Headteacher, Holy Trinity</dc:creator>
  <cp:keywords/>
  <dc:description/>
  <cp:lastModifiedBy>RWilliams</cp:lastModifiedBy>
  <cp:revision>2</cp:revision>
  <dcterms:created xsi:type="dcterms:W3CDTF">2025-08-25T10:12:00Z</dcterms:created>
  <dcterms:modified xsi:type="dcterms:W3CDTF">2025-08-25T10:12:00Z</dcterms:modified>
</cp:coreProperties>
</file>