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DC4" w:rsidRDefault="00685DC4">
      <w:bookmarkStart w:id="0" w:name="_GoBack"/>
      <w:bookmarkEnd w:id="0"/>
    </w:p>
    <w:p w:rsidR="00685DC4" w:rsidRDefault="00685DC4" w:rsidP="00685DC4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78"/>
        <w:gridCol w:w="1597"/>
        <w:gridCol w:w="1980"/>
        <w:gridCol w:w="2238"/>
        <w:gridCol w:w="6"/>
        <w:gridCol w:w="1570"/>
        <w:gridCol w:w="1946"/>
        <w:gridCol w:w="1435"/>
      </w:tblGrid>
      <w:tr w:rsidR="004B444D" w:rsidTr="003F47CB">
        <w:tc>
          <w:tcPr>
            <w:tcW w:w="2178" w:type="dxa"/>
          </w:tcPr>
          <w:p w:rsidR="00685DC4" w:rsidRDefault="00685DC4" w:rsidP="00685DC4">
            <w:pPr>
              <w:rPr>
                <w:rFonts w:ascii="Comic Sans MS" w:hAnsi="Comic Sans MS"/>
              </w:rPr>
            </w:pPr>
          </w:p>
        </w:tc>
        <w:tc>
          <w:tcPr>
            <w:tcW w:w="1597" w:type="dxa"/>
            <w:shd w:val="clear" w:color="auto" w:fill="FFC000"/>
          </w:tcPr>
          <w:p w:rsidR="00685DC4" w:rsidRDefault="00685DC4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1</w:t>
            </w:r>
          </w:p>
        </w:tc>
        <w:tc>
          <w:tcPr>
            <w:tcW w:w="1980" w:type="dxa"/>
            <w:shd w:val="clear" w:color="auto" w:fill="FFC000"/>
          </w:tcPr>
          <w:p w:rsidR="00685DC4" w:rsidRDefault="00685DC4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2</w:t>
            </w:r>
          </w:p>
        </w:tc>
        <w:tc>
          <w:tcPr>
            <w:tcW w:w="2238" w:type="dxa"/>
            <w:shd w:val="clear" w:color="auto" w:fill="92D050"/>
          </w:tcPr>
          <w:p w:rsidR="00685DC4" w:rsidRDefault="00685DC4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1</w:t>
            </w:r>
          </w:p>
        </w:tc>
        <w:tc>
          <w:tcPr>
            <w:tcW w:w="1576" w:type="dxa"/>
            <w:gridSpan w:val="2"/>
            <w:shd w:val="clear" w:color="auto" w:fill="92D050"/>
          </w:tcPr>
          <w:p w:rsidR="00685DC4" w:rsidRDefault="00685DC4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Spring 2 </w:t>
            </w:r>
          </w:p>
        </w:tc>
        <w:tc>
          <w:tcPr>
            <w:tcW w:w="1946" w:type="dxa"/>
            <w:shd w:val="clear" w:color="auto" w:fill="FFFF00"/>
          </w:tcPr>
          <w:p w:rsidR="00685DC4" w:rsidRDefault="00685DC4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1</w:t>
            </w:r>
          </w:p>
        </w:tc>
        <w:tc>
          <w:tcPr>
            <w:tcW w:w="1435" w:type="dxa"/>
            <w:shd w:val="clear" w:color="auto" w:fill="FFFF00"/>
          </w:tcPr>
          <w:p w:rsidR="00685DC4" w:rsidRDefault="00685DC4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2</w:t>
            </w:r>
          </w:p>
        </w:tc>
      </w:tr>
      <w:tr w:rsidR="00C55195" w:rsidTr="004B444D">
        <w:tc>
          <w:tcPr>
            <w:tcW w:w="2178" w:type="dxa"/>
          </w:tcPr>
          <w:p w:rsidR="00C55195" w:rsidRDefault="00D53AE8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FS1</w:t>
            </w:r>
          </w:p>
        </w:tc>
        <w:tc>
          <w:tcPr>
            <w:tcW w:w="1597" w:type="dxa"/>
          </w:tcPr>
          <w:p w:rsidR="00C55195" w:rsidRDefault="00C55195" w:rsidP="00AE64A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 and my family</w:t>
            </w:r>
          </w:p>
          <w:p w:rsidR="00C55195" w:rsidRDefault="00C55195" w:rsidP="00AE64AE">
            <w:pPr>
              <w:rPr>
                <w:rFonts w:ascii="Comic Sans MS" w:hAnsi="Comic Sans MS"/>
              </w:rPr>
            </w:pPr>
          </w:p>
          <w:p w:rsidR="00C55195" w:rsidRDefault="004B444D" w:rsidP="00AE64A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GOD/CREATION</w:t>
            </w:r>
          </w:p>
          <w:p w:rsidR="00C55195" w:rsidRDefault="00C55195" w:rsidP="00AE64A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UC F1: Why is the word ‘God’ so important to Christians? </w:t>
            </w:r>
          </w:p>
          <w:p w:rsidR="00AA6BFF" w:rsidRDefault="00AA6BFF" w:rsidP="00AE64AE">
            <w:pPr>
              <w:rPr>
                <w:rFonts w:ascii="Comic Sans MS" w:hAnsi="Comic Sans MS"/>
              </w:rPr>
            </w:pPr>
          </w:p>
          <w:p w:rsidR="00AA6BFF" w:rsidRPr="00AA6BFF" w:rsidRDefault="00AA6BFF" w:rsidP="00AE64AE">
            <w:pPr>
              <w:rPr>
                <w:rFonts w:ascii="Comic Sans MS" w:hAnsi="Comic Sans MS"/>
                <w:i/>
                <w:color w:val="FF0000"/>
              </w:rPr>
            </w:pPr>
            <w:r w:rsidRPr="00AA6BFF">
              <w:rPr>
                <w:rFonts w:ascii="Comic Sans MS" w:hAnsi="Comic Sans MS"/>
                <w:i/>
                <w:color w:val="FF0000"/>
              </w:rPr>
              <w:t>AS: 1.1a, 1.2a, 1.2c, 1.5a, 1.5b</w:t>
            </w:r>
          </w:p>
          <w:p w:rsidR="00C55195" w:rsidRDefault="00C55195" w:rsidP="00AE64AE">
            <w:pPr>
              <w:rPr>
                <w:rFonts w:ascii="Comic Sans MS" w:hAnsi="Comic Sans MS"/>
              </w:rPr>
            </w:pPr>
          </w:p>
          <w:p w:rsidR="00C55195" w:rsidRDefault="00C55195" w:rsidP="00685DC4">
            <w:pPr>
              <w:rPr>
                <w:rFonts w:ascii="Comic Sans MS" w:hAnsi="Comic Sans MS"/>
              </w:rPr>
            </w:pPr>
          </w:p>
          <w:p w:rsidR="00C55195" w:rsidRDefault="00C55195" w:rsidP="00685DC4">
            <w:pPr>
              <w:rPr>
                <w:rFonts w:ascii="Comic Sans MS" w:hAnsi="Comic Sans MS"/>
              </w:rPr>
            </w:pPr>
          </w:p>
          <w:p w:rsidR="00C55195" w:rsidRDefault="00C55195" w:rsidP="00685DC4">
            <w:pPr>
              <w:rPr>
                <w:rFonts w:ascii="Comic Sans MS" w:hAnsi="Comic Sans MS"/>
              </w:rPr>
            </w:pPr>
          </w:p>
          <w:p w:rsidR="00C55195" w:rsidRDefault="00C55195" w:rsidP="00685DC4">
            <w:pPr>
              <w:rPr>
                <w:rFonts w:ascii="Comic Sans MS" w:hAnsi="Comic Sans MS"/>
              </w:rPr>
            </w:pPr>
          </w:p>
        </w:tc>
        <w:tc>
          <w:tcPr>
            <w:tcW w:w="1980" w:type="dxa"/>
          </w:tcPr>
          <w:p w:rsidR="00C55195" w:rsidRDefault="00C55195" w:rsidP="00685DC4">
            <w:pPr>
              <w:rPr>
                <w:rFonts w:ascii="Comic Sans MS" w:hAnsi="Comic Sans MS"/>
              </w:rPr>
            </w:pPr>
            <w:r w:rsidRPr="0073601E">
              <w:rPr>
                <w:rFonts w:ascii="Comic Sans MS" w:hAnsi="Comic Sans MS"/>
                <w:color w:val="FF0000"/>
              </w:rPr>
              <w:t>Puddles and the Christmas Play</w:t>
            </w:r>
            <w:r>
              <w:rPr>
                <w:rFonts w:ascii="Comic Sans MS" w:hAnsi="Comic Sans MS"/>
              </w:rPr>
              <w:t xml:space="preserve">. </w:t>
            </w:r>
          </w:p>
          <w:p w:rsidR="00C55195" w:rsidRDefault="00C55195" w:rsidP="00685DC4">
            <w:pPr>
              <w:rPr>
                <w:rFonts w:ascii="Comic Sans MS" w:hAnsi="Comic Sans MS"/>
              </w:rPr>
            </w:pPr>
          </w:p>
          <w:p w:rsidR="00C55195" w:rsidRDefault="00C55195" w:rsidP="00685DC4">
            <w:pPr>
              <w:rPr>
                <w:rFonts w:ascii="Comic Sans MS" w:hAnsi="Comic Sans MS"/>
              </w:rPr>
            </w:pPr>
            <w:r w:rsidRPr="0073601E">
              <w:rPr>
                <w:rFonts w:ascii="Comic Sans MS" w:hAnsi="Comic Sans MS"/>
                <w:color w:val="FF0000"/>
              </w:rPr>
              <w:t>AS: 1.1b Explore stories about the lives and teachings of key religious figures</w:t>
            </w:r>
            <w:r>
              <w:rPr>
                <w:rFonts w:ascii="Comic Sans MS" w:hAnsi="Comic Sans MS"/>
              </w:rPr>
              <w:t xml:space="preserve">.  </w:t>
            </w:r>
          </w:p>
          <w:p w:rsidR="00C55195" w:rsidRDefault="00C55195" w:rsidP="00AE64AE">
            <w:pPr>
              <w:rPr>
                <w:rFonts w:ascii="Comic Sans MS" w:hAnsi="Comic Sans MS"/>
              </w:rPr>
            </w:pPr>
          </w:p>
        </w:tc>
        <w:tc>
          <w:tcPr>
            <w:tcW w:w="2238" w:type="dxa"/>
          </w:tcPr>
          <w:p w:rsidR="00C55195" w:rsidRPr="0073601E" w:rsidRDefault="00C55195" w:rsidP="00685DC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>A wedding day wish for Puddles</w:t>
            </w:r>
          </w:p>
          <w:p w:rsidR="00C55195" w:rsidRDefault="00C55195" w:rsidP="00685DC4">
            <w:pPr>
              <w:rPr>
                <w:rFonts w:ascii="Comic Sans MS" w:hAnsi="Comic Sans MS"/>
              </w:rPr>
            </w:pPr>
          </w:p>
          <w:p w:rsidR="00C55195" w:rsidRDefault="00C55195" w:rsidP="00685DC4">
            <w:pPr>
              <w:rPr>
                <w:rFonts w:ascii="Comic Sans MS" w:hAnsi="Comic Sans MS"/>
              </w:rPr>
            </w:pPr>
            <w:r w:rsidRPr="0073601E">
              <w:rPr>
                <w:rFonts w:ascii="Comic Sans MS" w:hAnsi="Comic Sans MS"/>
                <w:color w:val="FF0000"/>
              </w:rPr>
              <w:t>AS: 1.3b Identify symbolic actions, gestures and rituals and talk about how they are used as part of worship and ceremonies</w:t>
            </w:r>
          </w:p>
        </w:tc>
        <w:tc>
          <w:tcPr>
            <w:tcW w:w="1576" w:type="dxa"/>
            <w:gridSpan w:val="2"/>
          </w:tcPr>
          <w:p w:rsidR="004B444D" w:rsidRDefault="004B444D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SALVATION</w:t>
            </w:r>
          </w:p>
          <w:p w:rsidR="00C55195" w:rsidRDefault="00C55195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UC: F3 Why do Christians put a cross in an Easter garden? </w:t>
            </w:r>
          </w:p>
          <w:p w:rsidR="00C55195" w:rsidRDefault="00C55195" w:rsidP="00685DC4">
            <w:pPr>
              <w:rPr>
                <w:rFonts w:ascii="Comic Sans MS" w:hAnsi="Comic Sans MS"/>
              </w:rPr>
            </w:pPr>
          </w:p>
          <w:p w:rsidR="00C55195" w:rsidRDefault="00C55195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Easter</w:t>
            </w:r>
          </w:p>
          <w:p w:rsidR="00AA6BFF" w:rsidRDefault="00AA6BFF" w:rsidP="00685DC4">
            <w:pPr>
              <w:rPr>
                <w:rFonts w:ascii="Comic Sans MS" w:hAnsi="Comic Sans MS"/>
              </w:rPr>
            </w:pPr>
          </w:p>
          <w:p w:rsidR="00AA6BFF" w:rsidRPr="00AA6BFF" w:rsidRDefault="00AA6BFF" w:rsidP="00685DC4">
            <w:pPr>
              <w:rPr>
                <w:rFonts w:ascii="Comic Sans MS" w:hAnsi="Comic Sans MS"/>
                <w:i/>
                <w:color w:val="FF0000"/>
              </w:rPr>
            </w:pPr>
            <w:r w:rsidRPr="00AA6BFF">
              <w:rPr>
                <w:rFonts w:ascii="Comic Sans MS" w:hAnsi="Comic Sans MS"/>
                <w:i/>
                <w:color w:val="FF0000"/>
              </w:rPr>
              <w:t>AS: 1.1a, 1.1b, 1.2a, 1.2b, 1.3c, 1.4b, 1.5c</w:t>
            </w:r>
          </w:p>
        </w:tc>
        <w:tc>
          <w:tcPr>
            <w:tcW w:w="3381" w:type="dxa"/>
            <w:gridSpan w:val="2"/>
          </w:tcPr>
          <w:p w:rsidR="00900544" w:rsidRPr="0073601E" w:rsidRDefault="00900544" w:rsidP="0090054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>The Tiny Ants</w:t>
            </w:r>
          </w:p>
          <w:p w:rsidR="00900544" w:rsidRPr="0073601E" w:rsidRDefault="00900544" w:rsidP="00900544">
            <w:pPr>
              <w:rPr>
                <w:rFonts w:ascii="Comic Sans MS" w:hAnsi="Comic Sans MS"/>
                <w:color w:val="FF0000"/>
              </w:rPr>
            </w:pPr>
          </w:p>
          <w:p w:rsidR="00900544" w:rsidRPr="0073601E" w:rsidRDefault="00900544" w:rsidP="0090054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 xml:space="preserve">AS: 1.5a </w:t>
            </w:r>
          </w:p>
          <w:p w:rsidR="00900544" w:rsidRPr="0073601E" w:rsidRDefault="00900544" w:rsidP="0090054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 xml:space="preserve">Ask and respond imaginatively to questions about things that are interesting or puzzling in the world. </w:t>
            </w:r>
          </w:p>
          <w:p w:rsidR="00C55195" w:rsidRDefault="00C55195" w:rsidP="00C55195">
            <w:pPr>
              <w:rPr>
                <w:rFonts w:ascii="Comic Sans MS" w:hAnsi="Comic Sans MS"/>
              </w:rPr>
            </w:pPr>
          </w:p>
          <w:p w:rsidR="00C5289C" w:rsidRPr="00F73A86" w:rsidRDefault="00C5289C" w:rsidP="00C55195">
            <w:pPr>
              <w:rPr>
                <w:rFonts w:ascii="Comic Sans MS" w:hAnsi="Comic Sans MS"/>
                <w:color w:val="7030A0"/>
              </w:rPr>
            </w:pPr>
            <w:r w:rsidRPr="00F73A86">
              <w:rPr>
                <w:rFonts w:ascii="Comic Sans MS" w:hAnsi="Comic Sans MS"/>
                <w:color w:val="7030A0"/>
              </w:rPr>
              <w:t xml:space="preserve">Derby syllabus – What is special about our world? </w:t>
            </w:r>
          </w:p>
          <w:p w:rsidR="00C5289C" w:rsidRDefault="00C5289C" w:rsidP="00C55195">
            <w:pPr>
              <w:rPr>
                <w:rFonts w:ascii="Comic Sans MS" w:hAnsi="Comic Sans MS"/>
              </w:rPr>
            </w:pPr>
            <w:r w:rsidRPr="00F73A86">
              <w:rPr>
                <w:rFonts w:ascii="Comic Sans MS" w:hAnsi="Comic Sans MS"/>
                <w:color w:val="7030A0"/>
              </w:rPr>
              <w:t xml:space="preserve">(Links to traditional stories). </w:t>
            </w:r>
          </w:p>
        </w:tc>
      </w:tr>
      <w:tr w:rsidR="00C5289C" w:rsidTr="00C5289C">
        <w:tc>
          <w:tcPr>
            <w:tcW w:w="2178" w:type="dxa"/>
          </w:tcPr>
          <w:p w:rsidR="00D53AE8" w:rsidRDefault="00D53AE8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FS2</w:t>
            </w:r>
          </w:p>
          <w:p w:rsidR="00D53AE8" w:rsidRPr="00D53AE8" w:rsidRDefault="00D53AE8" w:rsidP="00D53AE8">
            <w:pPr>
              <w:rPr>
                <w:rFonts w:ascii="Comic Sans MS" w:hAnsi="Comic Sans MS"/>
              </w:rPr>
            </w:pPr>
          </w:p>
          <w:p w:rsidR="00D53AE8" w:rsidRPr="00D53AE8" w:rsidRDefault="00D53AE8" w:rsidP="00D53AE8">
            <w:pPr>
              <w:rPr>
                <w:rFonts w:ascii="Comic Sans MS" w:hAnsi="Comic Sans MS"/>
              </w:rPr>
            </w:pPr>
          </w:p>
          <w:p w:rsidR="00D53AE8" w:rsidRPr="00D53AE8" w:rsidRDefault="00D53AE8" w:rsidP="00D53AE8">
            <w:pPr>
              <w:rPr>
                <w:rFonts w:ascii="Comic Sans MS" w:hAnsi="Comic Sans MS"/>
              </w:rPr>
            </w:pPr>
          </w:p>
          <w:p w:rsidR="00D53AE8" w:rsidRPr="00D53AE8" w:rsidRDefault="00D53AE8" w:rsidP="00D53AE8">
            <w:pPr>
              <w:rPr>
                <w:rFonts w:ascii="Comic Sans MS" w:hAnsi="Comic Sans MS"/>
              </w:rPr>
            </w:pPr>
          </w:p>
          <w:p w:rsidR="00D53AE8" w:rsidRPr="00D53AE8" w:rsidRDefault="00D53AE8" w:rsidP="00D53AE8">
            <w:pPr>
              <w:rPr>
                <w:rFonts w:ascii="Comic Sans MS" w:hAnsi="Comic Sans MS"/>
              </w:rPr>
            </w:pPr>
          </w:p>
          <w:p w:rsidR="00D53AE8" w:rsidRDefault="00D53AE8" w:rsidP="00D53AE8">
            <w:pPr>
              <w:rPr>
                <w:rFonts w:ascii="Comic Sans MS" w:hAnsi="Comic Sans MS"/>
              </w:rPr>
            </w:pPr>
          </w:p>
          <w:p w:rsidR="00D53AE8" w:rsidRPr="00D53AE8" w:rsidRDefault="00D53AE8" w:rsidP="00D53AE8">
            <w:pPr>
              <w:rPr>
                <w:rFonts w:ascii="Comic Sans MS" w:hAnsi="Comic Sans MS"/>
              </w:rPr>
            </w:pPr>
          </w:p>
          <w:p w:rsidR="00D53AE8" w:rsidRPr="00D53AE8" w:rsidRDefault="00D53AE8" w:rsidP="00D53AE8">
            <w:pPr>
              <w:rPr>
                <w:rFonts w:ascii="Comic Sans MS" w:hAnsi="Comic Sans MS"/>
              </w:rPr>
            </w:pPr>
          </w:p>
          <w:p w:rsidR="00D53AE8" w:rsidRDefault="00D53AE8" w:rsidP="00D53AE8">
            <w:pPr>
              <w:rPr>
                <w:rFonts w:ascii="Comic Sans MS" w:hAnsi="Comic Sans MS"/>
              </w:rPr>
            </w:pPr>
          </w:p>
          <w:p w:rsidR="00C5289C" w:rsidRPr="00D53AE8" w:rsidRDefault="00C5289C" w:rsidP="00D53AE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97" w:type="dxa"/>
          </w:tcPr>
          <w:p w:rsidR="00C5289C" w:rsidRPr="0073601E" w:rsidRDefault="00C5289C" w:rsidP="00AE64AE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lastRenderedPageBreak/>
              <w:t>A Wet and Windy Harvest for Puddles</w:t>
            </w:r>
          </w:p>
          <w:p w:rsidR="00C5289C" w:rsidRPr="0073601E" w:rsidRDefault="00C5289C" w:rsidP="00AE64AE">
            <w:pPr>
              <w:rPr>
                <w:rFonts w:ascii="Comic Sans MS" w:hAnsi="Comic Sans MS"/>
                <w:color w:val="FF0000"/>
              </w:rPr>
            </w:pPr>
          </w:p>
          <w:p w:rsidR="00C5289C" w:rsidRPr="0073601E" w:rsidRDefault="00C5289C" w:rsidP="00AE64AE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>AS: 1.4b Identify and ask questions about customs associated with particular religious communities</w:t>
            </w:r>
          </w:p>
          <w:p w:rsidR="00C5289C" w:rsidRDefault="00C5289C" w:rsidP="00AE64AE">
            <w:pPr>
              <w:rPr>
                <w:rFonts w:ascii="Comic Sans MS" w:hAnsi="Comic Sans MS"/>
              </w:rPr>
            </w:pPr>
          </w:p>
        </w:tc>
        <w:tc>
          <w:tcPr>
            <w:tcW w:w="1980" w:type="dxa"/>
          </w:tcPr>
          <w:p w:rsidR="00C5289C" w:rsidRDefault="00C5289C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Christmas</w:t>
            </w:r>
          </w:p>
          <w:p w:rsidR="00C5289C" w:rsidRDefault="00C5289C" w:rsidP="00685DC4">
            <w:pPr>
              <w:rPr>
                <w:rFonts w:ascii="Comic Sans MS" w:hAnsi="Comic Sans MS"/>
              </w:rPr>
            </w:pPr>
          </w:p>
          <w:p w:rsidR="00C5289C" w:rsidRDefault="00C5289C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INCARNATION</w:t>
            </w:r>
          </w:p>
          <w:p w:rsidR="00C5289C" w:rsidRDefault="00C5289C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UC F2: Why do Christians perform nativity plays at Christmas?</w:t>
            </w:r>
          </w:p>
          <w:p w:rsidR="00AA6BFF" w:rsidRDefault="00AA6BFF" w:rsidP="00685DC4">
            <w:pPr>
              <w:rPr>
                <w:rFonts w:ascii="Comic Sans MS" w:hAnsi="Comic Sans MS"/>
              </w:rPr>
            </w:pPr>
          </w:p>
          <w:p w:rsidR="00AA6BFF" w:rsidRPr="00AA6BFF" w:rsidRDefault="00AA6BFF" w:rsidP="00685DC4">
            <w:pPr>
              <w:rPr>
                <w:rFonts w:ascii="Comic Sans MS" w:hAnsi="Comic Sans MS"/>
                <w:i/>
              </w:rPr>
            </w:pPr>
            <w:r w:rsidRPr="00AA6BFF">
              <w:rPr>
                <w:rFonts w:ascii="Comic Sans MS" w:hAnsi="Comic Sans MS"/>
                <w:i/>
                <w:color w:val="FF0000"/>
              </w:rPr>
              <w:t>AS: 1.1a, 1.1b, 1.2a, 1.2b, 1.3c, 1.4b, 1.5c</w:t>
            </w:r>
          </w:p>
        </w:tc>
        <w:tc>
          <w:tcPr>
            <w:tcW w:w="2244" w:type="dxa"/>
            <w:gridSpan w:val="2"/>
          </w:tcPr>
          <w:p w:rsidR="00C5289C" w:rsidRDefault="00C5289C" w:rsidP="00C55195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lastRenderedPageBreak/>
              <w:t xml:space="preserve">Festivals around the world. </w:t>
            </w:r>
          </w:p>
          <w:p w:rsidR="00C5289C" w:rsidRDefault="00C5289C" w:rsidP="00C55195">
            <w:pPr>
              <w:rPr>
                <w:rFonts w:ascii="Comic Sans MS" w:hAnsi="Comic Sans MS"/>
                <w:color w:val="FF0000"/>
              </w:rPr>
            </w:pPr>
          </w:p>
          <w:p w:rsidR="00C5289C" w:rsidRDefault="00C5289C" w:rsidP="00C55195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Chinese New Year.</w:t>
            </w:r>
          </w:p>
          <w:p w:rsidR="00C5289C" w:rsidRDefault="00C5289C" w:rsidP="00C55195">
            <w:pPr>
              <w:rPr>
                <w:rFonts w:ascii="Comic Sans MS" w:hAnsi="Comic Sans MS"/>
                <w:color w:val="FF0000"/>
              </w:rPr>
            </w:pPr>
          </w:p>
          <w:p w:rsidR="00C5289C" w:rsidRPr="00F73A86" w:rsidRDefault="00C5289C" w:rsidP="00C55195">
            <w:pPr>
              <w:rPr>
                <w:rFonts w:ascii="Comic Sans MS" w:hAnsi="Comic Sans MS"/>
                <w:color w:val="7030A0"/>
              </w:rPr>
            </w:pPr>
            <w:r w:rsidRPr="00F73A86">
              <w:rPr>
                <w:rFonts w:ascii="Comic Sans MS" w:hAnsi="Comic Sans MS"/>
                <w:color w:val="7030A0"/>
              </w:rPr>
              <w:t xml:space="preserve">Derby syllabus – Where do we belong? </w:t>
            </w:r>
          </w:p>
          <w:p w:rsidR="00C5289C" w:rsidRDefault="00C5289C" w:rsidP="00C55195">
            <w:pPr>
              <w:rPr>
                <w:rFonts w:ascii="Comic Sans MS" w:hAnsi="Comic Sans MS"/>
              </w:rPr>
            </w:pPr>
            <w:r w:rsidRPr="00F73A86">
              <w:rPr>
                <w:rFonts w:ascii="Comic Sans MS" w:hAnsi="Comic Sans MS"/>
                <w:color w:val="7030A0"/>
              </w:rPr>
              <w:t xml:space="preserve">(Puddles – Christening).  </w:t>
            </w:r>
          </w:p>
        </w:tc>
        <w:tc>
          <w:tcPr>
            <w:tcW w:w="1570" w:type="dxa"/>
          </w:tcPr>
          <w:p w:rsidR="00C5289C" w:rsidRPr="0073601E" w:rsidRDefault="00C5289C" w:rsidP="00C5289C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lastRenderedPageBreak/>
              <w:t>Puddles and the Happy Easter Day</w:t>
            </w:r>
          </w:p>
          <w:p w:rsidR="00C5289C" w:rsidRPr="0073601E" w:rsidRDefault="00C5289C" w:rsidP="00C5289C">
            <w:pPr>
              <w:rPr>
                <w:rFonts w:ascii="Comic Sans MS" w:hAnsi="Comic Sans MS"/>
                <w:color w:val="FF0000"/>
              </w:rPr>
            </w:pPr>
          </w:p>
          <w:p w:rsidR="00C5289C" w:rsidRPr="0073601E" w:rsidRDefault="00C5289C" w:rsidP="00C5289C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lastRenderedPageBreak/>
              <w:t>AS: 1.1</w:t>
            </w:r>
          </w:p>
          <w:p w:rsidR="00C5289C" w:rsidRDefault="00C5289C" w:rsidP="00C5289C">
            <w:pPr>
              <w:rPr>
                <w:rFonts w:ascii="Comic Sans MS" w:hAnsi="Comic Sans MS"/>
              </w:rPr>
            </w:pPr>
            <w:r w:rsidRPr="0073601E">
              <w:rPr>
                <w:rFonts w:ascii="Comic Sans MS" w:hAnsi="Comic Sans MS"/>
                <w:color w:val="FF0000"/>
              </w:rPr>
              <w:t>Find out about ways in which sacred texts are regarded, read and handled by believers.</w:t>
            </w:r>
          </w:p>
        </w:tc>
        <w:tc>
          <w:tcPr>
            <w:tcW w:w="3381" w:type="dxa"/>
            <w:gridSpan w:val="2"/>
          </w:tcPr>
          <w:p w:rsidR="00C5289C" w:rsidRPr="0073601E" w:rsidRDefault="00C5289C" w:rsidP="0090054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lastRenderedPageBreak/>
              <w:t>Puddles lends a paw</w:t>
            </w:r>
          </w:p>
          <w:p w:rsidR="00C5289C" w:rsidRPr="0073601E" w:rsidRDefault="00C5289C" w:rsidP="00900544">
            <w:pPr>
              <w:rPr>
                <w:rFonts w:ascii="Comic Sans MS" w:hAnsi="Comic Sans MS"/>
                <w:color w:val="FF0000"/>
              </w:rPr>
            </w:pPr>
          </w:p>
          <w:p w:rsidR="00C5289C" w:rsidRPr="0073601E" w:rsidRDefault="00C5289C" w:rsidP="0090054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>AS: 1.1b</w:t>
            </w:r>
          </w:p>
          <w:p w:rsidR="00C5289C" w:rsidRDefault="00C5289C" w:rsidP="0090054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lastRenderedPageBreak/>
              <w:t xml:space="preserve">Explore stories about the lives and teachings of key religious figures. </w:t>
            </w:r>
          </w:p>
          <w:p w:rsidR="00F73A86" w:rsidRDefault="00F73A86" w:rsidP="00900544">
            <w:pPr>
              <w:rPr>
                <w:rFonts w:ascii="Comic Sans MS" w:hAnsi="Comic Sans MS"/>
                <w:color w:val="FF0000"/>
              </w:rPr>
            </w:pPr>
          </w:p>
          <w:p w:rsidR="00F73A86" w:rsidRDefault="00F73A86" w:rsidP="00900544">
            <w:pPr>
              <w:rPr>
                <w:rFonts w:ascii="Comic Sans MS" w:hAnsi="Comic Sans MS"/>
              </w:rPr>
            </w:pPr>
            <w:r w:rsidRPr="00F73A86">
              <w:rPr>
                <w:rFonts w:ascii="Comic Sans MS" w:hAnsi="Comic Sans MS"/>
                <w:color w:val="7030A0"/>
              </w:rPr>
              <w:t xml:space="preserve">Derby syllabus – Which places are special and why? </w:t>
            </w:r>
          </w:p>
        </w:tc>
      </w:tr>
      <w:tr w:rsidR="004B444D" w:rsidTr="002F2E90">
        <w:tc>
          <w:tcPr>
            <w:tcW w:w="2178" w:type="dxa"/>
          </w:tcPr>
          <w:p w:rsidR="00FE4E0F" w:rsidRDefault="00F164C8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Class 3</w:t>
            </w:r>
            <w:r w:rsidR="00FE4E0F">
              <w:rPr>
                <w:rFonts w:ascii="Comic Sans MS" w:hAnsi="Comic Sans MS"/>
              </w:rPr>
              <w:t xml:space="preserve"> </w:t>
            </w:r>
          </w:p>
          <w:p w:rsidR="00685DC4" w:rsidRDefault="00FE4E0F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</w:t>
            </w:r>
            <w:r w:rsidR="00685DC4">
              <w:rPr>
                <w:rFonts w:ascii="Comic Sans MS" w:hAnsi="Comic Sans MS"/>
              </w:rPr>
              <w:t>Year 1)</w:t>
            </w:r>
          </w:p>
          <w:p w:rsidR="004C78F8" w:rsidRDefault="004C78F8" w:rsidP="00685DC4">
            <w:pPr>
              <w:rPr>
                <w:rFonts w:ascii="Comic Sans MS" w:hAnsi="Comic Sans MS"/>
              </w:rPr>
            </w:pPr>
          </w:p>
          <w:p w:rsidR="004C78F8" w:rsidRPr="004C78F8" w:rsidRDefault="004C78F8" w:rsidP="00685DC4">
            <w:pPr>
              <w:rPr>
                <w:rFonts w:ascii="Comic Sans MS" w:hAnsi="Comic Sans MS"/>
                <w:i/>
                <w:color w:val="0070C0"/>
              </w:rPr>
            </w:pPr>
            <w:r w:rsidRPr="004C78F8">
              <w:rPr>
                <w:rFonts w:ascii="Comic Sans MS" w:hAnsi="Comic Sans MS"/>
                <w:i/>
                <w:color w:val="0070C0"/>
              </w:rPr>
              <w:t>Christianity</w:t>
            </w:r>
          </w:p>
          <w:p w:rsidR="004C78F8" w:rsidRPr="004C78F8" w:rsidRDefault="004C78F8" w:rsidP="00685DC4">
            <w:pPr>
              <w:rPr>
                <w:rFonts w:ascii="Comic Sans MS" w:hAnsi="Comic Sans MS"/>
                <w:i/>
                <w:color w:val="0070C0"/>
              </w:rPr>
            </w:pPr>
          </w:p>
          <w:p w:rsidR="004C78F8" w:rsidRPr="004C78F8" w:rsidRDefault="004C78F8" w:rsidP="00685DC4">
            <w:pPr>
              <w:rPr>
                <w:rFonts w:ascii="Comic Sans MS" w:hAnsi="Comic Sans MS"/>
                <w:i/>
                <w:color w:val="0070C0"/>
              </w:rPr>
            </w:pPr>
            <w:r w:rsidRPr="004C78F8">
              <w:rPr>
                <w:rFonts w:ascii="Comic Sans MS" w:hAnsi="Comic Sans MS"/>
                <w:i/>
                <w:color w:val="0070C0"/>
              </w:rPr>
              <w:t>Islam</w:t>
            </w:r>
          </w:p>
          <w:p w:rsidR="004C78F8" w:rsidRPr="004C78F8" w:rsidRDefault="004C78F8" w:rsidP="00685DC4">
            <w:pPr>
              <w:rPr>
                <w:rFonts w:ascii="Comic Sans MS" w:hAnsi="Comic Sans MS"/>
                <w:i/>
                <w:color w:val="0070C0"/>
              </w:rPr>
            </w:pPr>
          </w:p>
          <w:p w:rsidR="004C78F8" w:rsidRPr="004C78F8" w:rsidRDefault="004C78F8" w:rsidP="00685DC4">
            <w:pPr>
              <w:rPr>
                <w:rFonts w:ascii="Comic Sans MS" w:hAnsi="Comic Sans MS"/>
                <w:i/>
              </w:rPr>
            </w:pPr>
            <w:r w:rsidRPr="004C78F8">
              <w:rPr>
                <w:rFonts w:ascii="Comic Sans MS" w:hAnsi="Comic Sans MS"/>
                <w:i/>
                <w:color w:val="0070C0"/>
              </w:rPr>
              <w:t>Multi-faith units</w:t>
            </w:r>
          </w:p>
        </w:tc>
        <w:tc>
          <w:tcPr>
            <w:tcW w:w="1597" w:type="dxa"/>
          </w:tcPr>
          <w:p w:rsidR="00685DC4" w:rsidRDefault="00900544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GOD</w:t>
            </w:r>
          </w:p>
          <w:p w:rsidR="00900544" w:rsidRDefault="00900544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UC: 1.1 What do Christians believe God is like?</w:t>
            </w:r>
          </w:p>
          <w:p w:rsidR="00AA6BFF" w:rsidRDefault="00AA6BFF" w:rsidP="00685DC4">
            <w:pPr>
              <w:rPr>
                <w:rFonts w:ascii="Comic Sans MS" w:hAnsi="Comic Sans MS"/>
              </w:rPr>
            </w:pPr>
          </w:p>
          <w:p w:rsidR="00AA6BFF" w:rsidRPr="00AA6BFF" w:rsidRDefault="00AA6BFF" w:rsidP="00685DC4">
            <w:pPr>
              <w:rPr>
                <w:rFonts w:ascii="Comic Sans MS" w:hAnsi="Comic Sans MS"/>
                <w:i/>
                <w:color w:val="FF0000"/>
              </w:rPr>
            </w:pPr>
            <w:r w:rsidRPr="00AA6BFF">
              <w:rPr>
                <w:rFonts w:ascii="Comic Sans MS" w:hAnsi="Comic Sans MS"/>
                <w:i/>
                <w:color w:val="FF0000"/>
              </w:rPr>
              <w:t>AS: 1.1a, 1.2a, 1.2c, 1.5a, 1.5b</w:t>
            </w:r>
          </w:p>
          <w:p w:rsidR="00685DC4" w:rsidRDefault="00685DC4" w:rsidP="00685DC4">
            <w:pPr>
              <w:rPr>
                <w:rFonts w:ascii="Comic Sans MS" w:hAnsi="Comic Sans MS"/>
              </w:rPr>
            </w:pPr>
          </w:p>
          <w:p w:rsidR="00685DC4" w:rsidRDefault="00685DC4" w:rsidP="00685DC4">
            <w:pPr>
              <w:rPr>
                <w:rFonts w:ascii="Comic Sans MS" w:hAnsi="Comic Sans MS"/>
              </w:rPr>
            </w:pPr>
          </w:p>
          <w:p w:rsidR="00685DC4" w:rsidRDefault="00685DC4" w:rsidP="00685DC4">
            <w:pPr>
              <w:rPr>
                <w:rFonts w:ascii="Comic Sans MS" w:hAnsi="Comic Sans MS"/>
              </w:rPr>
            </w:pPr>
          </w:p>
          <w:p w:rsidR="00685DC4" w:rsidRDefault="00685DC4" w:rsidP="00685DC4">
            <w:pPr>
              <w:rPr>
                <w:rFonts w:ascii="Comic Sans MS" w:hAnsi="Comic Sans MS"/>
              </w:rPr>
            </w:pPr>
          </w:p>
          <w:p w:rsidR="00685DC4" w:rsidRDefault="00685DC4" w:rsidP="00685DC4">
            <w:pPr>
              <w:rPr>
                <w:rFonts w:ascii="Comic Sans MS" w:hAnsi="Comic Sans MS"/>
              </w:rPr>
            </w:pPr>
          </w:p>
          <w:p w:rsidR="00685DC4" w:rsidRDefault="00685DC4" w:rsidP="00685DC4">
            <w:pPr>
              <w:rPr>
                <w:rFonts w:ascii="Comic Sans MS" w:hAnsi="Comic Sans MS"/>
              </w:rPr>
            </w:pPr>
          </w:p>
        </w:tc>
        <w:tc>
          <w:tcPr>
            <w:tcW w:w="1980" w:type="dxa"/>
          </w:tcPr>
          <w:p w:rsidR="00685DC4" w:rsidRPr="0073601E" w:rsidRDefault="00900544" w:rsidP="00685DC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>What are festivals and why do we have them?</w:t>
            </w:r>
          </w:p>
          <w:p w:rsidR="00900544" w:rsidRPr="0073601E" w:rsidRDefault="00900544" w:rsidP="00685DC4">
            <w:pPr>
              <w:rPr>
                <w:rFonts w:ascii="Comic Sans MS" w:hAnsi="Comic Sans MS"/>
                <w:color w:val="FF0000"/>
              </w:rPr>
            </w:pPr>
          </w:p>
          <w:p w:rsidR="00900544" w:rsidRPr="0073601E" w:rsidRDefault="00900544" w:rsidP="00685DC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>AS: 1.2b</w:t>
            </w:r>
          </w:p>
          <w:p w:rsidR="00900544" w:rsidRPr="0073601E" w:rsidRDefault="00900544" w:rsidP="00685DC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>Explore the preparations for and find out about the celebration of festivals</w:t>
            </w:r>
          </w:p>
          <w:p w:rsidR="00C2591D" w:rsidRDefault="00C2591D" w:rsidP="00685DC4">
            <w:pPr>
              <w:rPr>
                <w:rFonts w:ascii="Comic Sans MS" w:hAnsi="Comic Sans MS"/>
              </w:rPr>
            </w:pPr>
          </w:p>
          <w:p w:rsidR="009B5B3B" w:rsidRDefault="009B5B3B" w:rsidP="00685DC4">
            <w:pPr>
              <w:rPr>
                <w:rFonts w:ascii="Comic Sans MS" w:hAnsi="Comic Sans MS"/>
                <w:color w:val="FF0000"/>
              </w:rPr>
            </w:pPr>
            <w:r w:rsidRPr="009B5B3B">
              <w:rPr>
                <w:rFonts w:ascii="Comic Sans MS" w:hAnsi="Comic Sans MS"/>
                <w:color w:val="FF0000"/>
              </w:rPr>
              <w:t>Entrust</w:t>
            </w:r>
            <w:r>
              <w:rPr>
                <w:rFonts w:ascii="Comic Sans MS" w:hAnsi="Comic Sans MS"/>
                <w:color w:val="FF0000"/>
              </w:rPr>
              <w:t xml:space="preserve"> planning (Spring)</w:t>
            </w:r>
          </w:p>
          <w:p w:rsidR="00144E99" w:rsidRDefault="00144E99" w:rsidP="00685DC4">
            <w:pPr>
              <w:rPr>
                <w:rFonts w:ascii="Comic Sans MS" w:hAnsi="Comic Sans MS"/>
                <w:color w:val="FF0000"/>
              </w:rPr>
            </w:pPr>
          </w:p>
          <w:p w:rsidR="00144E99" w:rsidRPr="009B5B3B" w:rsidRDefault="00144E99" w:rsidP="00685DC4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Link to Hinduism/Sikhism</w:t>
            </w:r>
          </w:p>
          <w:p w:rsidR="00C2591D" w:rsidRDefault="00C2591D" w:rsidP="00685DC4">
            <w:pPr>
              <w:rPr>
                <w:rFonts w:ascii="Comic Sans MS" w:hAnsi="Comic Sans MS"/>
              </w:rPr>
            </w:pPr>
          </w:p>
        </w:tc>
        <w:tc>
          <w:tcPr>
            <w:tcW w:w="2238" w:type="dxa"/>
          </w:tcPr>
          <w:p w:rsidR="00144E99" w:rsidRDefault="00144E99" w:rsidP="00685DC4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lastRenderedPageBreak/>
              <w:t>AS 1.1c Find out about ways in which sacred texts are regarded, read and understood by believers.</w:t>
            </w:r>
          </w:p>
          <w:p w:rsidR="00144E99" w:rsidRDefault="00144E99" w:rsidP="00685DC4">
            <w:pPr>
              <w:rPr>
                <w:rFonts w:ascii="Comic Sans MS" w:hAnsi="Comic Sans MS"/>
                <w:color w:val="FF0000"/>
              </w:rPr>
            </w:pPr>
          </w:p>
          <w:p w:rsidR="00685DC4" w:rsidRPr="0073601E" w:rsidRDefault="00C2591D" w:rsidP="00685DC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 xml:space="preserve">What do Muslims believe? </w:t>
            </w:r>
          </w:p>
          <w:p w:rsidR="00C2591D" w:rsidRPr="0073601E" w:rsidRDefault="00C2591D" w:rsidP="00685DC4">
            <w:pPr>
              <w:rPr>
                <w:rFonts w:ascii="Comic Sans MS" w:hAnsi="Comic Sans MS"/>
                <w:color w:val="FF0000"/>
              </w:rPr>
            </w:pPr>
          </w:p>
          <w:p w:rsidR="00C2591D" w:rsidRPr="0073601E" w:rsidRDefault="00C2591D" w:rsidP="00685DC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 xml:space="preserve">An exploration of the big ideas and concepts that lie at the heart of the Islamic faith. </w:t>
            </w:r>
          </w:p>
          <w:p w:rsidR="00C2591D" w:rsidRDefault="00C2591D" w:rsidP="00685DC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lastRenderedPageBreak/>
              <w:t>(Look at Di</w:t>
            </w:r>
            <w:r w:rsidR="004A6900">
              <w:rPr>
                <w:rFonts w:ascii="Comic Sans MS" w:hAnsi="Comic Sans MS"/>
                <w:color w:val="FF0000"/>
              </w:rPr>
              <w:t>o</w:t>
            </w:r>
            <w:r w:rsidRPr="0073601E">
              <w:rPr>
                <w:rFonts w:ascii="Comic Sans MS" w:hAnsi="Comic Sans MS"/>
                <w:color w:val="FF0000"/>
              </w:rPr>
              <w:t xml:space="preserve">cese of Lichfield Exemplar planning). </w:t>
            </w:r>
          </w:p>
          <w:p w:rsidR="00676DFE" w:rsidRDefault="00676DFE" w:rsidP="00685DC4">
            <w:pPr>
              <w:rPr>
                <w:rFonts w:ascii="Comic Sans MS" w:hAnsi="Comic Sans MS"/>
                <w:color w:val="FF0000"/>
              </w:rPr>
            </w:pPr>
          </w:p>
          <w:p w:rsidR="00676DFE" w:rsidRDefault="00676DFE" w:rsidP="00D53AE8">
            <w:pPr>
              <w:rPr>
                <w:rFonts w:ascii="Comic Sans MS" w:hAnsi="Comic Sans MS"/>
              </w:rPr>
            </w:pPr>
            <w:r w:rsidRPr="00676DFE">
              <w:rPr>
                <w:rFonts w:ascii="Comic Sans MS" w:hAnsi="Comic Sans MS"/>
                <w:color w:val="7030A0"/>
              </w:rPr>
              <w:t xml:space="preserve">Derby </w:t>
            </w:r>
            <w:r w:rsidR="00D53AE8">
              <w:rPr>
                <w:rFonts w:ascii="Comic Sans MS" w:hAnsi="Comic Sans MS"/>
                <w:color w:val="7030A0"/>
              </w:rPr>
              <w:t>syllabus</w:t>
            </w:r>
            <w:r w:rsidRPr="00676DFE">
              <w:rPr>
                <w:rFonts w:ascii="Comic Sans MS" w:hAnsi="Comic Sans MS"/>
                <w:color w:val="7030A0"/>
              </w:rPr>
              <w:t xml:space="preserve"> – Who is a Muslim and what do they believe?</w:t>
            </w:r>
          </w:p>
        </w:tc>
        <w:tc>
          <w:tcPr>
            <w:tcW w:w="1576" w:type="dxa"/>
            <w:gridSpan w:val="2"/>
          </w:tcPr>
          <w:p w:rsidR="00685DC4" w:rsidRDefault="00C2591D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SALVATION</w:t>
            </w:r>
          </w:p>
          <w:p w:rsidR="004B444D" w:rsidRDefault="00C2591D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UC: 1.5 </w:t>
            </w:r>
          </w:p>
          <w:p w:rsidR="00C2591D" w:rsidRDefault="00C2591D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Why does Easter matter to Christians? </w:t>
            </w:r>
          </w:p>
          <w:p w:rsidR="004B444D" w:rsidRDefault="004B444D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(Core Learning)</w:t>
            </w:r>
          </w:p>
          <w:p w:rsidR="00AA6BFF" w:rsidRDefault="00AA6BFF" w:rsidP="00685DC4">
            <w:pPr>
              <w:rPr>
                <w:rFonts w:ascii="Comic Sans MS" w:hAnsi="Comic Sans MS"/>
              </w:rPr>
            </w:pPr>
          </w:p>
          <w:p w:rsidR="00AA6BFF" w:rsidRPr="00AA6BFF" w:rsidRDefault="00AA6BFF" w:rsidP="00685DC4">
            <w:pPr>
              <w:rPr>
                <w:rFonts w:ascii="Comic Sans MS" w:hAnsi="Comic Sans MS"/>
                <w:i/>
              </w:rPr>
            </w:pPr>
            <w:r w:rsidRPr="00AA6BFF">
              <w:rPr>
                <w:rFonts w:ascii="Comic Sans MS" w:hAnsi="Comic Sans MS"/>
                <w:i/>
                <w:color w:val="FF0000"/>
              </w:rPr>
              <w:t>AS: 1.1a, 1.1b, 1.2a, 1.2b, 1.3c, 1.4b, 1.5c</w:t>
            </w:r>
          </w:p>
        </w:tc>
        <w:tc>
          <w:tcPr>
            <w:tcW w:w="1946" w:type="dxa"/>
          </w:tcPr>
          <w:p w:rsidR="00685DC4" w:rsidRPr="0073601E" w:rsidRDefault="00C2591D" w:rsidP="00685DC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>AS 1.1a</w:t>
            </w:r>
          </w:p>
          <w:p w:rsidR="00C2591D" w:rsidRPr="0073601E" w:rsidRDefault="00C2591D" w:rsidP="00685DC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>Engage with stories and extracts from religious literature and talk about their meanings.</w:t>
            </w:r>
          </w:p>
          <w:p w:rsidR="00C2591D" w:rsidRDefault="00C2591D" w:rsidP="00685DC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>(Look at Entrust planning)</w:t>
            </w:r>
          </w:p>
          <w:p w:rsidR="00144E99" w:rsidRDefault="00144E99" w:rsidP="00685DC4">
            <w:pPr>
              <w:rPr>
                <w:rFonts w:ascii="Comic Sans MS" w:hAnsi="Comic Sans MS"/>
                <w:color w:val="FF0000"/>
              </w:rPr>
            </w:pPr>
          </w:p>
          <w:p w:rsidR="00144E99" w:rsidRPr="0073601E" w:rsidRDefault="00144E99" w:rsidP="00685DC4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Link to Hinduism/Sikhism</w:t>
            </w:r>
          </w:p>
        </w:tc>
        <w:tc>
          <w:tcPr>
            <w:tcW w:w="1435" w:type="dxa"/>
          </w:tcPr>
          <w:p w:rsidR="00685DC4" w:rsidRPr="0073601E" w:rsidRDefault="00C2591D" w:rsidP="00685DC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>AS: 1.2a Worship</w:t>
            </w:r>
          </w:p>
          <w:p w:rsidR="00C2591D" w:rsidRDefault="00C2591D" w:rsidP="00685DC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 xml:space="preserve">Find out about how and when people worship and ask questions about why this is important to believers. </w:t>
            </w:r>
            <w:r w:rsidR="0003749E">
              <w:rPr>
                <w:rFonts w:ascii="Comic Sans MS" w:hAnsi="Comic Sans MS"/>
                <w:color w:val="FF0000"/>
              </w:rPr>
              <w:t>/</w:t>
            </w:r>
          </w:p>
          <w:p w:rsidR="0003749E" w:rsidRPr="0073601E" w:rsidRDefault="0003749E" w:rsidP="0003749E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lastRenderedPageBreak/>
              <w:t>AS: 1.3b Worship and ceremonies</w:t>
            </w:r>
          </w:p>
          <w:p w:rsidR="0003749E" w:rsidRPr="0073601E" w:rsidRDefault="0003749E" w:rsidP="0003749E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 xml:space="preserve">Identify symbolic actions, gestures and rituals and talk about how they are used as part of worship and ceremonies. </w:t>
            </w:r>
          </w:p>
          <w:p w:rsidR="0003749E" w:rsidRPr="0073601E" w:rsidRDefault="0003749E" w:rsidP="0003749E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>(Links to Islam – look at Entrust planning).</w:t>
            </w:r>
          </w:p>
          <w:p w:rsidR="00C2591D" w:rsidRPr="0073601E" w:rsidRDefault="00C2591D" w:rsidP="00685DC4">
            <w:pPr>
              <w:rPr>
                <w:rFonts w:ascii="Comic Sans MS" w:hAnsi="Comic Sans MS"/>
                <w:color w:val="FF0000"/>
              </w:rPr>
            </w:pPr>
          </w:p>
          <w:p w:rsidR="00C2591D" w:rsidRDefault="00C2591D" w:rsidP="00685DC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 xml:space="preserve">(Look at Entrust planning – link to Christianity and Islam) </w:t>
            </w:r>
          </w:p>
          <w:p w:rsidR="00CC0DFC" w:rsidRDefault="00CC0DFC" w:rsidP="00685DC4">
            <w:pPr>
              <w:rPr>
                <w:rFonts w:ascii="Comic Sans MS" w:hAnsi="Comic Sans MS"/>
                <w:color w:val="FF0000"/>
              </w:rPr>
            </w:pPr>
          </w:p>
          <w:p w:rsidR="00CC0DFC" w:rsidRDefault="00CC0DFC" w:rsidP="00685DC4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t xml:space="preserve">RE Quest. </w:t>
            </w:r>
          </w:p>
          <w:p w:rsidR="00CC0DFC" w:rsidRPr="00CC0DFC" w:rsidRDefault="00CC0DFC" w:rsidP="00685DC4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>Derby syllabus – What does it mean to belong to a faith community?</w:t>
            </w:r>
          </w:p>
        </w:tc>
      </w:tr>
      <w:tr w:rsidR="004B444D" w:rsidTr="002F2E90">
        <w:tc>
          <w:tcPr>
            <w:tcW w:w="2178" w:type="dxa"/>
          </w:tcPr>
          <w:p w:rsidR="00FE4E0F" w:rsidRDefault="00F164C8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Class 4</w:t>
            </w:r>
          </w:p>
          <w:p w:rsidR="00685DC4" w:rsidRDefault="00685DC4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(Year 2)</w:t>
            </w:r>
          </w:p>
          <w:p w:rsidR="004C78F8" w:rsidRPr="004C78F8" w:rsidRDefault="004C78F8" w:rsidP="004C78F8">
            <w:pPr>
              <w:rPr>
                <w:rFonts w:ascii="Comic Sans MS" w:hAnsi="Comic Sans MS"/>
                <w:i/>
                <w:color w:val="0070C0"/>
              </w:rPr>
            </w:pPr>
            <w:r w:rsidRPr="004C78F8">
              <w:rPr>
                <w:rFonts w:ascii="Comic Sans MS" w:hAnsi="Comic Sans MS"/>
                <w:i/>
                <w:color w:val="0070C0"/>
              </w:rPr>
              <w:t>Christianity</w:t>
            </w:r>
          </w:p>
          <w:p w:rsidR="004C78F8" w:rsidRPr="004C78F8" w:rsidRDefault="004C78F8" w:rsidP="004C78F8">
            <w:pPr>
              <w:rPr>
                <w:rFonts w:ascii="Comic Sans MS" w:hAnsi="Comic Sans MS"/>
                <w:i/>
                <w:color w:val="0070C0"/>
              </w:rPr>
            </w:pPr>
          </w:p>
          <w:p w:rsidR="004C78F8" w:rsidRPr="004C78F8" w:rsidRDefault="004C78F8" w:rsidP="004C78F8">
            <w:pPr>
              <w:rPr>
                <w:rFonts w:ascii="Comic Sans MS" w:hAnsi="Comic Sans MS"/>
                <w:i/>
                <w:color w:val="0070C0"/>
              </w:rPr>
            </w:pPr>
            <w:r w:rsidRPr="004C78F8">
              <w:rPr>
                <w:rFonts w:ascii="Comic Sans MS" w:hAnsi="Comic Sans MS"/>
                <w:i/>
                <w:color w:val="0070C0"/>
              </w:rPr>
              <w:t>Islam</w:t>
            </w:r>
          </w:p>
          <w:p w:rsidR="004C78F8" w:rsidRPr="004C78F8" w:rsidRDefault="004C78F8" w:rsidP="004C78F8">
            <w:pPr>
              <w:rPr>
                <w:rFonts w:ascii="Comic Sans MS" w:hAnsi="Comic Sans MS"/>
                <w:i/>
                <w:color w:val="0070C0"/>
              </w:rPr>
            </w:pPr>
          </w:p>
          <w:p w:rsidR="004C78F8" w:rsidRDefault="004C78F8" w:rsidP="004C78F8">
            <w:pPr>
              <w:rPr>
                <w:rFonts w:ascii="Comic Sans MS" w:hAnsi="Comic Sans MS"/>
              </w:rPr>
            </w:pPr>
            <w:r w:rsidRPr="004C78F8">
              <w:rPr>
                <w:rFonts w:ascii="Comic Sans MS" w:hAnsi="Comic Sans MS"/>
                <w:i/>
                <w:color w:val="0070C0"/>
              </w:rPr>
              <w:t>Multi-faith units</w:t>
            </w:r>
          </w:p>
        </w:tc>
        <w:tc>
          <w:tcPr>
            <w:tcW w:w="1597" w:type="dxa"/>
          </w:tcPr>
          <w:p w:rsidR="00685DC4" w:rsidRDefault="00900544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CREATION</w:t>
            </w:r>
          </w:p>
          <w:p w:rsidR="00900544" w:rsidRDefault="00900544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UC: 1.2 Who made the world?</w:t>
            </w:r>
          </w:p>
          <w:p w:rsidR="00AA6BFF" w:rsidRDefault="00AA6BFF" w:rsidP="00685DC4">
            <w:pPr>
              <w:rPr>
                <w:rFonts w:ascii="Comic Sans MS" w:hAnsi="Comic Sans MS"/>
              </w:rPr>
            </w:pPr>
          </w:p>
          <w:p w:rsidR="00AA6BFF" w:rsidRPr="00AA6BFF" w:rsidRDefault="00AA6BFF" w:rsidP="00685DC4">
            <w:pPr>
              <w:rPr>
                <w:rFonts w:ascii="Comic Sans MS" w:hAnsi="Comic Sans MS"/>
                <w:i/>
                <w:color w:val="FF0000"/>
              </w:rPr>
            </w:pPr>
            <w:r w:rsidRPr="00AA6BFF">
              <w:rPr>
                <w:rFonts w:ascii="Comic Sans MS" w:hAnsi="Comic Sans MS"/>
                <w:i/>
                <w:color w:val="FF0000"/>
              </w:rPr>
              <w:t>AS: 1.1a, 1.3c, 1.5a, 1.5c, 1.6b, 1.6c</w:t>
            </w:r>
          </w:p>
          <w:p w:rsidR="00685DC4" w:rsidRDefault="00685DC4" w:rsidP="00685DC4">
            <w:pPr>
              <w:rPr>
                <w:rFonts w:ascii="Comic Sans MS" w:hAnsi="Comic Sans MS"/>
              </w:rPr>
            </w:pPr>
          </w:p>
          <w:p w:rsidR="00685DC4" w:rsidRDefault="00685DC4" w:rsidP="00685DC4">
            <w:pPr>
              <w:rPr>
                <w:rFonts w:ascii="Comic Sans MS" w:hAnsi="Comic Sans MS"/>
              </w:rPr>
            </w:pPr>
          </w:p>
          <w:p w:rsidR="00685DC4" w:rsidRDefault="00685DC4" w:rsidP="00685DC4">
            <w:pPr>
              <w:rPr>
                <w:rFonts w:ascii="Comic Sans MS" w:hAnsi="Comic Sans MS"/>
              </w:rPr>
            </w:pPr>
          </w:p>
          <w:p w:rsidR="00685DC4" w:rsidRDefault="00685DC4" w:rsidP="00685DC4">
            <w:pPr>
              <w:rPr>
                <w:rFonts w:ascii="Comic Sans MS" w:hAnsi="Comic Sans MS"/>
              </w:rPr>
            </w:pPr>
          </w:p>
        </w:tc>
        <w:tc>
          <w:tcPr>
            <w:tcW w:w="1980" w:type="dxa"/>
          </w:tcPr>
          <w:p w:rsidR="00685DC4" w:rsidRDefault="004B444D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INCARNATION</w:t>
            </w:r>
          </w:p>
          <w:p w:rsidR="004B444D" w:rsidRDefault="004B444D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UC: 1.3 Why does Christmas matter to Christians?</w:t>
            </w:r>
          </w:p>
          <w:p w:rsidR="00AA6BFF" w:rsidRDefault="00AA6BFF" w:rsidP="00685DC4">
            <w:pPr>
              <w:rPr>
                <w:rFonts w:ascii="Comic Sans MS" w:hAnsi="Comic Sans MS"/>
              </w:rPr>
            </w:pPr>
          </w:p>
          <w:p w:rsidR="00AA6BFF" w:rsidRPr="00AA6BFF" w:rsidRDefault="00AA6BFF" w:rsidP="00685DC4">
            <w:pPr>
              <w:rPr>
                <w:rFonts w:ascii="Comic Sans MS" w:hAnsi="Comic Sans MS"/>
                <w:i/>
              </w:rPr>
            </w:pPr>
            <w:r w:rsidRPr="00AA6BFF">
              <w:rPr>
                <w:rFonts w:ascii="Comic Sans MS" w:hAnsi="Comic Sans MS"/>
                <w:i/>
                <w:color w:val="FF0000"/>
              </w:rPr>
              <w:t>AS: 1.1a, 1.1b, 1.2a, 1.2b, 1.3c, 1.4b, 1.5c</w:t>
            </w:r>
          </w:p>
        </w:tc>
        <w:tc>
          <w:tcPr>
            <w:tcW w:w="2238" w:type="dxa"/>
          </w:tcPr>
          <w:p w:rsidR="004B444D" w:rsidRPr="0073601E" w:rsidRDefault="004B444D" w:rsidP="004B444D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 xml:space="preserve"> AS: 1.2c Belonging to a group</w:t>
            </w:r>
          </w:p>
          <w:p w:rsidR="0003749E" w:rsidRPr="0073601E" w:rsidRDefault="004B444D" w:rsidP="004B444D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 xml:space="preserve">Identify the importance for some people of belonging to a religion and recognize the difference this makes to their lives. </w:t>
            </w:r>
          </w:p>
          <w:p w:rsidR="004B444D" w:rsidRDefault="004B444D" w:rsidP="004B444D">
            <w:pPr>
              <w:rPr>
                <w:rFonts w:ascii="Comic Sans MS" w:hAnsi="Comic Sans MS"/>
              </w:rPr>
            </w:pPr>
            <w:r w:rsidRPr="0073601E">
              <w:rPr>
                <w:rFonts w:ascii="Comic Sans MS" w:hAnsi="Comic Sans MS"/>
                <w:color w:val="FF0000"/>
              </w:rPr>
              <w:t>(Links to Islam – look at Entrust planning</w:t>
            </w:r>
            <w:r>
              <w:rPr>
                <w:rFonts w:ascii="Comic Sans MS" w:hAnsi="Comic Sans MS"/>
              </w:rPr>
              <w:t>).</w:t>
            </w:r>
          </w:p>
          <w:p w:rsidR="0003749E" w:rsidRDefault="0003749E" w:rsidP="004B444D">
            <w:pPr>
              <w:rPr>
                <w:rFonts w:ascii="Comic Sans MS" w:hAnsi="Comic Sans MS"/>
              </w:rPr>
            </w:pPr>
          </w:p>
          <w:p w:rsidR="0003749E" w:rsidRDefault="00523D09" w:rsidP="004B444D">
            <w:pPr>
              <w:rPr>
                <w:rFonts w:ascii="Comic Sans MS" w:hAnsi="Comic Sans MS"/>
              </w:rPr>
            </w:pPr>
            <w:r w:rsidRPr="00523D09">
              <w:rPr>
                <w:rFonts w:ascii="Comic Sans MS" w:hAnsi="Comic Sans MS"/>
                <w:color w:val="FF0000"/>
              </w:rPr>
              <w:t>Link to Hinduism/Sikhism</w:t>
            </w:r>
          </w:p>
        </w:tc>
        <w:tc>
          <w:tcPr>
            <w:tcW w:w="1576" w:type="dxa"/>
            <w:gridSpan w:val="2"/>
          </w:tcPr>
          <w:p w:rsidR="004B444D" w:rsidRDefault="004B444D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SALVATION</w:t>
            </w:r>
          </w:p>
          <w:p w:rsidR="004B444D" w:rsidRDefault="004B444D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UC 1.5 </w:t>
            </w:r>
          </w:p>
          <w:p w:rsidR="004B444D" w:rsidRDefault="004B444D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Why does Easter matter to Christians? (Digging Deeper). </w:t>
            </w:r>
          </w:p>
          <w:p w:rsidR="00AA6BFF" w:rsidRDefault="00AA6BFF" w:rsidP="00685DC4">
            <w:pPr>
              <w:rPr>
                <w:rFonts w:ascii="Comic Sans MS" w:hAnsi="Comic Sans MS"/>
              </w:rPr>
            </w:pPr>
          </w:p>
          <w:p w:rsidR="004B444D" w:rsidRPr="00AA6BFF" w:rsidRDefault="00AA6BFF" w:rsidP="00AA6BFF">
            <w:pPr>
              <w:rPr>
                <w:rFonts w:ascii="Comic Sans MS" w:hAnsi="Comic Sans MS"/>
                <w:i/>
              </w:rPr>
            </w:pPr>
            <w:r w:rsidRPr="00AA6BFF">
              <w:rPr>
                <w:rFonts w:ascii="Comic Sans MS" w:hAnsi="Comic Sans MS"/>
                <w:i/>
                <w:color w:val="FF0000"/>
              </w:rPr>
              <w:t>AS: 1.1a, 1.1b, 1.2a, 1.2b, 1.3c, 1.4b, 1.5c</w:t>
            </w:r>
          </w:p>
        </w:tc>
        <w:tc>
          <w:tcPr>
            <w:tcW w:w="1946" w:type="dxa"/>
          </w:tcPr>
          <w:p w:rsidR="00685DC4" w:rsidRDefault="004B444D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GOSPEL</w:t>
            </w:r>
          </w:p>
          <w:p w:rsidR="004B444D" w:rsidRDefault="004B444D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UC: 1.4 </w:t>
            </w:r>
          </w:p>
          <w:p w:rsidR="004B444D" w:rsidRDefault="004B444D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is the Good News that Jesus brings?</w:t>
            </w:r>
          </w:p>
          <w:p w:rsidR="000B6753" w:rsidRDefault="000B6753" w:rsidP="00685DC4">
            <w:pPr>
              <w:rPr>
                <w:rFonts w:ascii="Comic Sans MS" w:hAnsi="Comic Sans MS"/>
              </w:rPr>
            </w:pPr>
          </w:p>
          <w:p w:rsidR="000B6753" w:rsidRPr="000B6753" w:rsidRDefault="000B6753" w:rsidP="00685DC4">
            <w:pPr>
              <w:rPr>
                <w:rFonts w:ascii="Comic Sans MS" w:hAnsi="Comic Sans MS"/>
                <w:i/>
                <w:color w:val="FF0000"/>
              </w:rPr>
            </w:pPr>
            <w:r w:rsidRPr="000B6753">
              <w:rPr>
                <w:rFonts w:ascii="Comic Sans MS" w:hAnsi="Comic Sans MS"/>
                <w:i/>
                <w:color w:val="FF0000"/>
              </w:rPr>
              <w:t>AS: 1.1a, 1.1b, 1.1c, 1.2c</w:t>
            </w:r>
          </w:p>
          <w:p w:rsidR="00AA6BFF" w:rsidRDefault="00AA6BFF" w:rsidP="00685DC4">
            <w:pPr>
              <w:rPr>
                <w:rFonts w:ascii="Comic Sans MS" w:hAnsi="Comic Sans MS"/>
              </w:rPr>
            </w:pPr>
          </w:p>
          <w:p w:rsidR="00AA6BFF" w:rsidRDefault="00AA6BFF" w:rsidP="00685DC4">
            <w:pPr>
              <w:rPr>
                <w:rFonts w:ascii="Comic Sans MS" w:hAnsi="Comic Sans MS"/>
              </w:rPr>
            </w:pPr>
          </w:p>
          <w:p w:rsidR="00AA6BFF" w:rsidRDefault="00AA6BFF" w:rsidP="00685DC4">
            <w:pPr>
              <w:rPr>
                <w:rFonts w:ascii="Comic Sans MS" w:hAnsi="Comic Sans MS"/>
              </w:rPr>
            </w:pPr>
          </w:p>
          <w:p w:rsidR="004B444D" w:rsidRDefault="004B444D" w:rsidP="00685DC4">
            <w:pPr>
              <w:rPr>
                <w:rFonts w:ascii="Comic Sans MS" w:hAnsi="Comic Sans MS"/>
              </w:rPr>
            </w:pPr>
          </w:p>
        </w:tc>
        <w:tc>
          <w:tcPr>
            <w:tcW w:w="1435" w:type="dxa"/>
          </w:tcPr>
          <w:p w:rsidR="00685DC4" w:rsidRPr="0073601E" w:rsidRDefault="001C5292" w:rsidP="00685DC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>AS: 1.5c</w:t>
            </w:r>
          </w:p>
          <w:p w:rsidR="001C5292" w:rsidRPr="0073601E" w:rsidRDefault="001C5292" w:rsidP="00685DC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>Storytelling through sacred writings</w:t>
            </w:r>
          </w:p>
          <w:p w:rsidR="001C5292" w:rsidRPr="0073601E" w:rsidRDefault="001C5292" w:rsidP="00685DC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 xml:space="preserve">Explore a range of stories and extracts from sacred writings and talk about the meaning they have for believers. </w:t>
            </w:r>
          </w:p>
          <w:p w:rsidR="001C5292" w:rsidRPr="0073601E" w:rsidRDefault="001C5292" w:rsidP="00685DC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lastRenderedPageBreak/>
              <w:t xml:space="preserve">(Look at Entrust planning)/ </w:t>
            </w:r>
          </w:p>
          <w:p w:rsidR="001C5292" w:rsidRPr="0073601E" w:rsidRDefault="001C5292" w:rsidP="00685DC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>AS: 1.6a</w:t>
            </w:r>
          </w:p>
          <w:p w:rsidR="001C5292" w:rsidRPr="0073601E" w:rsidRDefault="001C5292" w:rsidP="00685DC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>Showing kindness and goodness</w:t>
            </w:r>
          </w:p>
          <w:p w:rsidR="001C5292" w:rsidRDefault="001C5292" w:rsidP="00685DC4">
            <w:pPr>
              <w:rPr>
                <w:rFonts w:ascii="Comic Sans MS" w:hAnsi="Comic Sans MS"/>
                <w:color w:val="FF0000"/>
              </w:rPr>
            </w:pPr>
            <w:r w:rsidRPr="0073601E">
              <w:rPr>
                <w:rFonts w:ascii="Comic Sans MS" w:hAnsi="Comic Sans MS"/>
                <w:color w:val="FF0000"/>
              </w:rPr>
              <w:t xml:space="preserve">Reflect and respond to stories highlighting the morals and values of believers in practice – Islam. </w:t>
            </w:r>
          </w:p>
          <w:p w:rsidR="00CC0DFC" w:rsidRDefault="00CC0DFC" w:rsidP="00685DC4">
            <w:pPr>
              <w:rPr>
                <w:rFonts w:ascii="Comic Sans MS" w:hAnsi="Comic Sans MS"/>
                <w:color w:val="FF0000"/>
              </w:rPr>
            </w:pPr>
          </w:p>
          <w:p w:rsidR="00CC0DFC" w:rsidRPr="00CC0DFC" w:rsidRDefault="00CC0DFC" w:rsidP="00685DC4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>Derby syllabus – What can we learn from sacred books?</w:t>
            </w:r>
          </w:p>
          <w:p w:rsidR="001C5292" w:rsidRDefault="001C5292" w:rsidP="00685DC4">
            <w:pPr>
              <w:rPr>
                <w:rFonts w:ascii="Comic Sans MS" w:hAnsi="Comic Sans MS"/>
              </w:rPr>
            </w:pPr>
          </w:p>
        </w:tc>
      </w:tr>
      <w:tr w:rsidR="004B444D" w:rsidTr="002F2E90">
        <w:tc>
          <w:tcPr>
            <w:tcW w:w="2178" w:type="dxa"/>
          </w:tcPr>
          <w:p w:rsidR="00685DC4" w:rsidRDefault="00F164C8" w:rsidP="008033F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Class 5</w:t>
            </w:r>
          </w:p>
          <w:p w:rsidR="008033FB" w:rsidRDefault="00FE4E0F" w:rsidP="008033F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</w:t>
            </w:r>
            <w:r w:rsidR="008033FB">
              <w:rPr>
                <w:rFonts w:ascii="Comic Sans MS" w:hAnsi="Comic Sans MS"/>
              </w:rPr>
              <w:t>Year 3</w:t>
            </w:r>
            <w:r>
              <w:rPr>
                <w:rFonts w:ascii="Comic Sans MS" w:hAnsi="Comic Sans MS"/>
              </w:rPr>
              <w:t>)</w:t>
            </w:r>
          </w:p>
          <w:p w:rsidR="004C78F8" w:rsidRDefault="004C78F8" w:rsidP="008033FB">
            <w:pPr>
              <w:rPr>
                <w:rFonts w:ascii="Comic Sans MS" w:hAnsi="Comic Sans MS"/>
              </w:rPr>
            </w:pPr>
          </w:p>
          <w:p w:rsidR="004C78F8" w:rsidRDefault="004C78F8" w:rsidP="008033FB">
            <w:pPr>
              <w:rPr>
                <w:rFonts w:ascii="Comic Sans MS" w:hAnsi="Comic Sans MS"/>
                <w:i/>
                <w:color w:val="0070C0"/>
              </w:rPr>
            </w:pPr>
            <w:r>
              <w:rPr>
                <w:rFonts w:ascii="Comic Sans MS" w:hAnsi="Comic Sans MS"/>
                <w:i/>
                <w:color w:val="0070C0"/>
              </w:rPr>
              <w:t>Christianity</w:t>
            </w:r>
          </w:p>
          <w:p w:rsidR="004C78F8" w:rsidRDefault="004C78F8" w:rsidP="008033FB">
            <w:pPr>
              <w:rPr>
                <w:rFonts w:ascii="Comic Sans MS" w:hAnsi="Comic Sans MS"/>
                <w:i/>
                <w:color w:val="0070C0"/>
              </w:rPr>
            </w:pPr>
          </w:p>
          <w:p w:rsidR="004C78F8" w:rsidRDefault="004C78F8" w:rsidP="008033FB">
            <w:pPr>
              <w:rPr>
                <w:rFonts w:ascii="Comic Sans MS" w:hAnsi="Comic Sans MS"/>
                <w:i/>
                <w:color w:val="0070C0"/>
              </w:rPr>
            </w:pPr>
            <w:r>
              <w:rPr>
                <w:rFonts w:ascii="Comic Sans MS" w:hAnsi="Comic Sans MS"/>
                <w:i/>
                <w:color w:val="0070C0"/>
              </w:rPr>
              <w:t>Islam</w:t>
            </w:r>
          </w:p>
          <w:p w:rsidR="004C78F8" w:rsidRDefault="004C78F8" w:rsidP="008033FB">
            <w:pPr>
              <w:rPr>
                <w:rFonts w:ascii="Comic Sans MS" w:hAnsi="Comic Sans MS"/>
                <w:i/>
                <w:color w:val="0070C0"/>
              </w:rPr>
            </w:pPr>
          </w:p>
          <w:p w:rsidR="004C78F8" w:rsidRDefault="004C78F8" w:rsidP="008033FB">
            <w:pPr>
              <w:rPr>
                <w:rFonts w:ascii="Comic Sans MS" w:hAnsi="Comic Sans MS"/>
                <w:i/>
                <w:color w:val="0070C0"/>
              </w:rPr>
            </w:pPr>
            <w:r>
              <w:rPr>
                <w:rFonts w:ascii="Comic Sans MS" w:hAnsi="Comic Sans MS"/>
                <w:i/>
                <w:color w:val="0070C0"/>
              </w:rPr>
              <w:t>Multi-faith units</w:t>
            </w:r>
          </w:p>
          <w:p w:rsidR="004C78F8" w:rsidRPr="004C78F8" w:rsidRDefault="004C78F8" w:rsidP="008033FB">
            <w:pPr>
              <w:rPr>
                <w:rFonts w:ascii="Comic Sans MS" w:hAnsi="Comic Sans MS"/>
                <w:i/>
                <w:color w:val="0070C0"/>
              </w:rPr>
            </w:pPr>
          </w:p>
        </w:tc>
        <w:tc>
          <w:tcPr>
            <w:tcW w:w="1597" w:type="dxa"/>
          </w:tcPr>
          <w:p w:rsidR="00523D09" w:rsidRDefault="00523D09" w:rsidP="00523D0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INCARNATION/GOD </w:t>
            </w:r>
          </w:p>
          <w:p w:rsidR="00523D09" w:rsidRDefault="00523D09" w:rsidP="00523D0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UC: 2a.3 What is the trinity? </w:t>
            </w:r>
          </w:p>
          <w:p w:rsidR="00523D09" w:rsidRDefault="00523D09" w:rsidP="00523D0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(Core learning – Baptism and the Grace)</w:t>
            </w:r>
          </w:p>
          <w:p w:rsidR="007F2495" w:rsidRDefault="007F2495" w:rsidP="00AB74DA">
            <w:pPr>
              <w:rPr>
                <w:rFonts w:ascii="Comic Sans MS" w:hAnsi="Comic Sans MS"/>
              </w:rPr>
            </w:pPr>
          </w:p>
          <w:p w:rsidR="007F2495" w:rsidRDefault="007F2495" w:rsidP="00AB74DA">
            <w:pPr>
              <w:rPr>
                <w:rFonts w:ascii="Comic Sans MS" w:hAnsi="Comic Sans MS"/>
              </w:rPr>
            </w:pPr>
          </w:p>
          <w:p w:rsidR="00685DC4" w:rsidRDefault="00685DC4" w:rsidP="0096106A">
            <w:pPr>
              <w:rPr>
                <w:rFonts w:ascii="Comic Sans MS" w:hAnsi="Comic Sans MS"/>
              </w:rPr>
            </w:pPr>
          </w:p>
        </w:tc>
        <w:tc>
          <w:tcPr>
            <w:tcW w:w="1980" w:type="dxa"/>
          </w:tcPr>
          <w:p w:rsidR="00523D09" w:rsidRPr="00252E5C" w:rsidRDefault="00523D09" w:rsidP="00523D09">
            <w:pPr>
              <w:autoSpaceDE w:val="0"/>
              <w:autoSpaceDN w:val="0"/>
              <w:adjustRightInd w:val="0"/>
              <w:rPr>
                <w:rFonts w:ascii="Comic Sans MS" w:hAnsi="Comic Sans MS" w:cs="Effra-Light"/>
                <w:color w:val="FF0000"/>
                <w:szCs w:val="20"/>
                <w:lang w:val="en-GB"/>
              </w:rPr>
            </w:pPr>
            <w:r w:rsidRPr="00252E5C">
              <w:rPr>
                <w:rFonts w:ascii="Comic Sans MS" w:hAnsi="Comic Sans MS" w:cs="Effra-Light"/>
                <w:color w:val="FF0000"/>
                <w:szCs w:val="20"/>
                <w:lang w:val="en-GB"/>
              </w:rPr>
              <w:t>AS: 2.1a</w:t>
            </w:r>
          </w:p>
          <w:p w:rsidR="00523D09" w:rsidRPr="00252E5C" w:rsidRDefault="00523D09" w:rsidP="00523D09">
            <w:pPr>
              <w:autoSpaceDE w:val="0"/>
              <w:autoSpaceDN w:val="0"/>
              <w:adjustRightInd w:val="0"/>
              <w:rPr>
                <w:rFonts w:ascii="Comic Sans MS" w:hAnsi="Comic Sans MS" w:cs="Effra-Light"/>
                <w:color w:val="FF0000"/>
                <w:szCs w:val="20"/>
                <w:lang w:val="en-GB"/>
              </w:rPr>
            </w:pPr>
            <w:r w:rsidRPr="00252E5C">
              <w:rPr>
                <w:rFonts w:ascii="Comic Sans MS" w:hAnsi="Comic Sans MS" w:cs="Effra-Light"/>
                <w:color w:val="FF0000"/>
                <w:szCs w:val="20"/>
                <w:lang w:val="en-GB"/>
              </w:rPr>
              <w:t>Explore the origins of</w:t>
            </w:r>
          </w:p>
          <w:p w:rsidR="00523D09" w:rsidRPr="00252E5C" w:rsidRDefault="00523D09" w:rsidP="00523D09">
            <w:pPr>
              <w:autoSpaceDE w:val="0"/>
              <w:autoSpaceDN w:val="0"/>
              <w:adjustRightInd w:val="0"/>
              <w:rPr>
                <w:rFonts w:ascii="Comic Sans MS" w:hAnsi="Comic Sans MS" w:cs="Effra-Light"/>
                <w:color w:val="FF0000"/>
                <w:szCs w:val="20"/>
                <w:lang w:val="en-GB"/>
              </w:rPr>
            </w:pPr>
            <w:r w:rsidRPr="00252E5C">
              <w:rPr>
                <w:rFonts w:ascii="Comic Sans MS" w:hAnsi="Comic Sans MS" w:cs="Effra-Light"/>
                <w:color w:val="FF0000"/>
                <w:szCs w:val="20"/>
                <w:lang w:val="en-GB"/>
              </w:rPr>
              <w:t>sacred writings and</w:t>
            </w:r>
          </w:p>
          <w:p w:rsidR="00523D09" w:rsidRPr="00252E5C" w:rsidRDefault="00523D09" w:rsidP="00523D09">
            <w:pPr>
              <w:autoSpaceDE w:val="0"/>
              <w:autoSpaceDN w:val="0"/>
              <w:adjustRightInd w:val="0"/>
              <w:rPr>
                <w:rFonts w:ascii="Comic Sans MS" w:hAnsi="Comic Sans MS" w:cs="Effra-Light"/>
                <w:color w:val="FF0000"/>
                <w:szCs w:val="20"/>
                <w:lang w:val="en-GB"/>
              </w:rPr>
            </w:pPr>
            <w:r w:rsidRPr="00252E5C">
              <w:rPr>
                <w:rFonts w:ascii="Comic Sans MS" w:hAnsi="Comic Sans MS" w:cs="Effra-Light"/>
                <w:color w:val="FF0000"/>
                <w:szCs w:val="20"/>
                <w:lang w:val="en-GB"/>
              </w:rPr>
              <w:t>consider their importance</w:t>
            </w:r>
          </w:p>
          <w:p w:rsidR="00523D09" w:rsidRPr="00252E5C" w:rsidRDefault="00523D09" w:rsidP="00523D09">
            <w:pPr>
              <w:autoSpaceDE w:val="0"/>
              <w:autoSpaceDN w:val="0"/>
              <w:adjustRightInd w:val="0"/>
              <w:rPr>
                <w:rFonts w:ascii="Comic Sans MS" w:hAnsi="Comic Sans MS" w:cs="Effra-Light"/>
                <w:color w:val="FF0000"/>
                <w:szCs w:val="20"/>
                <w:lang w:val="en-GB"/>
              </w:rPr>
            </w:pPr>
            <w:r w:rsidRPr="00252E5C">
              <w:rPr>
                <w:rFonts w:ascii="Comic Sans MS" w:hAnsi="Comic Sans MS" w:cs="Effra-Light"/>
                <w:color w:val="FF0000"/>
                <w:szCs w:val="20"/>
                <w:lang w:val="en-GB"/>
              </w:rPr>
              <w:t>for believers</w:t>
            </w:r>
          </w:p>
          <w:p w:rsidR="00523D09" w:rsidRPr="00252E5C" w:rsidRDefault="00523D09" w:rsidP="00523D09">
            <w:pPr>
              <w:rPr>
                <w:rFonts w:ascii="Comic Sans MS" w:hAnsi="Comic Sans MS"/>
                <w:color w:val="FF0000"/>
                <w:sz w:val="24"/>
              </w:rPr>
            </w:pPr>
            <w:r w:rsidRPr="00252E5C">
              <w:rPr>
                <w:rFonts w:ascii="Comic Sans MS" w:hAnsi="Comic Sans MS" w:cs="Effra-Light"/>
                <w:color w:val="FF0000"/>
                <w:szCs w:val="20"/>
                <w:lang w:val="en-GB"/>
              </w:rPr>
              <w:t xml:space="preserve">today. </w:t>
            </w:r>
          </w:p>
          <w:p w:rsidR="00523D09" w:rsidRDefault="00523D09" w:rsidP="00523D09">
            <w:pPr>
              <w:rPr>
                <w:rFonts w:ascii="Comic Sans MS" w:hAnsi="Comic Sans MS"/>
                <w:color w:val="7030A0"/>
              </w:rPr>
            </w:pPr>
          </w:p>
          <w:p w:rsidR="00523D09" w:rsidRPr="0097223B" w:rsidRDefault="00231114" w:rsidP="00523D09">
            <w:pPr>
              <w:rPr>
                <w:rFonts w:ascii="Comic Sans MS" w:hAnsi="Comic Sans MS"/>
                <w:color w:val="00B050"/>
              </w:rPr>
            </w:pPr>
            <w:r w:rsidRPr="0097223B">
              <w:rPr>
                <w:rFonts w:ascii="Comic Sans MS" w:hAnsi="Comic Sans MS"/>
                <w:color w:val="00B050"/>
              </w:rPr>
              <w:t>Stoke syllabus 2.9 – How do festivals and worship show what matters to a Muslim?</w:t>
            </w:r>
          </w:p>
          <w:p w:rsidR="009B5B3B" w:rsidRDefault="009B5B3B" w:rsidP="00523D09">
            <w:pPr>
              <w:rPr>
                <w:rFonts w:ascii="Comic Sans MS" w:hAnsi="Comic Sans MS"/>
              </w:rPr>
            </w:pPr>
          </w:p>
        </w:tc>
        <w:tc>
          <w:tcPr>
            <w:tcW w:w="2238" w:type="dxa"/>
          </w:tcPr>
          <w:p w:rsidR="008033FB" w:rsidRPr="003F47CB" w:rsidRDefault="008033FB" w:rsidP="008033FB">
            <w:pPr>
              <w:rPr>
                <w:rFonts w:ascii="Comic Sans MS" w:hAnsi="Comic Sans MS"/>
                <w:color w:val="FF0000"/>
              </w:rPr>
            </w:pPr>
            <w:r w:rsidRPr="003F47CB">
              <w:rPr>
                <w:rFonts w:ascii="Comic Sans MS" w:hAnsi="Comic Sans MS"/>
                <w:color w:val="FF0000"/>
              </w:rPr>
              <w:t>AS: 2.3c Symbols of worship</w:t>
            </w:r>
          </w:p>
          <w:p w:rsidR="008033FB" w:rsidRPr="003F47CB" w:rsidRDefault="008033FB" w:rsidP="008033FB">
            <w:pPr>
              <w:rPr>
                <w:rFonts w:ascii="Comic Sans MS" w:hAnsi="Comic Sans MS"/>
                <w:color w:val="FF0000"/>
              </w:rPr>
            </w:pPr>
            <w:r w:rsidRPr="003F47CB">
              <w:rPr>
                <w:rFonts w:ascii="Comic Sans MS" w:hAnsi="Comic Sans MS"/>
                <w:color w:val="FF0000"/>
              </w:rPr>
              <w:t xml:space="preserve">Compare and contrast the use of symbols, actions and gestures used in worship by different communities. </w:t>
            </w:r>
          </w:p>
          <w:p w:rsidR="008033FB" w:rsidRPr="003F47CB" w:rsidRDefault="008033FB" w:rsidP="008033FB">
            <w:pPr>
              <w:rPr>
                <w:rFonts w:ascii="Comic Sans MS" w:hAnsi="Comic Sans MS"/>
                <w:color w:val="FF0000"/>
              </w:rPr>
            </w:pPr>
            <w:r w:rsidRPr="003F47CB">
              <w:rPr>
                <w:rFonts w:ascii="Comic Sans MS" w:hAnsi="Comic Sans MS"/>
                <w:color w:val="FF0000"/>
              </w:rPr>
              <w:t>(Look at Entrust planning – link to Islam/Christianity/Hinduism</w:t>
            </w:r>
            <w:r w:rsidR="00523D09">
              <w:rPr>
                <w:rFonts w:ascii="Comic Sans MS" w:hAnsi="Comic Sans MS"/>
                <w:color w:val="FF0000"/>
              </w:rPr>
              <w:t>/Sikhism</w:t>
            </w:r>
            <w:r w:rsidRPr="003F47CB">
              <w:rPr>
                <w:rFonts w:ascii="Comic Sans MS" w:hAnsi="Comic Sans MS"/>
                <w:color w:val="FF0000"/>
              </w:rPr>
              <w:t>).</w:t>
            </w:r>
          </w:p>
          <w:p w:rsidR="00AB74DA" w:rsidRDefault="00AB74DA" w:rsidP="00685DC4">
            <w:pPr>
              <w:rPr>
                <w:rFonts w:ascii="Comic Sans MS" w:hAnsi="Comic Sans MS"/>
              </w:rPr>
            </w:pPr>
          </w:p>
        </w:tc>
        <w:tc>
          <w:tcPr>
            <w:tcW w:w="1576" w:type="dxa"/>
            <w:gridSpan w:val="2"/>
          </w:tcPr>
          <w:p w:rsidR="008C1320" w:rsidRPr="008C1320" w:rsidRDefault="008C1320" w:rsidP="008C1320">
            <w:pPr>
              <w:rPr>
                <w:rFonts w:ascii="Comic Sans MS" w:hAnsi="Comic Sans MS"/>
                <w:color w:val="FF0000"/>
              </w:rPr>
            </w:pPr>
            <w:r w:rsidRPr="008C1320">
              <w:rPr>
                <w:rFonts w:ascii="Comic Sans MS" w:hAnsi="Comic Sans MS"/>
                <w:color w:val="FF0000"/>
              </w:rPr>
              <w:t>AS: Sharing food in Religious Festivals</w:t>
            </w:r>
          </w:p>
          <w:p w:rsidR="008C1320" w:rsidRPr="008C1320" w:rsidRDefault="008C1320" w:rsidP="008C1320">
            <w:pPr>
              <w:rPr>
                <w:rFonts w:ascii="Comic Sans MS" w:hAnsi="Comic Sans MS"/>
                <w:color w:val="FF0000"/>
              </w:rPr>
            </w:pPr>
          </w:p>
          <w:p w:rsidR="008C1320" w:rsidRPr="008C1320" w:rsidRDefault="008C1320" w:rsidP="008C1320">
            <w:pPr>
              <w:rPr>
                <w:rFonts w:ascii="Comic Sans MS" w:hAnsi="Comic Sans MS"/>
                <w:color w:val="FF0000"/>
              </w:rPr>
            </w:pPr>
            <w:r w:rsidRPr="008C1320">
              <w:rPr>
                <w:rFonts w:ascii="Comic Sans MS" w:hAnsi="Comic Sans MS"/>
                <w:color w:val="FF0000"/>
              </w:rPr>
              <w:t>Investigate some features of key religious festivals and celebrations and identify similarities and differences.</w:t>
            </w:r>
          </w:p>
          <w:p w:rsidR="008C1320" w:rsidRPr="008C1320" w:rsidRDefault="008C1320" w:rsidP="008C1320">
            <w:pPr>
              <w:rPr>
                <w:rFonts w:ascii="Comic Sans MS" w:hAnsi="Comic Sans MS"/>
                <w:color w:val="FF0000"/>
              </w:rPr>
            </w:pPr>
          </w:p>
          <w:p w:rsidR="008C1320" w:rsidRDefault="008C1320" w:rsidP="008C1320">
            <w:pPr>
              <w:rPr>
                <w:rFonts w:ascii="Comic Sans MS" w:hAnsi="Comic Sans MS"/>
                <w:color w:val="FF0000"/>
              </w:rPr>
            </w:pPr>
            <w:r w:rsidRPr="008C1320">
              <w:rPr>
                <w:rFonts w:ascii="Comic Sans MS" w:hAnsi="Comic Sans MS"/>
                <w:color w:val="FF0000"/>
              </w:rPr>
              <w:t>(Look at Entrust planning Year 3 Spring 2)</w:t>
            </w:r>
          </w:p>
          <w:p w:rsidR="007F2495" w:rsidRDefault="007F2495" w:rsidP="007F2495">
            <w:pPr>
              <w:rPr>
                <w:rFonts w:ascii="Comic Sans MS" w:hAnsi="Comic Sans MS"/>
              </w:rPr>
            </w:pPr>
          </w:p>
          <w:p w:rsidR="007F2495" w:rsidRPr="007F2495" w:rsidRDefault="007F2495" w:rsidP="007F2495">
            <w:pPr>
              <w:rPr>
                <w:rFonts w:ascii="Comic Sans MS" w:hAnsi="Comic Sans MS"/>
                <w:color w:val="FF0000"/>
              </w:rPr>
            </w:pPr>
          </w:p>
          <w:p w:rsidR="00F164C8" w:rsidRDefault="00F164C8" w:rsidP="007F2495">
            <w:pPr>
              <w:rPr>
                <w:rFonts w:ascii="Comic Sans MS" w:hAnsi="Comic Sans MS"/>
              </w:rPr>
            </w:pPr>
          </w:p>
        </w:tc>
        <w:tc>
          <w:tcPr>
            <w:tcW w:w="1946" w:type="dxa"/>
          </w:tcPr>
          <w:p w:rsidR="00AB74DA" w:rsidRDefault="008F6EAB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KINGDOM OF GOD</w:t>
            </w:r>
          </w:p>
          <w:p w:rsidR="008F6EAB" w:rsidRDefault="008F6EAB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UC:2a.6</w:t>
            </w:r>
          </w:p>
          <w:p w:rsidR="008F6EAB" w:rsidRDefault="008F6EAB" w:rsidP="00685D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When Jesus left, what was the impact of Pentecost?</w:t>
            </w:r>
          </w:p>
          <w:p w:rsidR="00AA6BFF" w:rsidRDefault="00AA6BFF" w:rsidP="00685DC4">
            <w:pPr>
              <w:rPr>
                <w:rFonts w:ascii="Comic Sans MS" w:hAnsi="Comic Sans MS"/>
              </w:rPr>
            </w:pPr>
          </w:p>
          <w:p w:rsidR="00AA6BFF" w:rsidRPr="00AA6BFF" w:rsidRDefault="00AA6BFF" w:rsidP="00685DC4">
            <w:pPr>
              <w:rPr>
                <w:rFonts w:ascii="Comic Sans MS" w:hAnsi="Comic Sans MS"/>
                <w:i/>
              </w:rPr>
            </w:pPr>
            <w:r w:rsidRPr="00AA6BFF">
              <w:rPr>
                <w:rFonts w:ascii="Comic Sans MS" w:hAnsi="Comic Sans MS"/>
                <w:i/>
                <w:color w:val="FF0000"/>
              </w:rPr>
              <w:t>AS: 2.3d, 2.2c, 2.3b, 2.4c, 2.5c, 2.6c</w:t>
            </w:r>
          </w:p>
        </w:tc>
        <w:tc>
          <w:tcPr>
            <w:tcW w:w="1435" w:type="dxa"/>
          </w:tcPr>
          <w:p w:rsidR="007F2495" w:rsidRDefault="007F2495" w:rsidP="007F249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GOSPEL</w:t>
            </w:r>
          </w:p>
          <w:p w:rsidR="007F2495" w:rsidRDefault="007F2495" w:rsidP="007F249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UC: 2a.4</w:t>
            </w:r>
          </w:p>
          <w:p w:rsidR="007F2495" w:rsidRDefault="007F2495" w:rsidP="007F249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kind of world did Jesus want?</w:t>
            </w:r>
          </w:p>
          <w:p w:rsidR="008F6EAB" w:rsidRDefault="008F6EAB" w:rsidP="00685DC4">
            <w:pPr>
              <w:rPr>
                <w:rFonts w:ascii="Comic Sans MS" w:hAnsi="Comic Sans MS"/>
              </w:rPr>
            </w:pPr>
          </w:p>
          <w:p w:rsidR="00AA6BFF" w:rsidRPr="00AA6BFF" w:rsidRDefault="00AA6BFF" w:rsidP="00685DC4">
            <w:pPr>
              <w:rPr>
                <w:rFonts w:ascii="Comic Sans MS" w:hAnsi="Comic Sans MS"/>
                <w:i/>
                <w:color w:val="FF0000"/>
              </w:rPr>
            </w:pPr>
            <w:r w:rsidRPr="00AA6BFF">
              <w:rPr>
                <w:rFonts w:ascii="Comic Sans MS" w:hAnsi="Comic Sans MS"/>
                <w:i/>
                <w:color w:val="FF0000"/>
              </w:rPr>
              <w:t>AS: 2.1c 2.2d, 2.5c, 2.6a, 2.6c</w:t>
            </w:r>
          </w:p>
          <w:p w:rsidR="007F2495" w:rsidRPr="007F2495" w:rsidRDefault="007F2495" w:rsidP="00685DC4">
            <w:pPr>
              <w:rPr>
                <w:rFonts w:ascii="Comic Sans MS" w:hAnsi="Comic Sans MS"/>
                <w:color w:val="FF0000"/>
              </w:rPr>
            </w:pPr>
          </w:p>
        </w:tc>
      </w:tr>
      <w:tr w:rsidR="00AB74DA" w:rsidTr="002F2E90">
        <w:tc>
          <w:tcPr>
            <w:tcW w:w="2178" w:type="dxa"/>
          </w:tcPr>
          <w:p w:rsidR="008C1320" w:rsidRDefault="00FF0784" w:rsidP="00F164C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 6</w:t>
            </w:r>
          </w:p>
          <w:p w:rsidR="00F164C8" w:rsidRDefault="00FE4E0F" w:rsidP="008033F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</w:t>
            </w:r>
            <w:r w:rsidR="008033FB">
              <w:rPr>
                <w:rFonts w:ascii="Comic Sans MS" w:hAnsi="Comic Sans MS"/>
              </w:rPr>
              <w:t>Year 4</w:t>
            </w:r>
            <w:r>
              <w:rPr>
                <w:rFonts w:ascii="Comic Sans MS" w:hAnsi="Comic Sans MS"/>
              </w:rPr>
              <w:t>)</w:t>
            </w:r>
          </w:p>
          <w:p w:rsidR="00B40D35" w:rsidRDefault="00B40D35" w:rsidP="008033FB">
            <w:pPr>
              <w:rPr>
                <w:rFonts w:ascii="Comic Sans MS" w:hAnsi="Comic Sans MS"/>
              </w:rPr>
            </w:pPr>
          </w:p>
          <w:p w:rsidR="00B40D35" w:rsidRDefault="00B40D35" w:rsidP="008033FB">
            <w:pPr>
              <w:rPr>
                <w:rFonts w:ascii="Comic Sans MS" w:hAnsi="Comic Sans MS"/>
                <w:i/>
                <w:color w:val="0070C0"/>
              </w:rPr>
            </w:pPr>
            <w:r>
              <w:rPr>
                <w:rFonts w:ascii="Comic Sans MS" w:hAnsi="Comic Sans MS"/>
                <w:i/>
                <w:color w:val="0070C0"/>
              </w:rPr>
              <w:t>Christianity</w:t>
            </w:r>
          </w:p>
          <w:p w:rsidR="00B40D35" w:rsidRDefault="00B40D35" w:rsidP="008033FB">
            <w:pPr>
              <w:rPr>
                <w:rFonts w:ascii="Comic Sans MS" w:hAnsi="Comic Sans MS"/>
                <w:i/>
                <w:color w:val="0070C0"/>
              </w:rPr>
            </w:pPr>
          </w:p>
          <w:p w:rsidR="00B40D35" w:rsidRDefault="00B40D35" w:rsidP="008033FB">
            <w:pPr>
              <w:rPr>
                <w:rFonts w:ascii="Comic Sans MS" w:hAnsi="Comic Sans MS"/>
                <w:i/>
                <w:color w:val="0070C0"/>
              </w:rPr>
            </w:pPr>
            <w:r>
              <w:rPr>
                <w:rFonts w:ascii="Comic Sans MS" w:hAnsi="Comic Sans MS"/>
                <w:i/>
                <w:color w:val="0070C0"/>
              </w:rPr>
              <w:t>Hinduism</w:t>
            </w:r>
          </w:p>
          <w:p w:rsidR="00B40D35" w:rsidRDefault="00B40D35" w:rsidP="008033FB">
            <w:pPr>
              <w:rPr>
                <w:rFonts w:ascii="Comic Sans MS" w:hAnsi="Comic Sans MS"/>
                <w:i/>
                <w:color w:val="0070C0"/>
              </w:rPr>
            </w:pPr>
          </w:p>
          <w:p w:rsidR="00B40D35" w:rsidRPr="00B40D35" w:rsidRDefault="00B40D35" w:rsidP="008033FB">
            <w:pPr>
              <w:rPr>
                <w:rFonts w:ascii="Comic Sans MS" w:hAnsi="Comic Sans MS"/>
                <w:i/>
                <w:color w:val="0070C0"/>
              </w:rPr>
            </w:pPr>
            <w:r>
              <w:rPr>
                <w:rFonts w:ascii="Comic Sans MS" w:hAnsi="Comic Sans MS"/>
                <w:i/>
                <w:color w:val="0070C0"/>
              </w:rPr>
              <w:t>Multi-faith units</w:t>
            </w:r>
          </w:p>
        </w:tc>
        <w:tc>
          <w:tcPr>
            <w:tcW w:w="1597" w:type="dxa"/>
          </w:tcPr>
          <w:p w:rsidR="00E1796F" w:rsidRDefault="00E1796F" w:rsidP="00E1796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CREATION/FALL</w:t>
            </w:r>
          </w:p>
          <w:p w:rsidR="00E1796F" w:rsidRDefault="00E1796F" w:rsidP="00E1796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UC: 2a.1</w:t>
            </w:r>
          </w:p>
          <w:p w:rsidR="00E1796F" w:rsidRDefault="00E1796F" w:rsidP="00E1796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What do Christians learn from the Creation story?</w:t>
            </w:r>
          </w:p>
          <w:p w:rsidR="00AA6BFF" w:rsidRDefault="00AA6BFF" w:rsidP="00E1796F">
            <w:pPr>
              <w:rPr>
                <w:rFonts w:ascii="Comic Sans MS" w:hAnsi="Comic Sans MS"/>
              </w:rPr>
            </w:pPr>
          </w:p>
          <w:p w:rsidR="00AA6BFF" w:rsidRPr="00AA6BFF" w:rsidRDefault="00AA6BFF" w:rsidP="00E1796F">
            <w:pPr>
              <w:rPr>
                <w:rFonts w:ascii="Comic Sans MS" w:hAnsi="Comic Sans MS"/>
                <w:i/>
                <w:color w:val="FF0000"/>
              </w:rPr>
            </w:pPr>
            <w:r w:rsidRPr="00AA6BFF">
              <w:rPr>
                <w:rFonts w:ascii="Comic Sans MS" w:hAnsi="Comic Sans MS"/>
                <w:i/>
                <w:color w:val="FF0000"/>
              </w:rPr>
              <w:t>AS: 2.1a, 2.1b, 2.1d, 2.3b, 2.5a, 2.5b. 2.5c, 2.6d</w:t>
            </w:r>
          </w:p>
          <w:p w:rsidR="00B76F8C" w:rsidRPr="00B76F8C" w:rsidRDefault="00B76F8C" w:rsidP="00F6352C">
            <w:pPr>
              <w:rPr>
                <w:rFonts w:ascii="Comic Sans MS" w:hAnsi="Comic Sans MS"/>
                <w:i/>
              </w:rPr>
            </w:pPr>
          </w:p>
        </w:tc>
        <w:tc>
          <w:tcPr>
            <w:tcW w:w="1980" w:type="dxa"/>
          </w:tcPr>
          <w:p w:rsidR="00252E5C" w:rsidRPr="00252E5C" w:rsidRDefault="00252E5C" w:rsidP="00E1796F">
            <w:pPr>
              <w:rPr>
                <w:rFonts w:ascii="Comic Sans MS" w:hAnsi="Comic Sans MS"/>
                <w:color w:val="FF0000"/>
              </w:rPr>
            </w:pPr>
            <w:r w:rsidRPr="00252E5C">
              <w:rPr>
                <w:rFonts w:ascii="Comic Sans MS" w:hAnsi="Comic Sans MS"/>
                <w:color w:val="FF0000"/>
              </w:rPr>
              <w:lastRenderedPageBreak/>
              <w:t>AS: 2.4d</w:t>
            </w:r>
          </w:p>
          <w:p w:rsidR="00252E5C" w:rsidRPr="00252E5C" w:rsidRDefault="00252E5C" w:rsidP="00E1796F">
            <w:pPr>
              <w:rPr>
                <w:rFonts w:ascii="Comic Sans MS" w:hAnsi="Comic Sans MS"/>
                <w:color w:val="FF0000"/>
              </w:rPr>
            </w:pPr>
            <w:r w:rsidRPr="00252E5C">
              <w:rPr>
                <w:rFonts w:ascii="Comic Sans MS" w:hAnsi="Comic Sans MS"/>
                <w:color w:val="FF0000"/>
              </w:rPr>
              <w:t xml:space="preserve">Investigate the importance for believers of </w:t>
            </w:r>
            <w:r w:rsidRPr="00252E5C">
              <w:rPr>
                <w:rFonts w:ascii="Comic Sans MS" w:hAnsi="Comic Sans MS"/>
                <w:color w:val="FF0000"/>
              </w:rPr>
              <w:lastRenderedPageBreak/>
              <w:t xml:space="preserve">ceremonies of which special moments in life are marked. </w:t>
            </w:r>
          </w:p>
          <w:p w:rsidR="00252E5C" w:rsidRDefault="00252E5C" w:rsidP="00E1796F">
            <w:pPr>
              <w:rPr>
                <w:rFonts w:ascii="Comic Sans MS" w:hAnsi="Comic Sans MS"/>
                <w:color w:val="7030A0"/>
              </w:rPr>
            </w:pPr>
          </w:p>
          <w:p w:rsidR="00252E5C" w:rsidRDefault="00252E5C" w:rsidP="00E1796F">
            <w:pPr>
              <w:rPr>
                <w:rFonts w:ascii="Comic Sans MS" w:hAnsi="Comic Sans MS"/>
                <w:color w:val="7030A0"/>
              </w:rPr>
            </w:pPr>
          </w:p>
          <w:p w:rsidR="00252E5C" w:rsidRDefault="00252E5C" w:rsidP="00E1796F">
            <w:pPr>
              <w:rPr>
                <w:rFonts w:ascii="Comic Sans MS" w:hAnsi="Comic Sans MS"/>
                <w:color w:val="7030A0"/>
              </w:rPr>
            </w:pPr>
          </w:p>
          <w:p w:rsidR="00E1796F" w:rsidRDefault="00252E5C" w:rsidP="00E1796F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>Derby syllabus -</w:t>
            </w:r>
            <w:r w:rsidRPr="00252E5C">
              <w:rPr>
                <w:rFonts w:ascii="Comic Sans MS" w:hAnsi="Comic Sans MS"/>
                <w:color w:val="7030A0"/>
              </w:rPr>
              <w:t xml:space="preserve">Why do some people think that life is a journey? What significant experiences mark this? </w:t>
            </w:r>
          </w:p>
          <w:p w:rsidR="00231114" w:rsidRPr="00231114" w:rsidRDefault="00231114" w:rsidP="00E1796F">
            <w:pPr>
              <w:rPr>
                <w:rFonts w:ascii="Comic Sans MS" w:hAnsi="Comic Sans MS"/>
              </w:rPr>
            </w:pPr>
            <w:r w:rsidRPr="00231114">
              <w:rPr>
                <w:rFonts w:ascii="Comic Sans MS" w:hAnsi="Comic Sans MS"/>
              </w:rPr>
              <w:t>(Links to Christianity, Hinduism, Judaism and non-religious world views)</w:t>
            </w:r>
          </w:p>
          <w:p w:rsidR="00E1796F" w:rsidRDefault="00E1796F" w:rsidP="00E1796F">
            <w:pPr>
              <w:rPr>
                <w:rFonts w:ascii="Comic Sans MS" w:hAnsi="Comic Sans MS"/>
              </w:rPr>
            </w:pPr>
          </w:p>
          <w:p w:rsidR="00E1796F" w:rsidRDefault="00E1796F" w:rsidP="00E1796F">
            <w:pPr>
              <w:rPr>
                <w:rFonts w:ascii="Comic Sans MS" w:hAnsi="Comic Sans MS"/>
              </w:rPr>
            </w:pPr>
          </w:p>
          <w:p w:rsidR="00AB74DA" w:rsidRPr="00B76F8C" w:rsidRDefault="00AB74DA" w:rsidP="00B76F8C">
            <w:pPr>
              <w:rPr>
                <w:rFonts w:ascii="Comic Sans MS" w:hAnsi="Comic Sans MS"/>
              </w:rPr>
            </w:pPr>
          </w:p>
        </w:tc>
        <w:tc>
          <w:tcPr>
            <w:tcW w:w="2238" w:type="dxa"/>
          </w:tcPr>
          <w:p w:rsidR="008033FB" w:rsidRPr="003F47CB" w:rsidRDefault="008033FB" w:rsidP="008033FB">
            <w:pPr>
              <w:rPr>
                <w:rFonts w:ascii="Comic Sans MS" w:hAnsi="Comic Sans MS"/>
                <w:color w:val="FF0000"/>
              </w:rPr>
            </w:pPr>
            <w:r w:rsidRPr="003F47CB">
              <w:rPr>
                <w:rFonts w:ascii="Comic Sans MS" w:hAnsi="Comic Sans MS"/>
                <w:color w:val="FF0000"/>
              </w:rPr>
              <w:lastRenderedPageBreak/>
              <w:t>AS: 2.6c Commitment: Lent</w:t>
            </w:r>
          </w:p>
          <w:p w:rsidR="008033FB" w:rsidRPr="003F47CB" w:rsidRDefault="008033FB" w:rsidP="008033FB">
            <w:pPr>
              <w:rPr>
                <w:rFonts w:ascii="Comic Sans MS" w:hAnsi="Comic Sans MS"/>
                <w:color w:val="FF0000"/>
              </w:rPr>
            </w:pPr>
          </w:p>
          <w:p w:rsidR="008033FB" w:rsidRPr="003F47CB" w:rsidRDefault="008033FB" w:rsidP="008033FB">
            <w:pPr>
              <w:rPr>
                <w:rFonts w:ascii="Comic Sans MS" w:hAnsi="Comic Sans MS"/>
                <w:color w:val="FF0000"/>
              </w:rPr>
            </w:pPr>
            <w:r w:rsidRPr="003F47CB">
              <w:rPr>
                <w:rFonts w:ascii="Comic Sans MS" w:hAnsi="Comic Sans MS"/>
                <w:color w:val="FF0000"/>
              </w:rPr>
              <w:lastRenderedPageBreak/>
              <w:t xml:space="preserve">Engage with a variety of people about their beliefs and values and ask questions about the way commitment affects their lives. </w:t>
            </w:r>
          </w:p>
          <w:p w:rsidR="008033FB" w:rsidRPr="003F47CB" w:rsidRDefault="008033FB" w:rsidP="008033FB">
            <w:pPr>
              <w:rPr>
                <w:rFonts w:ascii="Comic Sans MS" w:hAnsi="Comic Sans MS"/>
                <w:color w:val="FF0000"/>
              </w:rPr>
            </w:pPr>
          </w:p>
          <w:p w:rsidR="00F1492C" w:rsidRDefault="008033FB" w:rsidP="008033FB">
            <w:pPr>
              <w:rPr>
                <w:rFonts w:ascii="Comic Sans MS" w:hAnsi="Comic Sans MS"/>
              </w:rPr>
            </w:pPr>
            <w:r w:rsidRPr="003F47CB">
              <w:rPr>
                <w:rFonts w:ascii="Comic Sans MS" w:hAnsi="Comic Sans MS"/>
                <w:color w:val="FF0000"/>
              </w:rPr>
              <w:t>(Look at Entrust planning Year 4)</w:t>
            </w: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1576" w:type="dxa"/>
            <w:gridSpan w:val="2"/>
          </w:tcPr>
          <w:p w:rsidR="008C1320" w:rsidRDefault="008C1320" w:rsidP="008C132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SALVATION</w:t>
            </w:r>
          </w:p>
          <w:p w:rsidR="008C1320" w:rsidRDefault="008C1320" w:rsidP="008C132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2a.5 </w:t>
            </w:r>
          </w:p>
          <w:p w:rsidR="008C1320" w:rsidRDefault="008C1320" w:rsidP="008C132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Why do Christians </w:t>
            </w:r>
            <w:r>
              <w:rPr>
                <w:rFonts w:ascii="Comic Sans MS" w:hAnsi="Comic Sans MS"/>
              </w:rPr>
              <w:lastRenderedPageBreak/>
              <w:t>call the day Jesus died ‘Good Friday’?</w:t>
            </w:r>
          </w:p>
          <w:p w:rsidR="0031731B" w:rsidRDefault="0031731B" w:rsidP="008C1320">
            <w:pPr>
              <w:rPr>
                <w:rFonts w:ascii="Comic Sans MS" w:hAnsi="Comic Sans MS"/>
              </w:rPr>
            </w:pPr>
          </w:p>
          <w:p w:rsidR="0031731B" w:rsidRPr="0031731B" w:rsidRDefault="0031731B" w:rsidP="008C1320">
            <w:pPr>
              <w:rPr>
                <w:rFonts w:ascii="Comic Sans MS" w:hAnsi="Comic Sans MS"/>
                <w:i/>
                <w:color w:val="FF0000"/>
              </w:rPr>
            </w:pPr>
            <w:r w:rsidRPr="0031731B">
              <w:rPr>
                <w:rFonts w:ascii="Comic Sans MS" w:hAnsi="Comic Sans MS"/>
                <w:i/>
                <w:color w:val="FF0000"/>
              </w:rPr>
              <w:t>AS</w:t>
            </w:r>
            <w:r>
              <w:rPr>
                <w:rFonts w:ascii="Comic Sans MS" w:hAnsi="Comic Sans MS"/>
                <w:i/>
                <w:color w:val="FF0000"/>
              </w:rPr>
              <w:t>:</w:t>
            </w:r>
            <w:r w:rsidRPr="0031731B">
              <w:rPr>
                <w:rFonts w:ascii="Comic Sans MS" w:hAnsi="Comic Sans MS"/>
                <w:i/>
                <w:color w:val="FF0000"/>
              </w:rPr>
              <w:t xml:space="preserve"> 2.1c, 2.2c, 2.3b, 2.5a, 2.5b, 2.5c</w:t>
            </w:r>
          </w:p>
          <w:p w:rsidR="00AB74DA" w:rsidRPr="00B76F8C" w:rsidRDefault="00AB74DA" w:rsidP="008C1320">
            <w:pPr>
              <w:rPr>
                <w:rFonts w:ascii="Comic Sans MS" w:hAnsi="Comic Sans MS"/>
              </w:rPr>
            </w:pPr>
          </w:p>
        </w:tc>
        <w:tc>
          <w:tcPr>
            <w:tcW w:w="1946" w:type="dxa"/>
          </w:tcPr>
          <w:p w:rsidR="00F6352C" w:rsidRDefault="00F6352C" w:rsidP="00F6352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PEOPLE OF GOD</w:t>
            </w:r>
          </w:p>
          <w:p w:rsidR="00F6352C" w:rsidRDefault="00F6352C" w:rsidP="00F6352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UC: 2a.2</w:t>
            </w:r>
          </w:p>
          <w:p w:rsidR="00F6352C" w:rsidRDefault="00F6352C" w:rsidP="00F6352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is it like to follow God?</w:t>
            </w:r>
          </w:p>
          <w:p w:rsidR="0031731B" w:rsidRDefault="0031731B" w:rsidP="00F6352C">
            <w:pPr>
              <w:rPr>
                <w:rFonts w:ascii="Comic Sans MS" w:hAnsi="Comic Sans MS"/>
              </w:rPr>
            </w:pPr>
          </w:p>
          <w:p w:rsidR="0031731B" w:rsidRPr="0031731B" w:rsidRDefault="0031731B" w:rsidP="00F6352C">
            <w:pPr>
              <w:rPr>
                <w:rFonts w:ascii="Comic Sans MS" w:hAnsi="Comic Sans MS"/>
                <w:i/>
                <w:color w:val="FF0000"/>
              </w:rPr>
            </w:pPr>
            <w:r w:rsidRPr="0031731B">
              <w:rPr>
                <w:rFonts w:ascii="Comic Sans MS" w:hAnsi="Comic Sans MS"/>
                <w:i/>
                <w:color w:val="FF0000"/>
              </w:rPr>
              <w:t>AS</w:t>
            </w:r>
            <w:r>
              <w:rPr>
                <w:rFonts w:ascii="Comic Sans MS" w:hAnsi="Comic Sans MS"/>
                <w:i/>
                <w:color w:val="FF0000"/>
              </w:rPr>
              <w:t>:</w:t>
            </w:r>
            <w:r w:rsidRPr="0031731B">
              <w:rPr>
                <w:rFonts w:ascii="Comic Sans MS" w:hAnsi="Comic Sans MS"/>
                <w:i/>
                <w:color w:val="FF0000"/>
              </w:rPr>
              <w:t xml:space="preserve"> 2.2a, 2.2b, 2.2c, 2.2d, 2.4b, 2.4d, 2.5c, 2.5d, 2.6a, 2.6b, 2.6c</w:t>
            </w:r>
          </w:p>
          <w:p w:rsidR="00F6352C" w:rsidRDefault="00F6352C" w:rsidP="00F6352C">
            <w:pPr>
              <w:rPr>
                <w:rFonts w:ascii="Comic Sans MS" w:hAnsi="Comic Sans MS"/>
              </w:rPr>
            </w:pPr>
          </w:p>
          <w:p w:rsidR="00AB74DA" w:rsidRPr="00B76F8C" w:rsidRDefault="00AB74DA" w:rsidP="00B76F8C">
            <w:pPr>
              <w:rPr>
                <w:rFonts w:ascii="Comic Sans MS" w:hAnsi="Comic Sans MS"/>
              </w:rPr>
            </w:pPr>
          </w:p>
        </w:tc>
        <w:tc>
          <w:tcPr>
            <w:tcW w:w="1435" w:type="dxa"/>
          </w:tcPr>
          <w:p w:rsidR="002863F3" w:rsidRDefault="002863F3" w:rsidP="002863F3">
            <w:pPr>
              <w:rPr>
                <w:rFonts w:ascii="Comic Sans MS" w:hAnsi="Comic Sans MS"/>
                <w:color w:val="FF0000"/>
                <w:lang w:val="en-GB"/>
              </w:rPr>
            </w:pPr>
            <w:r>
              <w:rPr>
                <w:rFonts w:ascii="Comic Sans MS" w:hAnsi="Comic Sans MS"/>
                <w:color w:val="FF0000"/>
                <w:lang w:val="en-GB"/>
              </w:rPr>
              <w:lastRenderedPageBreak/>
              <w:t>AS: 2.5d</w:t>
            </w:r>
          </w:p>
          <w:p w:rsidR="002863F3" w:rsidRPr="002863F3" w:rsidRDefault="002863F3" w:rsidP="002863F3">
            <w:pPr>
              <w:rPr>
                <w:rFonts w:ascii="Comic Sans MS" w:hAnsi="Comic Sans MS"/>
                <w:color w:val="FF0000"/>
                <w:lang w:val="en-GB"/>
              </w:rPr>
            </w:pPr>
            <w:r w:rsidRPr="002863F3">
              <w:rPr>
                <w:rFonts w:ascii="Comic Sans MS" w:hAnsi="Comic Sans MS"/>
                <w:color w:val="FF0000"/>
                <w:lang w:val="en-GB"/>
              </w:rPr>
              <w:t>Make links between</w:t>
            </w:r>
          </w:p>
          <w:p w:rsidR="002863F3" w:rsidRPr="002863F3" w:rsidRDefault="002863F3" w:rsidP="002863F3">
            <w:pPr>
              <w:rPr>
                <w:rFonts w:ascii="Comic Sans MS" w:hAnsi="Comic Sans MS"/>
                <w:color w:val="FF0000"/>
                <w:lang w:val="en-GB"/>
              </w:rPr>
            </w:pPr>
            <w:r w:rsidRPr="002863F3">
              <w:rPr>
                <w:rFonts w:ascii="Comic Sans MS" w:hAnsi="Comic Sans MS"/>
                <w:color w:val="FF0000"/>
                <w:lang w:val="en-GB"/>
              </w:rPr>
              <w:lastRenderedPageBreak/>
              <w:t>beliefs and action</w:t>
            </w:r>
          </w:p>
          <w:p w:rsidR="002863F3" w:rsidRPr="002863F3" w:rsidRDefault="002863F3" w:rsidP="002863F3">
            <w:pPr>
              <w:rPr>
                <w:rFonts w:ascii="Comic Sans MS" w:hAnsi="Comic Sans MS"/>
                <w:color w:val="FF0000"/>
                <w:lang w:val="en-GB"/>
              </w:rPr>
            </w:pPr>
            <w:r w:rsidRPr="002863F3">
              <w:rPr>
                <w:rFonts w:ascii="Comic Sans MS" w:hAnsi="Comic Sans MS"/>
                <w:color w:val="FF0000"/>
                <w:lang w:val="en-GB"/>
              </w:rPr>
              <w:t>and reflect on how</w:t>
            </w:r>
          </w:p>
          <w:p w:rsidR="002863F3" w:rsidRPr="002863F3" w:rsidRDefault="002863F3" w:rsidP="002863F3">
            <w:pPr>
              <w:rPr>
                <w:rFonts w:ascii="Comic Sans MS" w:hAnsi="Comic Sans MS"/>
                <w:color w:val="FF0000"/>
                <w:lang w:val="en-GB"/>
              </w:rPr>
            </w:pPr>
            <w:r w:rsidRPr="002863F3">
              <w:rPr>
                <w:rFonts w:ascii="Comic Sans MS" w:hAnsi="Comic Sans MS"/>
                <w:color w:val="FF0000"/>
                <w:lang w:val="en-GB"/>
              </w:rPr>
              <w:t>this might have local,</w:t>
            </w:r>
          </w:p>
          <w:p w:rsidR="002863F3" w:rsidRPr="002863F3" w:rsidRDefault="002863F3" w:rsidP="002863F3">
            <w:pPr>
              <w:rPr>
                <w:rFonts w:ascii="Comic Sans MS" w:hAnsi="Comic Sans MS"/>
                <w:color w:val="FF0000"/>
                <w:lang w:val="en-GB"/>
              </w:rPr>
            </w:pPr>
            <w:r w:rsidRPr="002863F3">
              <w:rPr>
                <w:rFonts w:ascii="Comic Sans MS" w:hAnsi="Comic Sans MS"/>
                <w:color w:val="FF0000"/>
                <w:lang w:val="en-GB"/>
              </w:rPr>
              <w:t>national and</w:t>
            </w:r>
          </w:p>
          <w:p w:rsidR="0073601E" w:rsidRDefault="002863F3" w:rsidP="002863F3">
            <w:pPr>
              <w:rPr>
                <w:rFonts w:ascii="Comic Sans MS" w:hAnsi="Comic Sans MS"/>
                <w:color w:val="FF0000"/>
                <w:lang w:val="en-GB"/>
              </w:rPr>
            </w:pPr>
            <w:r w:rsidRPr="002863F3">
              <w:rPr>
                <w:rFonts w:ascii="Comic Sans MS" w:hAnsi="Comic Sans MS"/>
                <w:color w:val="FF0000"/>
                <w:lang w:val="en-GB"/>
              </w:rPr>
              <w:t>international impact</w:t>
            </w:r>
            <w:r>
              <w:rPr>
                <w:rFonts w:ascii="Comic Sans MS" w:hAnsi="Comic Sans MS"/>
                <w:color w:val="FF0000"/>
                <w:lang w:val="en-GB"/>
              </w:rPr>
              <w:t xml:space="preserve">. </w:t>
            </w:r>
          </w:p>
          <w:p w:rsidR="00E0541F" w:rsidRDefault="00E0541F" w:rsidP="002863F3">
            <w:pPr>
              <w:rPr>
                <w:rFonts w:ascii="Comic Sans MS" w:hAnsi="Comic Sans MS"/>
                <w:color w:val="FF0000"/>
                <w:lang w:val="en-GB"/>
              </w:rPr>
            </w:pPr>
          </w:p>
          <w:p w:rsidR="00E0541F" w:rsidRPr="002863F3" w:rsidRDefault="00E0541F" w:rsidP="002863F3">
            <w:pPr>
              <w:rPr>
                <w:rFonts w:ascii="Comic Sans MS" w:hAnsi="Comic Sans MS"/>
                <w:color w:val="FF0000"/>
                <w:lang w:val="en-GB"/>
              </w:rPr>
            </w:pPr>
            <w:r w:rsidRPr="0097223B">
              <w:rPr>
                <w:rFonts w:ascii="Comic Sans MS" w:hAnsi="Comic Sans MS"/>
                <w:color w:val="00B050"/>
                <w:lang w:val="en-GB"/>
              </w:rPr>
              <w:t>Stoke syllabus – What does it mean to be a Hindu in Britain today?</w:t>
            </w:r>
          </w:p>
        </w:tc>
      </w:tr>
      <w:tr w:rsidR="00AB74DA" w:rsidTr="002F2E90">
        <w:tc>
          <w:tcPr>
            <w:tcW w:w="2178" w:type="dxa"/>
          </w:tcPr>
          <w:p w:rsidR="00FE4E0F" w:rsidRDefault="00F164C8" w:rsidP="00AB74D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Class 7 </w:t>
            </w:r>
          </w:p>
          <w:p w:rsidR="00AB74DA" w:rsidRDefault="00F164C8" w:rsidP="00AB74D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(Year 5)</w:t>
            </w:r>
          </w:p>
          <w:p w:rsidR="00B40D35" w:rsidRDefault="00B40D35" w:rsidP="00AB74DA">
            <w:pPr>
              <w:rPr>
                <w:rFonts w:ascii="Comic Sans MS" w:hAnsi="Comic Sans MS"/>
              </w:rPr>
            </w:pPr>
          </w:p>
          <w:p w:rsidR="00B40D35" w:rsidRDefault="00B40D35" w:rsidP="00AB74DA">
            <w:pPr>
              <w:rPr>
                <w:rFonts w:ascii="Comic Sans MS" w:hAnsi="Comic Sans MS"/>
                <w:i/>
                <w:color w:val="0070C0"/>
              </w:rPr>
            </w:pPr>
            <w:r>
              <w:rPr>
                <w:rFonts w:ascii="Comic Sans MS" w:hAnsi="Comic Sans MS"/>
                <w:i/>
                <w:color w:val="0070C0"/>
              </w:rPr>
              <w:t>Christianity</w:t>
            </w:r>
          </w:p>
          <w:p w:rsidR="00B40D35" w:rsidRDefault="00B40D35" w:rsidP="00AB74DA">
            <w:pPr>
              <w:rPr>
                <w:rFonts w:ascii="Comic Sans MS" w:hAnsi="Comic Sans MS"/>
                <w:i/>
                <w:color w:val="0070C0"/>
              </w:rPr>
            </w:pPr>
          </w:p>
          <w:p w:rsidR="00B40D35" w:rsidRDefault="00B40D35" w:rsidP="00AB74DA">
            <w:pPr>
              <w:rPr>
                <w:rFonts w:ascii="Comic Sans MS" w:hAnsi="Comic Sans MS"/>
                <w:i/>
                <w:color w:val="0070C0"/>
              </w:rPr>
            </w:pPr>
            <w:r>
              <w:rPr>
                <w:rFonts w:ascii="Comic Sans MS" w:hAnsi="Comic Sans MS"/>
                <w:i/>
                <w:color w:val="0070C0"/>
              </w:rPr>
              <w:t>Islam</w:t>
            </w:r>
          </w:p>
          <w:p w:rsidR="00B40D35" w:rsidRDefault="00B40D35" w:rsidP="00AB74DA">
            <w:pPr>
              <w:rPr>
                <w:rFonts w:ascii="Comic Sans MS" w:hAnsi="Comic Sans MS"/>
                <w:i/>
                <w:color w:val="0070C0"/>
              </w:rPr>
            </w:pPr>
          </w:p>
          <w:p w:rsidR="00B40D35" w:rsidRPr="00B40D35" w:rsidRDefault="00B40D35" w:rsidP="00AB74DA">
            <w:pPr>
              <w:rPr>
                <w:rFonts w:ascii="Comic Sans MS" w:hAnsi="Comic Sans MS"/>
                <w:i/>
                <w:color w:val="0070C0"/>
              </w:rPr>
            </w:pPr>
            <w:r>
              <w:rPr>
                <w:rFonts w:ascii="Comic Sans MS" w:hAnsi="Comic Sans MS"/>
                <w:i/>
                <w:color w:val="0070C0"/>
              </w:rPr>
              <w:t>Non-religious world views</w:t>
            </w:r>
          </w:p>
        </w:tc>
        <w:tc>
          <w:tcPr>
            <w:tcW w:w="1597" w:type="dxa"/>
          </w:tcPr>
          <w:p w:rsidR="00E1796F" w:rsidRDefault="00E1796F" w:rsidP="00F164C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GOD</w:t>
            </w:r>
          </w:p>
          <w:p w:rsidR="00E1796F" w:rsidRDefault="00E1796F" w:rsidP="00F164C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UC: What does it mean </w:t>
            </w:r>
            <w:r>
              <w:rPr>
                <w:rFonts w:ascii="Comic Sans MS" w:hAnsi="Comic Sans MS"/>
              </w:rPr>
              <w:lastRenderedPageBreak/>
              <w:t>if God is holy and lov</w:t>
            </w:r>
            <w:r w:rsidR="0003749E"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ng?</w:t>
            </w:r>
          </w:p>
          <w:p w:rsidR="00E1796F" w:rsidRDefault="00E1796F" w:rsidP="00F164C8">
            <w:pPr>
              <w:rPr>
                <w:rFonts w:ascii="Comic Sans MS" w:hAnsi="Comic Sans MS"/>
              </w:rPr>
            </w:pPr>
          </w:p>
          <w:p w:rsidR="00E1796F" w:rsidRDefault="00E1796F" w:rsidP="00F164C8">
            <w:pPr>
              <w:rPr>
                <w:rFonts w:ascii="Comic Sans MS" w:hAnsi="Comic Sans MS"/>
              </w:rPr>
            </w:pPr>
          </w:p>
          <w:p w:rsidR="00F164C8" w:rsidRDefault="00457668" w:rsidP="00F164C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Koinonia planning – linking to our school values. </w:t>
            </w:r>
          </w:p>
          <w:p w:rsidR="00AB74DA" w:rsidRDefault="00AB74DA" w:rsidP="00AB74DA">
            <w:pPr>
              <w:rPr>
                <w:rFonts w:ascii="Comic Sans MS" w:hAnsi="Comic Sans MS"/>
              </w:rPr>
            </w:pPr>
          </w:p>
          <w:p w:rsidR="0031731B" w:rsidRPr="0031731B" w:rsidRDefault="0031731B" w:rsidP="00AB74DA">
            <w:pPr>
              <w:rPr>
                <w:rFonts w:ascii="Comic Sans MS" w:hAnsi="Comic Sans MS"/>
                <w:i/>
                <w:color w:val="FF0000"/>
              </w:rPr>
            </w:pPr>
            <w:r w:rsidRPr="0031731B">
              <w:rPr>
                <w:rFonts w:ascii="Comic Sans MS" w:hAnsi="Comic Sans MS"/>
                <w:i/>
                <w:color w:val="FF0000"/>
              </w:rPr>
              <w:t>AS</w:t>
            </w:r>
            <w:r>
              <w:rPr>
                <w:rFonts w:ascii="Comic Sans MS" w:hAnsi="Comic Sans MS"/>
                <w:i/>
                <w:color w:val="FF0000"/>
              </w:rPr>
              <w:t>:</w:t>
            </w:r>
            <w:r w:rsidRPr="0031731B">
              <w:rPr>
                <w:rFonts w:ascii="Comic Sans MS" w:hAnsi="Comic Sans MS"/>
                <w:i/>
                <w:color w:val="FF0000"/>
              </w:rPr>
              <w:t xml:space="preserve"> 2.1d, 2.2d, 2.5c, 2.6a, 2.6c</w:t>
            </w:r>
          </w:p>
          <w:p w:rsidR="00AB74DA" w:rsidRDefault="00AB74DA" w:rsidP="00AB74DA">
            <w:pPr>
              <w:rPr>
                <w:rFonts w:ascii="Comic Sans MS" w:hAnsi="Comic Sans MS"/>
              </w:rPr>
            </w:pPr>
          </w:p>
          <w:p w:rsidR="00AB74DA" w:rsidRDefault="00AB74DA" w:rsidP="00AB74DA">
            <w:pPr>
              <w:rPr>
                <w:rFonts w:ascii="Comic Sans MS" w:hAnsi="Comic Sans MS"/>
              </w:rPr>
            </w:pPr>
          </w:p>
          <w:p w:rsidR="00AB74DA" w:rsidRDefault="00AB74DA" w:rsidP="00AB74DA">
            <w:pPr>
              <w:rPr>
                <w:rFonts w:ascii="Comic Sans MS" w:hAnsi="Comic Sans MS"/>
              </w:rPr>
            </w:pPr>
          </w:p>
        </w:tc>
        <w:tc>
          <w:tcPr>
            <w:tcW w:w="1980" w:type="dxa"/>
          </w:tcPr>
          <w:p w:rsidR="00AB74DA" w:rsidRDefault="00AB74DA" w:rsidP="00AB74D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INCARNATION</w:t>
            </w:r>
          </w:p>
          <w:p w:rsidR="00AB74DA" w:rsidRDefault="00AB74DA" w:rsidP="00AB74D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UC: 2b.4 </w:t>
            </w:r>
          </w:p>
          <w:p w:rsidR="00AB74DA" w:rsidRDefault="00AB74DA" w:rsidP="00AB74D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Was Jesus the Messiah?</w:t>
            </w:r>
          </w:p>
          <w:p w:rsidR="00457668" w:rsidRDefault="00457668" w:rsidP="00AB74DA">
            <w:pPr>
              <w:rPr>
                <w:rFonts w:ascii="Comic Sans MS" w:hAnsi="Comic Sans MS"/>
              </w:rPr>
            </w:pPr>
          </w:p>
          <w:p w:rsidR="00457668" w:rsidRDefault="00457668" w:rsidP="00AB74D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Link to Love as our value and why we have this value at this time of year. </w:t>
            </w:r>
          </w:p>
          <w:p w:rsidR="0031731B" w:rsidRDefault="0031731B" w:rsidP="00AB74DA">
            <w:pPr>
              <w:rPr>
                <w:rFonts w:ascii="Comic Sans MS" w:hAnsi="Comic Sans MS"/>
              </w:rPr>
            </w:pPr>
          </w:p>
          <w:p w:rsidR="0031731B" w:rsidRPr="0031731B" w:rsidRDefault="0031731B" w:rsidP="00AB74DA">
            <w:pPr>
              <w:rPr>
                <w:rFonts w:ascii="Comic Sans MS" w:hAnsi="Comic Sans MS"/>
                <w:i/>
              </w:rPr>
            </w:pPr>
            <w:r w:rsidRPr="0031731B">
              <w:rPr>
                <w:rFonts w:ascii="Comic Sans MS" w:hAnsi="Comic Sans MS"/>
                <w:i/>
                <w:color w:val="FF0000"/>
              </w:rPr>
              <w:t>AS</w:t>
            </w:r>
            <w:r>
              <w:rPr>
                <w:rFonts w:ascii="Comic Sans MS" w:hAnsi="Comic Sans MS"/>
                <w:i/>
                <w:color w:val="FF0000"/>
              </w:rPr>
              <w:t>:</w:t>
            </w:r>
            <w:r w:rsidRPr="0031731B">
              <w:rPr>
                <w:rFonts w:ascii="Comic Sans MS" w:hAnsi="Comic Sans MS"/>
                <w:i/>
                <w:color w:val="FF0000"/>
              </w:rPr>
              <w:t xml:space="preserve"> 2.3b, 2.3d</w:t>
            </w:r>
          </w:p>
        </w:tc>
        <w:tc>
          <w:tcPr>
            <w:tcW w:w="2238" w:type="dxa"/>
          </w:tcPr>
          <w:p w:rsidR="00AB74DA" w:rsidRPr="003F47CB" w:rsidRDefault="00B76F8C" w:rsidP="00AB74DA">
            <w:pPr>
              <w:rPr>
                <w:rFonts w:ascii="Comic Sans MS" w:hAnsi="Comic Sans MS"/>
                <w:color w:val="FF0000"/>
              </w:rPr>
            </w:pPr>
            <w:r w:rsidRPr="003F47CB">
              <w:rPr>
                <w:rFonts w:ascii="Comic Sans MS" w:hAnsi="Comic Sans MS"/>
                <w:color w:val="FF0000"/>
              </w:rPr>
              <w:lastRenderedPageBreak/>
              <w:t>AS: 2.4c</w:t>
            </w:r>
          </w:p>
          <w:p w:rsidR="00B76F8C" w:rsidRPr="003F47CB" w:rsidRDefault="00B76F8C" w:rsidP="00AB74DA">
            <w:pPr>
              <w:rPr>
                <w:rFonts w:ascii="Comic Sans MS" w:hAnsi="Comic Sans MS"/>
                <w:color w:val="FF0000"/>
              </w:rPr>
            </w:pPr>
            <w:r w:rsidRPr="003F47CB">
              <w:rPr>
                <w:rFonts w:ascii="Comic Sans MS" w:hAnsi="Comic Sans MS"/>
                <w:color w:val="FF0000"/>
              </w:rPr>
              <w:t>Study of a chosen religion.</w:t>
            </w:r>
          </w:p>
          <w:p w:rsidR="00B76F8C" w:rsidRPr="003F47CB" w:rsidRDefault="00B76F8C" w:rsidP="00AB74DA">
            <w:pPr>
              <w:rPr>
                <w:rFonts w:ascii="Comic Sans MS" w:hAnsi="Comic Sans MS"/>
                <w:color w:val="FF0000"/>
              </w:rPr>
            </w:pPr>
            <w:r w:rsidRPr="003F47CB">
              <w:rPr>
                <w:rFonts w:ascii="Comic Sans MS" w:hAnsi="Comic Sans MS"/>
                <w:color w:val="FF0000"/>
              </w:rPr>
              <w:lastRenderedPageBreak/>
              <w:t xml:space="preserve">Research some key events in the development of a religious tradition and explain the impact on believers today. </w:t>
            </w:r>
          </w:p>
          <w:p w:rsidR="00B76F8C" w:rsidRPr="003F47CB" w:rsidRDefault="00B76F8C" w:rsidP="00AB74DA">
            <w:pPr>
              <w:rPr>
                <w:rFonts w:ascii="Comic Sans MS" w:hAnsi="Comic Sans MS"/>
                <w:color w:val="FF0000"/>
              </w:rPr>
            </w:pPr>
          </w:p>
          <w:p w:rsidR="00B76F8C" w:rsidRDefault="00B76F8C" w:rsidP="00AB74DA">
            <w:pPr>
              <w:rPr>
                <w:rFonts w:ascii="Comic Sans MS" w:hAnsi="Comic Sans MS"/>
                <w:color w:val="FF0000"/>
              </w:rPr>
            </w:pPr>
            <w:r w:rsidRPr="003F47CB">
              <w:rPr>
                <w:rFonts w:ascii="Comic Sans MS" w:hAnsi="Comic Sans MS"/>
                <w:color w:val="FF0000"/>
              </w:rPr>
              <w:t xml:space="preserve">Link to </w:t>
            </w:r>
            <w:r w:rsidR="00D15E50" w:rsidRPr="003F47CB">
              <w:rPr>
                <w:rFonts w:ascii="Comic Sans MS" w:hAnsi="Comic Sans MS"/>
                <w:color w:val="FF0000"/>
              </w:rPr>
              <w:t>Islam</w:t>
            </w:r>
            <w:r w:rsidRPr="003F47CB">
              <w:rPr>
                <w:rFonts w:ascii="Comic Sans MS" w:hAnsi="Comic Sans MS"/>
                <w:color w:val="FF0000"/>
              </w:rPr>
              <w:t>.</w:t>
            </w:r>
          </w:p>
          <w:p w:rsidR="009B5B3B" w:rsidRDefault="009B5B3B" w:rsidP="00AB74DA">
            <w:pPr>
              <w:rPr>
                <w:rFonts w:ascii="Comic Sans MS" w:hAnsi="Comic Sans MS"/>
                <w:color w:val="FF0000"/>
              </w:rPr>
            </w:pPr>
          </w:p>
          <w:p w:rsidR="009B5B3B" w:rsidRDefault="009B5B3B" w:rsidP="00AB74DA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Look at Entrust planning.</w:t>
            </w:r>
          </w:p>
          <w:p w:rsidR="00F13ED1" w:rsidRDefault="00F13ED1" w:rsidP="00AB74DA">
            <w:pPr>
              <w:rPr>
                <w:rFonts w:ascii="Comic Sans MS" w:hAnsi="Comic Sans MS"/>
                <w:color w:val="FF0000"/>
              </w:rPr>
            </w:pPr>
          </w:p>
          <w:p w:rsidR="00B76F8C" w:rsidRPr="00F13ED1" w:rsidRDefault="00F13ED1" w:rsidP="00F13ED1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Derby syllabus: What does it mean to be a Muslim in Britain today? </w:t>
            </w:r>
          </w:p>
        </w:tc>
        <w:tc>
          <w:tcPr>
            <w:tcW w:w="1576" w:type="dxa"/>
            <w:gridSpan w:val="2"/>
          </w:tcPr>
          <w:p w:rsidR="00F164C8" w:rsidRDefault="00F164C8" w:rsidP="00F164C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SALVATION</w:t>
            </w:r>
          </w:p>
          <w:p w:rsidR="00F164C8" w:rsidRDefault="00F164C8" w:rsidP="00F164C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UC: 2b.6</w:t>
            </w:r>
          </w:p>
          <w:p w:rsidR="00F164C8" w:rsidRDefault="00F164C8" w:rsidP="00F164C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What does Jesus do to </w:t>
            </w:r>
            <w:r>
              <w:rPr>
                <w:rFonts w:ascii="Comic Sans MS" w:hAnsi="Comic Sans MS"/>
              </w:rPr>
              <w:lastRenderedPageBreak/>
              <w:t>save human beings?</w:t>
            </w:r>
          </w:p>
          <w:p w:rsidR="00457668" w:rsidRDefault="00457668" w:rsidP="00F164C8">
            <w:pPr>
              <w:rPr>
                <w:rFonts w:ascii="Comic Sans MS" w:hAnsi="Comic Sans MS"/>
              </w:rPr>
            </w:pPr>
          </w:p>
          <w:p w:rsidR="00457668" w:rsidRDefault="00457668" w:rsidP="00F164C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Link in with Forgiveness planning. </w:t>
            </w:r>
          </w:p>
          <w:p w:rsidR="00B76F8C" w:rsidRDefault="00B76F8C" w:rsidP="00AB74DA">
            <w:pPr>
              <w:rPr>
                <w:rFonts w:ascii="Comic Sans MS" w:hAnsi="Comic Sans MS"/>
              </w:rPr>
            </w:pPr>
          </w:p>
          <w:p w:rsidR="0031731B" w:rsidRPr="0031731B" w:rsidRDefault="0031731B" w:rsidP="00AB74DA">
            <w:pPr>
              <w:rPr>
                <w:rFonts w:ascii="Comic Sans MS" w:hAnsi="Comic Sans MS"/>
                <w:i/>
                <w:color w:val="FF0000"/>
              </w:rPr>
            </w:pPr>
            <w:r w:rsidRPr="0031731B">
              <w:rPr>
                <w:rFonts w:ascii="Comic Sans MS" w:hAnsi="Comic Sans MS"/>
                <w:i/>
                <w:color w:val="FF0000"/>
              </w:rPr>
              <w:t>AS</w:t>
            </w:r>
            <w:r>
              <w:rPr>
                <w:rFonts w:ascii="Comic Sans MS" w:hAnsi="Comic Sans MS"/>
                <w:i/>
                <w:color w:val="FF0000"/>
              </w:rPr>
              <w:t>:</w:t>
            </w:r>
            <w:r w:rsidRPr="0031731B">
              <w:rPr>
                <w:rFonts w:ascii="Comic Sans MS" w:hAnsi="Comic Sans MS"/>
                <w:i/>
                <w:color w:val="FF0000"/>
              </w:rPr>
              <w:t xml:space="preserve"> 2.1a, 2.1c, 2.3b, 2.3d, 2.6c</w:t>
            </w:r>
          </w:p>
          <w:p w:rsidR="00FE75E2" w:rsidRDefault="00FE75E2" w:rsidP="00AB74DA">
            <w:pPr>
              <w:rPr>
                <w:rFonts w:ascii="Comic Sans MS" w:hAnsi="Comic Sans MS"/>
              </w:rPr>
            </w:pPr>
          </w:p>
        </w:tc>
        <w:tc>
          <w:tcPr>
            <w:tcW w:w="1946" w:type="dxa"/>
          </w:tcPr>
          <w:p w:rsidR="00E0541F" w:rsidRDefault="00E0541F" w:rsidP="00FE75E2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lastRenderedPageBreak/>
              <w:t>AS: 2.2b</w:t>
            </w:r>
          </w:p>
          <w:p w:rsidR="00FE75E2" w:rsidRDefault="00FE75E2" w:rsidP="00FE75E2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Places of worship. </w:t>
            </w:r>
          </w:p>
          <w:p w:rsidR="00FE75E2" w:rsidRDefault="00E0541F" w:rsidP="00FE75E2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lastRenderedPageBreak/>
              <w:t>Identify the main features and patterns of an act of worship and talk about the importance of worship for believers.</w:t>
            </w:r>
          </w:p>
          <w:p w:rsidR="00E0541F" w:rsidRPr="00E0541F" w:rsidRDefault="00E0541F" w:rsidP="00FE75E2">
            <w:pPr>
              <w:rPr>
                <w:rFonts w:ascii="Comic Sans MS" w:hAnsi="Comic Sans MS"/>
                <w:color w:val="FF0000"/>
              </w:rPr>
            </w:pPr>
          </w:p>
          <w:p w:rsidR="00FE75E2" w:rsidRPr="00FE75E2" w:rsidRDefault="00FE75E2" w:rsidP="00FE75E2">
            <w:pPr>
              <w:rPr>
                <w:rFonts w:ascii="Comic Sans MS" w:hAnsi="Comic Sans MS"/>
                <w:color w:val="7030A0"/>
              </w:rPr>
            </w:pPr>
            <w:r w:rsidRPr="00FE75E2">
              <w:rPr>
                <w:rFonts w:ascii="Comic Sans MS" w:hAnsi="Comic Sans MS"/>
                <w:color w:val="7030A0"/>
              </w:rPr>
              <w:t>Derby syllabus:</w:t>
            </w:r>
          </w:p>
          <w:p w:rsidR="00FE75E2" w:rsidRDefault="00FE75E2" w:rsidP="00FE75E2">
            <w:pPr>
              <w:rPr>
                <w:rFonts w:ascii="Comic Sans MS" w:hAnsi="Comic Sans MS"/>
                <w:color w:val="7030A0"/>
              </w:rPr>
            </w:pPr>
            <w:r w:rsidRPr="00FE75E2">
              <w:rPr>
                <w:rFonts w:ascii="Comic Sans MS" w:hAnsi="Comic Sans MS"/>
                <w:color w:val="7030A0"/>
              </w:rPr>
              <w:t xml:space="preserve">If God is everywhere, why go to a place of worship? </w:t>
            </w:r>
          </w:p>
          <w:p w:rsidR="00FE75E2" w:rsidRDefault="00FE75E2" w:rsidP="00FE75E2">
            <w:pPr>
              <w:rPr>
                <w:rFonts w:ascii="Comic Sans MS" w:hAnsi="Comic Sans MS"/>
                <w:color w:val="7030A0"/>
              </w:rPr>
            </w:pPr>
          </w:p>
          <w:p w:rsidR="00FE75E2" w:rsidRDefault="00FE75E2" w:rsidP="00FE75E2">
            <w:pPr>
              <w:rPr>
                <w:rFonts w:ascii="Comic Sans MS" w:hAnsi="Comic Sans MS"/>
                <w:color w:val="7030A0"/>
              </w:rPr>
            </w:pPr>
            <w:r w:rsidRPr="00FE75E2">
              <w:rPr>
                <w:rFonts w:ascii="Comic Sans MS" w:hAnsi="Comic Sans MS"/>
              </w:rPr>
              <w:t>Link to Lichfield Diocese – what can we learn from a mosque</w:t>
            </w:r>
            <w:r>
              <w:rPr>
                <w:rFonts w:ascii="Comic Sans MS" w:hAnsi="Comic Sans MS"/>
                <w:color w:val="7030A0"/>
              </w:rPr>
              <w:t>?</w:t>
            </w:r>
          </w:p>
          <w:p w:rsidR="00FE75E2" w:rsidRDefault="00FE75E2" w:rsidP="00FE75E2">
            <w:pPr>
              <w:rPr>
                <w:rFonts w:ascii="Comic Sans MS" w:hAnsi="Comic Sans MS"/>
                <w:color w:val="7030A0"/>
              </w:rPr>
            </w:pPr>
          </w:p>
          <w:p w:rsidR="00FE75E2" w:rsidRPr="00FE75E2" w:rsidRDefault="00FE75E2" w:rsidP="00FE75E2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 </w:t>
            </w:r>
          </w:p>
          <w:p w:rsidR="00B76F8C" w:rsidRDefault="00B76F8C" w:rsidP="00AB74DA">
            <w:pPr>
              <w:rPr>
                <w:rFonts w:ascii="Comic Sans MS" w:hAnsi="Comic Sans MS"/>
              </w:rPr>
            </w:pPr>
          </w:p>
        </w:tc>
        <w:tc>
          <w:tcPr>
            <w:tcW w:w="1435" w:type="dxa"/>
          </w:tcPr>
          <w:p w:rsidR="00E0541F" w:rsidRDefault="00E0541F" w:rsidP="00E0541F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lastRenderedPageBreak/>
              <w:t>AS: 2.4b</w:t>
            </w:r>
          </w:p>
          <w:p w:rsidR="00E0541F" w:rsidRPr="00FE75E2" w:rsidRDefault="00E0541F" w:rsidP="00E0541F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Find out about the activities </w:t>
            </w:r>
            <w:r>
              <w:rPr>
                <w:rFonts w:ascii="Comic Sans MS" w:hAnsi="Comic Sans MS"/>
                <w:color w:val="FF0000"/>
              </w:rPr>
              <w:lastRenderedPageBreak/>
              <w:t>of a local religious or community group and make links with key religious teachings or moral codes. (British Values)</w:t>
            </w:r>
          </w:p>
          <w:p w:rsidR="00BB4658" w:rsidRDefault="00BB4658" w:rsidP="00AB74DA">
            <w:pPr>
              <w:rPr>
                <w:rFonts w:ascii="Comic Sans MS" w:hAnsi="Comic Sans MS"/>
              </w:rPr>
            </w:pPr>
          </w:p>
          <w:p w:rsidR="00E0541F" w:rsidRPr="00E0541F" w:rsidRDefault="00E0541F" w:rsidP="00AB74DA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Derby syllabus: What matters most to Christians and Humanists? </w:t>
            </w:r>
          </w:p>
          <w:p w:rsidR="00BB4658" w:rsidRDefault="00BB4658" w:rsidP="00AB74DA">
            <w:pPr>
              <w:rPr>
                <w:rFonts w:ascii="Comic Sans MS" w:hAnsi="Comic Sans MS"/>
              </w:rPr>
            </w:pPr>
          </w:p>
          <w:p w:rsidR="00BB4658" w:rsidRDefault="00BB4658" w:rsidP="00AB74DA">
            <w:pPr>
              <w:rPr>
                <w:rFonts w:ascii="Comic Sans MS" w:hAnsi="Comic Sans MS"/>
              </w:rPr>
            </w:pPr>
          </w:p>
          <w:p w:rsidR="00BB4658" w:rsidRDefault="00BB4658" w:rsidP="00AB74DA">
            <w:pPr>
              <w:rPr>
                <w:rFonts w:ascii="Comic Sans MS" w:hAnsi="Comic Sans MS"/>
              </w:rPr>
            </w:pPr>
          </w:p>
          <w:p w:rsidR="00BB4658" w:rsidRDefault="00BB4658" w:rsidP="00AB74DA">
            <w:pPr>
              <w:rPr>
                <w:rFonts w:ascii="Comic Sans MS" w:hAnsi="Comic Sans MS"/>
              </w:rPr>
            </w:pPr>
          </w:p>
          <w:p w:rsidR="00BB4658" w:rsidRDefault="00BB4658" w:rsidP="00AB74DA">
            <w:pPr>
              <w:rPr>
                <w:rFonts w:ascii="Comic Sans MS" w:hAnsi="Comic Sans MS"/>
              </w:rPr>
            </w:pPr>
          </w:p>
          <w:p w:rsidR="00F1492C" w:rsidRDefault="00F1492C" w:rsidP="00AB74D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</w:tc>
      </w:tr>
      <w:tr w:rsidR="00AB74DA" w:rsidTr="002F2E90">
        <w:tc>
          <w:tcPr>
            <w:tcW w:w="2178" w:type="dxa"/>
          </w:tcPr>
          <w:p w:rsidR="00FE4E0F" w:rsidRDefault="00E0541F" w:rsidP="00AB74D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 </w:t>
            </w:r>
            <w:r w:rsidR="00F164C8">
              <w:rPr>
                <w:rFonts w:ascii="Comic Sans MS" w:hAnsi="Comic Sans MS"/>
              </w:rPr>
              <w:t>Class 8</w:t>
            </w:r>
            <w:r w:rsidR="00AB74DA">
              <w:rPr>
                <w:rFonts w:ascii="Comic Sans MS" w:hAnsi="Comic Sans MS"/>
              </w:rPr>
              <w:t xml:space="preserve"> </w:t>
            </w:r>
          </w:p>
          <w:p w:rsidR="00AB74DA" w:rsidRDefault="00AB74DA" w:rsidP="00AB74D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(Year 6)</w:t>
            </w:r>
          </w:p>
          <w:p w:rsidR="00B40D35" w:rsidRDefault="00B40D35" w:rsidP="00AB74DA">
            <w:pPr>
              <w:rPr>
                <w:rFonts w:ascii="Comic Sans MS" w:hAnsi="Comic Sans MS"/>
              </w:rPr>
            </w:pPr>
          </w:p>
          <w:p w:rsidR="00B40D35" w:rsidRDefault="00B40D35" w:rsidP="00AB74DA">
            <w:pPr>
              <w:rPr>
                <w:rFonts w:ascii="Comic Sans MS" w:hAnsi="Comic Sans MS"/>
                <w:i/>
                <w:color w:val="0070C0"/>
              </w:rPr>
            </w:pPr>
            <w:r>
              <w:rPr>
                <w:rFonts w:ascii="Comic Sans MS" w:hAnsi="Comic Sans MS"/>
                <w:i/>
                <w:color w:val="0070C0"/>
              </w:rPr>
              <w:t>Christianity</w:t>
            </w:r>
          </w:p>
          <w:p w:rsidR="00B40D35" w:rsidRDefault="00B40D35" w:rsidP="00AB74DA">
            <w:pPr>
              <w:rPr>
                <w:rFonts w:ascii="Comic Sans MS" w:hAnsi="Comic Sans MS"/>
                <w:i/>
                <w:color w:val="0070C0"/>
              </w:rPr>
            </w:pPr>
          </w:p>
          <w:p w:rsidR="00B40D35" w:rsidRDefault="00B40D35" w:rsidP="00AB74DA">
            <w:pPr>
              <w:rPr>
                <w:rFonts w:ascii="Comic Sans MS" w:hAnsi="Comic Sans MS"/>
                <w:i/>
                <w:color w:val="0070C0"/>
              </w:rPr>
            </w:pPr>
            <w:r>
              <w:rPr>
                <w:rFonts w:ascii="Comic Sans MS" w:hAnsi="Comic Sans MS"/>
                <w:i/>
                <w:color w:val="0070C0"/>
              </w:rPr>
              <w:t>Islam</w:t>
            </w:r>
          </w:p>
          <w:p w:rsidR="00B40D35" w:rsidRDefault="00B40D35" w:rsidP="00AB74DA">
            <w:pPr>
              <w:rPr>
                <w:rFonts w:ascii="Comic Sans MS" w:hAnsi="Comic Sans MS"/>
                <w:i/>
                <w:color w:val="0070C0"/>
              </w:rPr>
            </w:pPr>
          </w:p>
          <w:p w:rsidR="00B40D35" w:rsidRDefault="00B40D35" w:rsidP="00AB74DA">
            <w:pPr>
              <w:rPr>
                <w:rFonts w:ascii="Comic Sans MS" w:hAnsi="Comic Sans MS"/>
                <w:i/>
                <w:color w:val="0070C0"/>
              </w:rPr>
            </w:pPr>
            <w:r>
              <w:rPr>
                <w:rFonts w:ascii="Comic Sans MS" w:hAnsi="Comic Sans MS"/>
                <w:i/>
                <w:color w:val="0070C0"/>
              </w:rPr>
              <w:t>Hinduism</w:t>
            </w:r>
          </w:p>
          <w:p w:rsidR="00B40D35" w:rsidRDefault="00B40D35" w:rsidP="00AB74DA">
            <w:pPr>
              <w:rPr>
                <w:rFonts w:ascii="Comic Sans MS" w:hAnsi="Comic Sans MS"/>
                <w:i/>
                <w:color w:val="0070C0"/>
              </w:rPr>
            </w:pPr>
          </w:p>
          <w:p w:rsidR="00B40D35" w:rsidRPr="00B40D35" w:rsidRDefault="00B40D35" w:rsidP="00AB74DA">
            <w:pPr>
              <w:rPr>
                <w:rFonts w:ascii="Comic Sans MS" w:hAnsi="Comic Sans MS"/>
                <w:i/>
                <w:color w:val="0070C0"/>
              </w:rPr>
            </w:pPr>
            <w:r>
              <w:rPr>
                <w:rFonts w:ascii="Comic Sans MS" w:hAnsi="Comic Sans MS"/>
                <w:i/>
                <w:color w:val="0070C0"/>
              </w:rPr>
              <w:t>Non-religious world views</w:t>
            </w:r>
          </w:p>
        </w:tc>
        <w:tc>
          <w:tcPr>
            <w:tcW w:w="1597" w:type="dxa"/>
          </w:tcPr>
          <w:p w:rsidR="00E1796F" w:rsidRDefault="00E1796F" w:rsidP="00E1796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CREATION/FALL</w:t>
            </w:r>
          </w:p>
          <w:p w:rsidR="00E1796F" w:rsidRDefault="00E1796F" w:rsidP="00E1796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UC: 2b.2 </w:t>
            </w:r>
          </w:p>
          <w:p w:rsidR="00E1796F" w:rsidRDefault="00E1796F" w:rsidP="00E1796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Creation and Science: conflicting or complementary</w:t>
            </w:r>
          </w:p>
          <w:p w:rsidR="0031731B" w:rsidRDefault="0031731B" w:rsidP="00E1796F">
            <w:pPr>
              <w:rPr>
                <w:rFonts w:ascii="Comic Sans MS" w:hAnsi="Comic Sans MS"/>
              </w:rPr>
            </w:pPr>
          </w:p>
          <w:p w:rsidR="0031731B" w:rsidRPr="0031731B" w:rsidRDefault="0031731B" w:rsidP="00E1796F">
            <w:pPr>
              <w:rPr>
                <w:rFonts w:ascii="Comic Sans MS" w:hAnsi="Comic Sans MS"/>
                <w:i/>
                <w:color w:val="FF0000"/>
              </w:rPr>
            </w:pPr>
            <w:r w:rsidRPr="0031731B">
              <w:rPr>
                <w:rFonts w:ascii="Comic Sans MS" w:hAnsi="Comic Sans MS"/>
                <w:i/>
                <w:color w:val="FF0000"/>
              </w:rPr>
              <w:t>AS</w:t>
            </w:r>
            <w:r>
              <w:rPr>
                <w:rFonts w:ascii="Comic Sans MS" w:hAnsi="Comic Sans MS"/>
                <w:i/>
                <w:color w:val="FF0000"/>
              </w:rPr>
              <w:t>:</w:t>
            </w:r>
            <w:r w:rsidRPr="0031731B">
              <w:rPr>
                <w:rFonts w:ascii="Comic Sans MS" w:hAnsi="Comic Sans MS"/>
                <w:i/>
                <w:color w:val="FF0000"/>
              </w:rPr>
              <w:t xml:space="preserve"> 2.1d, 2.6d</w:t>
            </w:r>
          </w:p>
          <w:p w:rsidR="00E1796F" w:rsidRDefault="00E1796F" w:rsidP="00AB74DA">
            <w:pPr>
              <w:rPr>
                <w:rFonts w:ascii="Comic Sans MS" w:hAnsi="Comic Sans MS"/>
              </w:rPr>
            </w:pPr>
          </w:p>
          <w:p w:rsidR="00E1796F" w:rsidRDefault="00E1796F" w:rsidP="00AB74DA">
            <w:pPr>
              <w:rPr>
                <w:rFonts w:ascii="Comic Sans MS" w:hAnsi="Comic Sans MS"/>
              </w:rPr>
            </w:pPr>
          </w:p>
          <w:p w:rsidR="00AB74DA" w:rsidRDefault="00AB74DA" w:rsidP="00AB74DA">
            <w:pPr>
              <w:rPr>
                <w:rFonts w:ascii="Comic Sans MS" w:hAnsi="Comic Sans MS"/>
              </w:rPr>
            </w:pPr>
          </w:p>
          <w:p w:rsidR="00AB74DA" w:rsidRDefault="00AB74DA" w:rsidP="00AB74DA">
            <w:pPr>
              <w:rPr>
                <w:rFonts w:ascii="Comic Sans MS" w:hAnsi="Comic Sans MS"/>
              </w:rPr>
            </w:pPr>
          </w:p>
          <w:p w:rsidR="00AB74DA" w:rsidRDefault="00AB74DA" w:rsidP="00AB74DA">
            <w:pPr>
              <w:rPr>
                <w:rFonts w:ascii="Comic Sans MS" w:hAnsi="Comic Sans MS"/>
              </w:rPr>
            </w:pPr>
          </w:p>
        </w:tc>
        <w:tc>
          <w:tcPr>
            <w:tcW w:w="1980" w:type="dxa"/>
          </w:tcPr>
          <w:p w:rsidR="00FE75E2" w:rsidRPr="00FE75E2" w:rsidRDefault="00FE75E2" w:rsidP="00FE75E2">
            <w:pPr>
              <w:rPr>
                <w:rFonts w:ascii="Comic Sans MS" w:hAnsi="Comic Sans MS"/>
                <w:color w:val="FF0000"/>
                <w:lang w:val="en-GB"/>
              </w:rPr>
            </w:pPr>
            <w:r w:rsidRPr="00FE75E2">
              <w:rPr>
                <w:rFonts w:ascii="Comic Sans MS" w:hAnsi="Comic Sans MS"/>
                <w:color w:val="FF0000"/>
                <w:lang w:val="en-GB"/>
              </w:rPr>
              <w:t>AS: 2.3 Explore the symbolic</w:t>
            </w:r>
          </w:p>
          <w:p w:rsidR="00FE75E2" w:rsidRPr="00FE75E2" w:rsidRDefault="00FE75E2" w:rsidP="00FE75E2">
            <w:pPr>
              <w:rPr>
                <w:rFonts w:ascii="Comic Sans MS" w:hAnsi="Comic Sans MS"/>
                <w:color w:val="FF0000"/>
                <w:lang w:val="en-GB"/>
              </w:rPr>
            </w:pPr>
            <w:r w:rsidRPr="00FE75E2">
              <w:rPr>
                <w:rFonts w:ascii="Comic Sans MS" w:hAnsi="Comic Sans MS"/>
                <w:color w:val="FF0000"/>
                <w:lang w:val="en-GB"/>
              </w:rPr>
              <w:t>use of a wide range of</w:t>
            </w:r>
          </w:p>
          <w:p w:rsidR="00FE75E2" w:rsidRPr="00FE75E2" w:rsidRDefault="00FE75E2" w:rsidP="00FE75E2">
            <w:pPr>
              <w:rPr>
                <w:rFonts w:ascii="Comic Sans MS" w:hAnsi="Comic Sans MS"/>
                <w:color w:val="FF0000"/>
                <w:lang w:val="en-GB"/>
              </w:rPr>
            </w:pPr>
            <w:r w:rsidRPr="00FE75E2">
              <w:rPr>
                <w:rFonts w:ascii="Comic Sans MS" w:hAnsi="Comic Sans MS"/>
                <w:color w:val="FF0000"/>
                <w:lang w:val="en-GB"/>
              </w:rPr>
              <w:t>objects, sounds, visual</w:t>
            </w:r>
          </w:p>
          <w:p w:rsidR="00FE75E2" w:rsidRPr="00FE75E2" w:rsidRDefault="00FE75E2" w:rsidP="00FE75E2">
            <w:pPr>
              <w:rPr>
                <w:rFonts w:ascii="Comic Sans MS" w:hAnsi="Comic Sans MS"/>
                <w:color w:val="FF0000"/>
                <w:lang w:val="en-GB"/>
              </w:rPr>
            </w:pPr>
            <w:r w:rsidRPr="00FE75E2">
              <w:rPr>
                <w:rFonts w:ascii="Comic Sans MS" w:hAnsi="Comic Sans MS"/>
                <w:color w:val="FF0000"/>
                <w:lang w:val="en-GB"/>
              </w:rPr>
              <w:t>images, actions and</w:t>
            </w:r>
          </w:p>
          <w:p w:rsidR="00FE75E2" w:rsidRPr="00FE75E2" w:rsidRDefault="00FE75E2" w:rsidP="00FE75E2">
            <w:pPr>
              <w:rPr>
                <w:rFonts w:ascii="Comic Sans MS" w:hAnsi="Comic Sans MS"/>
                <w:color w:val="FF0000"/>
                <w:lang w:val="en-GB"/>
              </w:rPr>
            </w:pPr>
            <w:r w:rsidRPr="00FE75E2">
              <w:rPr>
                <w:rFonts w:ascii="Comic Sans MS" w:hAnsi="Comic Sans MS"/>
                <w:color w:val="FF0000"/>
                <w:lang w:val="en-GB"/>
              </w:rPr>
              <w:t>gestures and make</w:t>
            </w:r>
          </w:p>
          <w:p w:rsidR="00FE75E2" w:rsidRPr="00FE75E2" w:rsidRDefault="00FE75E2" w:rsidP="00FE75E2">
            <w:pPr>
              <w:rPr>
                <w:rFonts w:ascii="Comic Sans MS" w:hAnsi="Comic Sans MS"/>
                <w:color w:val="FF0000"/>
                <w:lang w:val="en-GB"/>
              </w:rPr>
            </w:pPr>
            <w:r w:rsidRPr="00FE75E2">
              <w:rPr>
                <w:rFonts w:ascii="Comic Sans MS" w:hAnsi="Comic Sans MS"/>
                <w:color w:val="FF0000"/>
                <w:lang w:val="en-GB"/>
              </w:rPr>
              <w:t>suggestions as to the</w:t>
            </w:r>
          </w:p>
          <w:p w:rsidR="00FE75E2" w:rsidRPr="00FE75E2" w:rsidRDefault="00FE75E2" w:rsidP="00FE75E2">
            <w:pPr>
              <w:rPr>
                <w:rFonts w:ascii="Comic Sans MS" w:hAnsi="Comic Sans MS"/>
                <w:color w:val="FF0000"/>
                <w:lang w:val="en-GB"/>
              </w:rPr>
            </w:pPr>
            <w:r w:rsidRPr="00FE75E2">
              <w:rPr>
                <w:rFonts w:ascii="Comic Sans MS" w:hAnsi="Comic Sans MS"/>
                <w:color w:val="FF0000"/>
                <w:lang w:val="en-GB"/>
              </w:rPr>
              <w:t>intended meaning</w:t>
            </w:r>
          </w:p>
          <w:p w:rsidR="00FE75E2" w:rsidRPr="00FE75E2" w:rsidRDefault="00FE75E2" w:rsidP="00FE75E2">
            <w:pPr>
              <w:rPr>
                <w:rFonts w:ascii="Comic Sans MS" w:hAnsi="Comic Sans MS"/>
                <w:color w:val="FF0000"/>
                <w:lang w:val="en-GB"/>
              </w:rPr>
            </w:pPr>
            <w:r w:rsidRPr="00FE75E2">
              <w:rPr>
                <w:rFonts w:ascii="Comic Sans MS" w:hAnsi="Comic Sans MS"/>
                <w:color w:val="FF0000"/>
                <w:lang w:val="en-GB"/>
              </w:rPr>
              <w:t>they might have for</w:t>
            </w:r>
          </w:p>
          <w:p w:rsidR="00FE75E2" w:rsidRPr="00FE75E2" w:rsidRDefault="00FE75E2" w:rsidP="00FE75E2">
            <w:pPr>
              <w:rPr>
                <w:rFonts w:ascii="Comic Sans MS" w:hAnsi="Comic Sans MS"/>
                <w:b/>
                <w:bCs/>
                <w:color w:val="FF0000"/>
                <w:lang w:val="en-GB"/>
              </w:rPr>
            </w:pPr>
            <w:r w:rsidRPr="00FE75E2">
              <w:rPr>
                <w:rFonts w:ascii="Comic Sans MS" w:hAnsi="Comic Sans MS"/>
                <w:color w:val="FF0000"/>
                <w:lang w:val="en-GB"/>
              </w:rPr>
              <w:t xml:space="preserve">believers.  </w:t>
            </w:r>
          </w:p>
          <w:p w:rsidR="00FE75E2" w:rsidRDefault="00FE75E2" w:rsidP="00FE75E2">
            <w:pPr>
              <w:rPr>
                <w:rFonts w:ascii="Comic Sans MS" w:hAnsi="Comic Sans MS"/>
                <w:b/>
                <w:bCs/>
                <w:color w:val="7030A0"/>
                <w:lang w:val="en-GB"/>
              </w:rPr>
            </w:pPr>
          </w:p>
          <w:p w:rsidR="0073601E" w:rsidRDefault="00FE75E2" w:rsidP="00FE75E2">
            <w:pPr>
              <w:rPr>
                <w:rFonts w:ascii="Comic Sans MS" w:hAnsi="Comic Sans MS"/>
                <w:i/>
                <w:color w:val="7030A0"/>
              </w:rPr>
            </w:pPr>
            <w:r w:rsidRPr="00FE75E2">
              <w:rPr>
                <w:rFonts w:ascii="Comic Sans MS" w:hAnsi="Comic Sans MS"/>
                <w:color w:val="7030A0"/>
              </w:rPr>
              <w:t xml:space="preserve">Derby syllabus: Is it better to express your religion in arts and architecture or in charity and generosity? </w:t>
            </w:r>
            <w:r w:rsidR="0073601E" w:rsidRPr="00FE75E2">
              <w:rPr>
                <w:rFonts w:ascii="Comic Sans MS" w:hAnsi="Comic Sans MS"/>
                <w:i/>
                <w:color w:val="7030A0"/>
              </w:rPr>
              <w:t xml:space="preserve"> </w:t>
            </w:r>
          </w:p>
          <w:p w:rsidR="00FE75E2" w:rsidRDefault="00FE75E2" w:rsidP="00136E33">
            <w:pPr>
              <w:rPr>
                <w:rFonts w:ascii="Comic Sans MS" w:hAnsi="Comic Sans MS"/>
                <w:i/>
                <w:color w:val="7030A0"/>
              </w:rPr>
            </w:pPr>
          </w:p>
          <w:p w:rsidR="004C78F8" w:rsidRDefault="004C78F8" w:rsidP="00136E33">
            <w:pPr>
              <w:rPr>
                <w:rFonts w:ascii="Comic Sans MS" w:hAnsi="Comic Sans MS"/>
                <w:i/>
                <w:color w:val="7030A0"/>
              </w:rPr>
            </w:pPr>
            <w:r>
              <w:rPr>
                <w:rFonts w:ascii="Comic Sans MS" w:hAnsi="Comic Sans MS"/>
                <w:i/>
                <w:color w:val="7030A0"/>
              </w:rPr>
              <w:lastRenderedPageBreak/>
              <w:t>(Links to Christianity, Islam and non-religious world views).</w:t>
            </w:r>
          </w:p>
          <w:p w:rsidR="00FE75E2" w:rsidRPr="0073601E" w:rsidRDefault="00FE75E2" w:rsidP="00136E33">
            <w:pPr>
              <w:rPr>
                <w:rFonts w:ascii="Comic Sans MS" w:hAnsi="Comic Sans MS"/>
                <w:i/>
              </w:rPr>
            </w:pPr>
          </w:p>
        </w:tc>
        <w:tc>
          <w:tcPr>
            <w:tcW w:w="2238" w:type="dxa"/>
          </w:tcPr>
          <w:p w:rsidR="00E1796F" w:rsidRDefault="00E1796F" w:rsidP="00E1796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GOSPEL</w:t>
            </w:r>
          </w:p>
          <w:p w:rsidR="00E1796F" w:rsidRDefault="00E1796F" w:rsidP="00E1796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UC: 2b.5 </w:t>
            </w:r>
          </w:p>
          <w:p w:rsidR="00E1796F" w:rsidRDefault="00E1796F" w:rsidP="00E1796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would Jesus do?</w:t>
            </w:r>
          </w:p>
          <w:p w:rsidR="0073601E" w:rsidRDefault="0073601E" w:rsidP="00AB74DA">
            <w:pPr>
              <w:rPr>
                <w:rFonts w:ascii="Comic Sans MS" w:hAnsi="Comic Sans MS"/>
              </w:rPr>
            </w:pPr>
          </w:p>
          <w:p w:rsidR="0031731B" w:rsidRPr="0031731B" w:rsidRDefault="0031731B" w:rsidP="00AB74DA">
            <w:pPr>
              <w:rPr>
                <w:rFonts w:ascii="Comic Sans MS" w:hAnsi="Comic Sans MS"/>
                <w:i/>
                <w:color w:val="FF0000"/>
              </w:rPr>
            </w:pPr>
            <w:r w:rsidRPr="0031731B">
              <w:rPr>
                <w:rFonts w:ascii="Comic Sans MS" w:hAnsi="Comic Sans MS"/>
                <w:i/>
                <w:color w:val="FF0000"/>
              </w:rPr>
              <w:t>AS</w:t>
            </w:r>
            <w:r>
              <w:rPr>
                <w:rFonts w:ascii="Comic Sans MS" w:hAnsi="Comic Sans MS"/>
                <w:i/>
                <w:color w:val="FF0000"/>
              </w:rPr>
              <w:t>:</w:t>
            </w:r>
            <w:r w:rsidRPr="0031731B">
              <w:rPr>
                <w:rFonts w:ascii="Comic Sans MS" w:hAnsi="Comic Sans MS"/>
                <w:i/>
                <w:color w:val="FF0000"/>
              </w:rPr>
              <w:t xml:space="preserve"> 2.2d, 2.4b, 2.5c, 2.5d, 2.6a, 2.6b, 2.6c</w:t>
            </w:r>
          </w:p>
          <w:p w:rsidR="0073601E" w:rsidRPr="0073601E" w:rsidRDefault="0073601E" w:rsidP="00AB74DA">
            <w:pPr>
              <w:rPr>
                <w:rFonts w:ascii="Comic Sans MS" w:hAnsi="Comic Sans MS"/>
                <w:i/>
              </w:rPr>
            </w:pPr>
          </w:p>
        </w:tc>
        <w:tc>
          <w:tcPr>
            <w:tcW w:w="1576" w:type="dxa"/>
            <w:gridSpan w:val="2"/>
          </w:tcPr>
          <w:p w:rsidR="00D15E50" w:rsidRDefault="00D15E50" w:rsidP="00AB74D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SALVATION</w:t>
            </w:r>
          </w:p>
          <w:p w:rsidR="00AB74DA" w:rsidRDefault="00D15E50" w:rsidP="00AB74D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UC 2b.7</w:t>
            </w:r>
          </w:p>
          <w:p w:rsidR="00D15E50" w:rsidRDefault="00D15E50" w:rsidP="00AB74D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difference does the resurrection make for Christians?</w:t>
            </w:r>
          </w:p>
          <w:p w:rsidR="0031731B" w:rsidRDefault="0031731B" w:rsidP="00AB74DA">
            <w:pPr>
              <w:rPr>
                <w:rFonts w:ascii="Comic Sans MS" w:hAnsi="Comic Sans MS"/>
              </w:rPr>
            </w:pPr>
          </w:p>
          <w:p w:rsidR="0031731B" w:rsidRPr="0031731B" w:rsidRDefault="0031731B" w:rsidP="00AB74DA">
            <w:pPr>
              <w:rPr>
                <w:rFonts w:ascii="Comic Sans MS" w:hAnsi="Comic Sans MS"/>
                <w:i/>
              </w:rPr>
            </w:pPr>
            <w:r w:rsidRPr="0031731B">
              <w:rPr>
                <w:rFonts w:ascii="Comic Sans MS" w:hAnsi="Comic Sans MS"/>
                <w:i/>
                <w:color w:val="FF0000"/>
              </w:rPr>
              <w:t>AS</w:t>
            </w:r>
            <w:r>
              <w:rPr>
                <w:rFonts w:ascii="Comic Sans MS" w:hAnsi="Comic Sans MS"/>
                <w:i/>
                <w:color w:val="FF0000"/>
              </w:rPr>
              <w:t>:</w:t>
            </w:r>
            <w:r w:rsidRPr="0031731B">
              <w:rPr>
                <w:rFonts w:ascii="Comic Sans MS" w:hAnsi="Comic Sans MS"/>
                <w:i/>
                <w:color w:val="FF0000"/>
              </w:rPr>
              <w:t xml:space="preserve"> 2.1a, 2.1c, 2.3b, 2.3d, 2.6c</w:t>
            </w:r>
          </w:p>
        </w:tc>
        <w:tc>
          <w:tcPr>
            <w:tcW w:w="1946" w:type="dxa"/>
          </w:tcPr>
          <w:p w:rsidR="004C78F8" w:rsidRDefault="004C78F8" w:rsidP="004C78F8">
            <w:pPr>
              <w:rPr>
                <w:rFonts w:ascii="Comic Sans MS" w:hAnsi="Comic Sans MS"/>
                <w:color w:val="FF0000"/>
              </w:rPr>
            </w:pPr>
            <w:r w:rsidRPr="003F47CB">
              <w:rPr>
                <w:rFonts w:ascii="Comic Sans MS" w:hAnsi="Comic Sans MS"/>
                <w:color w:val="FF0000"/>
              </w:rPr>
              <w:t xml:space="preserve">AS: 2.5c </w:t>
            </w:r>
          </w:p>
          <w:p w:rsidR="004C78F8" w:rsidRPr="003F47CB" w:rsidRDefault="004C78F8" w:rsidP="004C78F8">
            <w:pPr>
              <w:rPr>
                <w:rFonts w:ascii="Comic Sans MS" w:hAnsi="Comic Sans MS"/>
                <w:color w:val="FF0000"/>
              </w:rPr>
            </w:pPr>
            <w:r w:rsidRPr="003F47CB">
              <w:rPr>
                <w:rFonts w:ascii="Comic Sans MS" w:hAnsi="Comic Sans MS"/>
                <w:color w:val="FF0000"/>
              </w:rPr>
              <w:t>Justice –rich and poor</w:t>
            </w:r>
          </w:p>
          <w:p w:rsidR="004C78F8" w:rsidRPr="003F47CB" w:rsidRDefault="004C78F8" w:rsidP="004C78F8">
            <w:pPr>
              <w:rPr>
                <w:rFonts w:ascii="Comic Sans MS" w:hAnsi="Comic Sans MS"/>
                <w:color w:val="FF0000"/>
              </w:rPr>
            </w:pPr>
            <w:r w:rsidRPr="003F47CB">
              <w:rPr>
                <w:rFonts w:ascii="Comic Sans MS" w:hAnsi="Comic Sans MS"/>
                <w:color w:val="FF0000"/>
              </w:rPr>
              <w:t>Investigate stories about God’s relationship with people and suggest how, for some people, this helps them to make sense of life</w:t>
            </w:r>
          </w:p>
          <w:p w:rsidR="004C78F8" w:rsidRPr="003F47CB" w:rsidRDefault="004C78F8" w:rsidP="004C78F8">
            <w:pPr>
              <w:rPr>
                <w:rFonts w:ascii="Comic Sans MS" w:hAnsi="Comic Sans MS"/>
                <w:color w:val="FF0000"/>
              </w:rPr>
            </w:pPr>
          </w:p>
          <w:p w:rsidR="004C78F8" w:rsidRDefault="004C78F8" w:rsidP="004C78F8">
            <w:pPr>
              <w:rPr>
                <w:rFonts w:ascii="Comic Sans MS" w:hAnsi="Comic Sans MS"/>
                <w:color w:val="FF0000"/>
              </w:rPr>
            </w:pPr>
            <w:r w:rsidRPr="003F47CB">
              <w:rPr>
                <w:rFonts w:ascii="Comic Sans MS" w:hAnsi="Comic Sans MS"/>
                <w:color w:val="FF0000"/>
              </w:rPr>
              <w:t>Link</w:t>
            </w:r>
            <w:r>
              <w:rPr>
                <w:rFonts w:ascii="Comic Sans MS" w:hAnsi="Comic Sans MS"/>
                <w:color w:val="FF0000"/>
              </w:rPr>
              <w:t>s</w:t>
            </w:r>
            <w:r w:rsidRPr="003F47CB">
              <w:rPr>
                <w:rFonts w:ascii="Comic Sans MS" w:hAnsi="Comic Sans MS"/>
                <w:color w:val="FF0000"/>
              </w:rPr>
              <w:t xml:space="preserve"> to </w:t>
            </w:r>
            <w:r>
              <w:rPr>
                <w:rFonts w:ascii="Comic Sans MS" w:hAnsi="Comic Sans MS"/>
                <w:color w:val="FF0000"/>
              </w:rPr>
              <w:t>Hinduism, Christianity and Humanists</w:t>
            </w:r>
            <w:r w:rsidRPr="003F47CB">
              <w:rPr>
                <w:rFonts w:ascii="Comic Sans MS" w:hAnsi="Comic Sans MS"/>
                <w:color w:val="FF0000"/>
              </w:rPr>
              <w:t>. (Look at Entrust planning)</w:t>
            </w:r>
          </w:p>
          <w:p w:rsidR="004C78F8" w:rsidRDefault="004C78F8" w:rsidP="004C78F8">
            <w:pPr>
              <w:rPr>
                <w:rFonts w:ascii="Comic Sans MS" w:hAnsi="Comic Sans MS"/>
                <w:color w:val="FF0000"/>
              </w:rPr>
            </w:pPr>
          </w:p>
          <w:p w:rsidR="004C78F8" w:rsidRDefault="004C78F8" w:rsidP="004C78F8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Link to Derby syllabus: </w:t>
            </w:r>
          </w:p>
          <w:p w:rsidR="004C78F8" w:rsidRDefault="004C78F8" w:rsidP="004C78F8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What do religions say to us when life gets hard? </w:t>
            </w:r>
          </w:p>
          <w:p w:rsidR="004C78F8" w:rsidRPr="00F13ED1" w:rsidRDefault="004C78F8" w:rsidP="004C78F8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lastRenderedPageBreak/>
              <w:t xml:space="preserve">(Humanist links). </w:t>
            </w:r>
          </w:p>
          <w:p w:rsidR="00D15E50" w:rsidRPr="003F47CB" w:rsidRDefault="00D15E50" w:rsidP="00AB74DA">
            <w:pPr>
              <w:rPr>
                <w:rFonts w:ascii="Comic Sans MS" w:hAnsi="Comic Sans MS"/>
                <w:color w:val="FF0000"/>
              </w:rPr>
            </w:pPr>
          </w:p>
        </w:tc>
        <w:tc>
          <w:tcPr>
            <w:tcW w:w="1435" w:type="dxa"/>
          </w:tcPr>
          <w:p w:rsidR="004C78F8" w:rsidRPr="003F47CB" w:rsidRDefault="004C78F8" w:rsidP="004C78F8">
            <w:pPr>
              <w:rPr>
                <w:rFonts w:ascii="Comic Sans MS" w:hAnsi="Comic Sans MS"/>
                <w:color w:val="FF0000"/>
              </w:rPr>
            </w:pPr>
            <w:r w:rsidRPr="003F47CB">
              <w:rPr>
                <w:rFonts w:ascii="Comic Sans MS" w:hAnsi="Comic Sans MS"/>
                <w:color w:val="FF0000"/>
              </w:rPr>
              <w:lastRenderedPageBreak/>
              <w:t>AS: 2.5a</w:t>
            </w:r>
          </w:p>
          <w:p w:rsidR="004C78F8" w:rsidRPr="003F47CB" w:rsidRDefault="004C78F8" w:rsidP="004C78F8">
            <w:pPr>
              <w:rPr>
                <w:rFonts w:ascii="Comic Sans MS" w:hAnsi="Comic Sans MS"/>
                <w:color w:val="FF0000"/>
              </w:rPr>
            </w:pPr>
            <w:r w:rsidRPr="003F47CB">
              <w:rPr>
                <w:rFonts w:ascii="Comic Sans MS" w:hAnsi="Comic Sans MS"/>
                <w:color w:val="FF0000"/>
              </w:rPr>
              <w:t>The importance of hope</w:t>
            </w:r>
          </w:p>
          <w:p w:rsidR="004C78F8" w:rsidRPr="003F47CB" w:rsidRDefault="004C78F8" w:rsidP="004C78F8">
            <w:pPr>
              <w:rPr>
                <w:rFonts w:ascii="Comic Sans MS" w:hAnsi="Comic Sans MS"/>
                <w:color w:val="FF0000"/>
              </w:rPr>
            </w:pPr>
            <w:r w:rsidRPr="003F47CB">
              <w:rPr>
                <w:rFonts w:ascii="Comic Sans MS" w:hAnsi="Comic Sans MS"/>
                <w:color w:val="FF0000"/>
              </w:rPr>
              <w:t>Raise questions about issues which cause people to wonder and investigate some answers to be found in religious writings and teachings.</w:t>
            </w:r>
          </w:p>
          <w:p w:rsidR="004C78F8" w:rsidRPr="003F47CB" w:rsidRDefault="004C78F8" w:rsidP="004C78F8">
            <w:pPr>
              <w:rPr>
                <w:rFonts w:ascii="Comic Sans MS" w:hAnsi="Comic Sans MS"/>
                <w:color w:val="FF0000"/>
              </w:rPr>
            </w:pPr>
          </w:p>
          <w:p w:rsidR="00BB4658" w:rsidRDefault="004C78F8" w:rsidP="004C78F8">
            <w:pPr>
              <w:rPr>
                <w:rFonts w:ascii="Comic Sans MS" w:hAnsi="Comic Sans MS"/>
                <w:color w:val="FF0000"/>
              </w:rPr>
            </w:pPr>
            <w:r w:rsidRPr="003F47CB">
              <w:rPr>
                <w:rFonts w:ascii="Comic Sans MS" w:hAnsi="Comic Sans MS"/>
                <w:color w:val="FF0000"/>
              </w:rPr>
              <w:t>(Look at Entrust planning)</w:t>
            </w:r>
            <w:r w:rsidR="00BB4658">
              <w:rPr>
                <w:rFonts w:ascii="Comic Sans MS" w:hAnsi="Comic Sans MS"/>
              </w:rPr>
              <w:t xml:space="preserve"> </w:t>
            </w:r>
          </w:p>
          <w:p w:rsidR="00BB4658" w:rsidRDefault="00BB4658" w:rsidP="00AB74DA">
            <w:pPr>
              <w:rPr>
                <w:rFonts w:ascii="Comic Sans MS" w:hAnsi="Comic Sans MS"/>
                <w:color w:val="FF0000"/>
              </w:rPr>
            </w:pPr>
          </w:p>
          <w:p w:rsidR="00BB4658" w:rsidRDefault="00BB4658" w:rsidP="00AB74DA">
            <w:pPr>
              <w:rPr>
                <w:rFonts w:ascii="Comic Sans MS" w:hAnsi="Comic Sans MS"/>
                <w:color w:val="FF0000"/>
              </w:rPr>
            </w:pPr>
          </w:p>
          <w:p w:rsidR="00D15E50" w:rsidRPr="0097223B" w:rsidRDefault="004C78F8" w:rsidP="00AB74DA">
            <w:pPr>
              <w:rPr>
                <w:rFonts w:ascii="Comic Sans MS" w:hAnsi="Comic Sans MS"/>
                <w:color w:val="00B050"/>
              </w:rPr>
            </w:pPr>
            <w:r w:rsidRPr="0097223B">
              <w:rPr>
                <w:rFonts w:ascii="Comic Sans MS" w:hAnsi="Comic Sans MS"/>
                <w:color w:val="00B050"/>
              </w:rPr>
              <w:t xml:space="preserve">Stoke syllabus: </w:t>
            </w:r>
            <w:r w:rsidRPr="0097223B">
              <w:rPr>
                <w:rFonts w:ascii="Comic Sans MS" w:hAnsi="Comic Sans MS"/>
                <w:color w:val="00B050"/>
              </w:rPr>
              <w:lastRenderedPageBreak/>
              <w:t>Why do Hindus try to be good?</w:t>
            </w:r>
          </w:p>
          <w:p w:rsidR="00D15E50" w:rsidRPr="003F47CB" w:rsidRDefault="00D15E50" w:rsidP="00AB74DA">
            <w:pPr>
              <w:rPr>
                <w:rFonts w:ascii="Comic Sans MS" w:hAnsi="Comic Sans MS"/>
                <w:color w:val="FF0000"/>
              </w:rPr>
            </w:pPr>
          </w:p>
        </w:tc>
      </w:tr>
    </w:tbl>
    <w:p w:rsidR="00C73973" w:rsidRPr="00685DC4" w:rsidRDefault="00C73973" w:rsidP="00685DC4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 </w:t>
      </w:r>
    </w:p>
    <w:sectPr w:rsidR="00C73973" w:rsidRPr="00685DC4" w:rsidSect="00685DC4"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BFF" w:rsidRDefault="00AA6BFF" w:rsidP="00C73973">
      <w:pPr>
        <w:spacing w:after="0" w:line="240" w:lineRule="auto"/>
      </w:pPr>
      <w:r>
        <w:separator/>
      </w:r>
    </w:p>
  </w:endnote>
  <w:endnote w:type="continuationSeparator" w:id="0">
    <w:p w:rsidR="00AA6BFF" w:rsidRDefault="00AA6BFF" w:rsidP="00C739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Effra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BFF" w:rsidRDefault="00AA6BFF">
    <w:pPr>
      <w:pStyle w:val="Footer"/>
      <w:rPr>
        <w:color w:val="FF0000"/>
      </w:rPr>
    </w:pPr>
    <w:r w:rsidRPr="00C73973">
      <w:rPr>
        <w:color w:val="FF0000"/>
      </w:rPr>
      <w:t xml:space="preserve">AS </w:t>
    </w:r>
    <w:r>
      <w:rPr>
        <w:color w:val="FF0000"/>
      </w:rPr>
      <w:t>– Staffordshire Agreed Syllabus</w:t>
    </w:r>
  </w:p>
  <w:p w:rsidR="0097223B" w:rsidRPr="0097223B" w:rsidRDefault="0097223B">
    <w:pPr>
      <w:pStyle w:val="Footer"/>
      <w:rPr>
        <w:i/>
        <w:color w:val="FF0000"/>
      </w:rPr>
    </w:pPr>
    <w:r w:rsidRPr="0097223B">
      <w:rPr>
        <w:i/>
        <w:color w:val="FF0000"/>
      </w:rPr>
      <w:t>Links to Staffordshire Agreed Syllabus</w:t>
    </w:r>
  </w:p>
  <w:p w:rsidR="00AA6BFF" w:rsidRDefault="00AA6BFF">
    <w:pPr>
      <w:pStyle w:val="Footer"/>
    </w:pPr>
    <w:r w:rsidRPr="00C73973">
      <w:t>UC</w:t>
    </w:r>
    <w:r>
      <w:t xml:space="preserve"> – Understanding Christianity resources.</w:t>
    </w:r>
  </w:p>
  <w:p w:rsidR="00AA6BFF" w:rsidRDefault="00AA6BFF">
    <w:pPr>
      <w:pStyle w:val="Footer"/>
      <w:rPr>
        <w:color w:val="7030A0"/>
      </w:rPr>
    </w:pPr>
    <w:r w:rsidRPr="00D53AE8">
      <w:rPr>
        <w:color w:val="7030A0"/>
      </w:rPr>
      <w:t>Derby syllabus</w:t>
    </w:r>
  </w:p>
  <w:p w:rsidR="00D26F31" w:rsidRPr="00D26F31" w:rsidRDefault="00D26F31">
    <w:pPr>
      <w:pStyle w:val="Footer"/>
      <w:rPr>
        <w:color w:val="00B050"/>
      </w:rPr>
    </w:pPr>
    <w:r w:rsidRPr="00D26F31">
      <w:rPr>
        <w:color w:val="00B050"/>
      </w:rPr>
      <w:t>Stoke syllabus</w:t>
    </w:r>
  </w:p>
  <w:p w:rsidR="00AA6BFF" w:rsidRPr="00C73973" w:rsidRDefault="00AA6B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BFF" w:rsidRDefault="00AA6BFF" w:rsidP="00C73973">
      <w:pPr>
        <w:spacing w:after="0" w:line="240" w:lineRule="auto"/>
      </w:pPr>
      <w:r>
        <w:separator/>
      </w:r>
    </w:p>
  </w:footnote>
  <w:footnote w:type="continuationSeparator" w:id="0">
    <w:p w:rsidR="00AA6BFF" w:rsidRDefault="00AA6BFF" w:rsidP="00C739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DC4"/>
    <w:rsid w:val="0003749E"/>
    <w:rsid w:val="000B6753"/>
    <w:rsid w:val="00136E33"/>
    <w:rsid w:val="00144E99"/>
    <w:rsid w:val="001C5292"/>
    <w:rsid w:val="00231114"/>
    <w:rsid w:val="00252E5C"/>
    <w:rsid w:val="002863F3"/>
    <w:rsid w:val="002F2E90"/>
    <w:rsid w:val="0031731B"/>
    <w:rsid w:val="00364723"/>
    <w:rsid w:val="003F47CB"/>
    <w:rsid w:val="00457668"/>
    <w:rsid w:val="004A6900"/>
    <w:rsid w:val="004B444D"/>
    <w:rsid w:val="004C78F8"/>
    <w:rsid w:val="00523D09"/>
    <w:rsid w:val="00630860"/>
    <w:rsid w:val="00676DFE"/>
    <w:rsid w:val="00685DC4"/>
    <w:rsid w:val="0073601E"/>
    <w:rsid w:val="007F2495"/>
    <w:rsid w:val="008033FB"/>
    <w:rsid w:val="00807EF1"/>
    <w:rsid w:val="00834CB7"/>
    <w:rsid w:val="008C1320"/>
    <w:rsid w:val="008F6EAB"/>
    <w:rsid w:val="00900544"/>
    <w:rsid w:val="0096106A"/>
    <w:rsid w:val="0097223B"/>
    <w:rsid w:val="009B5B3B"/>
    <w:rsid w:val="00AA6BFF"/>
    <w:rsid w:val="00AB74DA"/>
    <w:rsid w:val="00AE64AE"/>
    <w:rsid w:val="00B40D35"/>
    <w:rsid w:val="00B76F8C"/>
    <w:rsid w:val="00BB4658"/>
    <w:rsid w:val="00C2591D"/>
    <w:rsid w:val="00C5289C"/>
    <w:rsid w:val="00C55195"/>
    <w:rsid w:val="00C73973"/>
    <w:rsid w:val="00CC0DFC"/>
    <w:rsid w:val="00D15E50"/>
    <w:rsid w:val="00D26F31"/>
    <w:rsid w:val="00D53AE8"/>
    <w:rsid w:val="00D54C99"/>
    <w:rsid w:val="00DA1A06"/>
    <w:rsid w:val="00E0541F"/>
    <w:rsid w:val="00E1796F"/>
    <w:rsid w:val="00EC3AEE"/>
    <w:rsid w:val="00F13ED1"/>
    <w:rsid w:val="00F1492C"/>
    <w:rsid w:val="00F164C8"/>
    <w:rsid w:val="00F6352C"/>
    <w:rsid w:val="00F73A86"/>
    <w:rsid w:val="00FE4E0F"/>
    <w:rsid w:val="00FE75E2"/>
    <w:rsid w:val="00FF0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BCF1CC-5EB8-4FE1-826B-E83AD85AC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5D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39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3973"/>
  </w:style>
  <w:style w:type="paragraph" w:styleId="Footer">
    <w:name w:val="footer"/>
    <w:basedOn w:val="Normal"/>
    <w:link w:val="FooterChar"/>
    <w:uiPriority w:val="99"/>
    <w:unhideWhenUsed/>
    <w:rsid w:val="00C739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3973"/>
  </w:style>
  <w:style w:type="paragraph" w:styleId="BalloonText">
    <w:name w:val="Balloon Text"/>
    <w:basedOn w:val="Normal"/>
    <w:link w:val="BalloonTextChar"/>
    <w:uiPriority w:val="99"/>
    <w:semiHidden/>
    <w:unhideWhenUsed/>
    <w:rsid w:val="004576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6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FFC84B-74FD-4456-ADD0-1AB01BD60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3908FFED</Template>
  <TotalTime>1</TotalTime>
  <Pages>10</Pages>
  <Words>1276</Words>
  <Characters>7278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8537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Rosanna</dc:creator>
  <cp:lastModifiedBy>JHoskins</cp:lastModifiedBy>
  <cp:revision>2</cp:revision>
  <cp:lastPrinted>2024-07-17T13:33:00Z</cp:lastPrinted>
  <dcterms:created xsi:type="dcterms:W3CDTF">2024-11-16T14:51:00Z</dcterms:created>
  <dcterms:modified xsi:type="dcterms:W3CDTF">2024-11-16T14:51:00Z</dcterms:modified>
</cp:coreProperties>
</file>