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68F3" w:rsidRDefault="0045302B">
      <w:bookmarkStart w:id="0" w:name="_GoBack"/>
      <w:bookmarkEnd w:id="0"/>
      <w:r>
        <w:rPr>
          <w:noProof/>
          <w:lang w:eastAsia="en-GB"/>
        </w:rPr>
        <w:drawing>
          <wp:inline distT="0" distB="0" distL="0" distR="0">
            <wp:extent cx="5448300" cy="4086225"/>
            <wp:effectExtent l="0" t="0" r="0" b="9525"/>
            <wp:docPr id="1" name="Picture 1" descr="C:\Users\hholden\AppData\Local\Microsoft\Windows\INetCache\Content.Word\IMG_23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holden\AppData\Local\Microsoft\Windows\INetCache\Content.Word\IMG_234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9330" cy="40869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302B" w:rsidRDefault="0045302B" w:rsidP="0045302B">
      <w:pPr>
        <w:jc w:val="center"/>
      </w:pPr>
      <w:r>
        <w:rPr>
          <w:noProof/>
          <w:lang w:eastAsia="en-GB"/>
        </w:rPr>
        <w:lastRenderedPageBreak/>
        <w:drawing>
          <wp:inline distT="0" distB="0" distL="0" distR="0">
            <wp:extent cx="5731510" cy="4298633"/>
            <wp:effectExtent l="0" t="7303" r="0" b="0"/>
            <wp:docPr id="2" name="Picture 2" descr="C:\Users\hholden\AppData\Local\Microsoft\Windows\INetCache\Content.Word\IMG_23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holden\AppData\Local\Microsoft\Windows\INetCache\Content.Word\IMG_234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86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302B" w:rsidRDefault="0045302B" w:rsidP="0045302B">
      <w:pPr>
        <w:jc w:val="center"/>
      </w:pPr>
      <w:r>
        <w:rPr>
          <w:noProof/>
          <w:lang w:eastAsia="en-GB"/>
        </w:rPr>
        <w:lastRenderedPageBreak/>
        <w:drawing>
          <wp:inline distT="0" distB="0" distL="0" distR="0">
            <wp:extent cx="5731510" cy="4298633"/>
            <wp:effectExtent l="0" t="7303" r="0" b="0"/>
            <wp:docPr id="3" name="Picture 3" descr="C:\Users\hholden\AppData\Local\Microsoft\Windows\INetCache\Content.Word\IMG_23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hholden\AppData\Local\Microsoft\Windows\INetCache\Content.Word\IMG_235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86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302B" w:rsidRDefault="0045302B" w:rsidP="0045302B">
      <w:pPr>
        <w:jc w:val="center"/>
        <w:rPr>
          <w:noProof/>
          <w:lang w:eastAsia="en-GB"/>
        </w:rPr>
      </w:pPr>
    </w:p>
    <w:p w:rsidR="0045302B" w:rsidRDefault="0045302B" w:rsidP="0045302B">
      <w:pPr>
        <w:jc w:val="center"/>
        <w:rPr>
          <w:noProof/>
          <w:lang w:eastAsia="en-GB"/>
        </w:rPr>
      </w:pPr>
    </w:p>
    <w:p w:rsidR="0045302B" w:rsidRDefault="0045302B" w:rsidP="0045302B">
      <w:pPr>
        <w:jc w:val="center"/>
      </w:pPr>
      <w:r>
        <w:rPr>
          <w:noProof/>
          <w:lang w:eastAsia="en-GB"/>
        </w:rPr>
        <w:drawing>
          <wp:inline distT="0" distB="0" distL="0" distR="0">
            <wp:extent cx="5731510" cy="4298633"/>
            <wp:effectExtent l="0" t="7303" r="0" b="0"/>
            <wp:docPr id="4" name="Picture 4" descr="C:\Users\hholden\AppData\Local\Microsoft\Windows\INetCache\Content.Word\IMG_23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hholden\AppData\Local\Microsoft\Windows\INetCache\Content.Word\IMG_235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86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302B" w:rsidRDefault="0045302B" w:rsidP="0045302B">
      <w:pPr>
        <w:jc w:val="center"/>
      </w:pPr>
      <w:r>
        <w:rPr>
          <w:noProof/>
          <w:lang w:eastAsia="en-GB"/>
        </w:rPr>
        <w:drawing>
          <wp:inline distT="0" distB="0" distL="0" distR="0">
            <wp:extent cx="3857625" cy="7029804"/>
            <wp:effectExtent l="0" t="0" r="0" b="0"/>
            <wp:docPr id="5" name="Picture 5" descr="C:\Users\hholden\AppData\Local\Microsoft\Windows\INetCache\Content.Word\IMG_E23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hholden\AppData\Local\Microsoft\Windows\INetCache\Content.Word\IMG_E230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827" cy="7031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302B" w:rsidRDefault="0045302B" w:rsidP="0045302B">
      <w:pPr>
        <w:jc w:val="center"/>
      </w:pPr>
    </w:p>
    <w:p w:rsidR="0045302B" w:rsidRDefault="0045302B" w:rsidP="0045302B">
      <w:pPr>
        <w:jc w:val="center"/>
      </w:pPr>
      <w:r>
        <w:rPr>
          <w:noProof/>
          <w:lang w:eastAsia="en-GB"/>
        </w:rPr>
        <w:drawing>
          <wp:inline distT="0" distB="0" distL="0" distR="0">
            <wp:extent cx="4114800" cy="5489705"/>
            <wp:effectExtent l="0" t="0" r="0" b="0"/>
            <wp:docPr id="6" name="Picture 6" descr="C:\Users\hholden\AppData\Local\Microsoft\Windows\INetCache\Content.Word\IMG_E23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hholden\AppData\Local\Microsoft\Windows\INetCache\Content.Word\IMG_E231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5958" cy="549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5302B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302B" w:rsidRDefault="0045302B" w:rsidP="0045302B">
      <w:pPr>
        <w:spacing w:after="0" w:line="240" w:lineRule="auto"/>
      </w:pPr>
      <w:r>
        <w:separator/>
      </w:r>
    </w:p>
  </w:endnote>
  <w:endnote w:type="continuationSeparator" w:id="0">
    <w:p w:rsidR="0045302B" w:rsidRDefault="0045302B" w:rsidP="004530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302B" w:rsidRDefault="0045302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302B" w:rsidRDefault="0045302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302B" w:rsidRDefault="0045302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302B" w:rsidRDefault="0045302B" w:rsidP="0045302B">
      <w:pPr>
        <w:spacing w:after="0" w:line="240" w:lineRule="auto"/>
      </w:pPr>
      <w:r>
        <w:separator/>
      </w:r>
    </w:p>
  </w:footnote>
  <w:footnote w:type="continuationSeparator" w:id="0">
    <w:p w:rsidR="0045302B" w:rsidRDefault="0045302B" w:rsidP="004530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302B" w:rsidRDefault="0045302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302B" w:rsidRDefault="0045302B" w:rsidP="0045302B">
    <w:pPr>
      <w:pStyle w:val="Header"/>
      <w:jc w:val="center"/>
      <w:rPr>
        <w:sz w:val="56"/>
        <w:szCs w:val="56"/>
      </w:rPr>
    </w:pPr>
    <w:r w:rsidRPr="0045302B">
      <w:rPr>
        <w:sz w:val="56"/>
        <w:szCs w:val="56"/>
      </w:rPr>
      <w:t>After School Club Activities Autumn 1</w:t>
    </w:r>
  </w:p>
  <w:p w:rsidR="0045302B" w:rsidRDefault="0045302B" w:rsidP="0045302B">
    <w:pPr>
      <w:pStyle w:val="Header"/>
      <w:jc w:val="center"/>
      <w:rPr>
        <w:sz w:val="56"/>
        <w:szCs w:val="56"/>
      </w:rPr>
    </w:pPr>
  </w:p>
  <w:p w:rsidR="0045302B" w:rsidRPr="0045302B" w:rsidRDefault="0045302B" w:rsidP="0045302B">
    <w:pPr>
      <w:pStyle w:val="Header"/>
      <w:jc w:val="center"/>
      <w:rPr>
        <w:sz w:val="56"/>
        <w:szCs w:val="5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302B" w:rsidRDefault="0045302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302B"/>
    <w:rsid w:val="0045302B"/>
    <w:rsid w:val="00556171"/>
    <w:rsid w:val="00C54032"/>
    <w:rsid w:val="00DC1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9D59252-AA2F-4F6D-AA32-65B3C8F7CB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5302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302B"/>
  </w:style>
  <w:style w:type="paragraph" w:styleId="Footer">
    <w:name w:val="footer"/>
    <w:basedOn w:val="Normal"/>
    <w:link w:val="FooterChar"/>
    <w:uiPriority w:val="99"/>
    <w:unhideWhenUsed/>
    <w:rsid w:val="0045302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30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ettings" Target="settings.xml"/><Relationship Id="rId16" Type="http://schemas.openxmlformats.org/officeDocument/2006/relationships/header" Target="header3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footer" Target="footer2.xml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47B589B1</Template>
  <TotalTime>0</TotalTime>
  <Pages>6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 Primary</Company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HHolden</dc:creator>
  <cp:keywords/>
  <dc:description/>
  <cp:lastModifiedBy>JHoskins</cp:lastModifiedBy>
  <cp:revision>2</cp:revision>
  <dcterms:created xsi:type="dcterms:W3CDTF">2023-10-26T09:11:00Z</dcterms:created>
  <dcterms:modified xsi:type="dcterms:W3CDTF">2023-10-26T09:11:00Z</dcterms:modified>
</cp:coreProperties>
</file>