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8F3" w:rsidRDefault="00F36AC7" w:rsidP="00F36AC7">
      <w:pPr>
        <w:jc w:val="center"/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t>FS1 have crammed a lot into our first half term! Here are some of things we have been upto. I hope you enjoy looking at them.</w:t>
      </w:r>
    </w:p>
    <w:p w:rsidR="00F36AC7" w:rsidRDefault="00F36AC7" w:rsidP="00F36AC7">
      <w:pPr>
        <w:jc w:val="center"/>
        <w:rPr>
          <w:noProof/>
          <w:lang w:eastAsia="en-GB"/>
        </w:rPr>
      </w:pPr>
    </w:p>
    <w:p w:rsidR="00F36AC7" w:rsidRDefault="00F36AC7" w:rsidP="00F36AC7">
      <w:pPr>
        <w:jc w:val="center"/>
      </w:pPr>
      <w:r>
        <w:rPr>
          <w:noProof/>
          <w:lang w:eastAsia="en-GB"/>
        </w:rPr>
        <w:drawing>
          <wp:inline distT="0" distB="0" distL="0" distR="0">
            <wp:extent cx="3610468" cy="2707851"/>
            <wp:effectExtent l="0" t="6032" r="3492" b="3493"/>
            <wp:docPr id="2" name="Picture 2" descr="C:\Users\hholden\AppData\Local\Microsoft\Windows\INetCache\Content.Word\IMG_1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holden\AppData\Local\Microsoft\Windows\INetCache\Content.Word\IMG_162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13734" cy="2710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AC7" w:rsidRDefault="00F36AC7" w:rsidP="00F36AC7">
      <w:pPr>
        <w:jc w:val="center"/>
      </w:pPr>
    </w:p>
    <w:p w:rsidR="00F36AC7" w:rsidRDefault="00F36AC7" w:rsidP="00F36AC7">
      <w:pPr>
        <w:jc w:val="center"/>
      </w:pPr>
      <w:r>
        <w:t>We have been on an Autumn walk. We spotted lots of different types of berries.</w:t>
      </w:r>
    </w:p>
    <w:p w:rsidR="00F36AC7" w:rsidRDefault="00F36AC7" w:rsidP="00F36AC7">
      <w:pPr>
        <w:jc w:val="center"/>
      </w:pPr>
      <w:r>
        <w:rPr>
          <w:noProof/>
          <w:lang w:eastAsia="en-GB"/>
        </w:rPr>
        <w:drawing>
          <wp:inline distT="0" distB="0" distL="0" distR="0">
            <wp:extent cx="3508868" cy="2631651"/>
            <wp:effectExtent l="318" t="0" r="0" b="0"/>
            <wp:docPr id="3" name="Picture 3" descr="C:\Users\hholden\AppData\Local\Microsoft\Windows\INetCache\Content.Word\IMG_1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holden\AppData\Local\Microsoft\Windows\INetCache\Content.Word\IMG_16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13739" cy="2635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AC7" w:rsidRDefault="00F36AC7" w:rsidP="00F36AC7">
      <w:pPr>
        <w:jc w:val="center"/>
      </w:pPr>
      <w:r>
        <w:t>We searched everywhere for conkers!</w:t>
      </w:r>
    </w:p>
    <w:p w:rsidR="00F36AC7" w:rsidRDefault="00F36AC7" w:rsidP="00F36AC7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3699368" cy="2774526"/>
            <wp:effectExtent l="5080" t="0" r="1905" b="1905"/>
            <wp:docPr id="4" name="Picture 4" descr="C:\Users\hholden\AppData\Local\Microsoft\Windows\INetCache\Content.Word\IMG_1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holden\AppData\Local\Microsoft\Windows\INetCache\Content.Word\IMG_16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04238" cy="2778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AC7" w:rsidRDefault="00F36AC7" w:rsidP="00F36AC7">
      <w:pPr>
        <w:jc w:val="center"/>
      </w:pPr>
      <w:r>
        <w:t>We even had time to play at the park! It was great fun trying out all of the equipment.</w:t>
      </w:r>
    </w:p>
    <w:p w:rsidR="00F36AC7" w:rsidRDefault="00F36AC7" w:rsidP="00F36AC7">
      <w:pPr>
        <w:jc w:val="center"/>
      </w:pPr>
    </w:p>
    <w:p w:rsidR="00F36AC7" w:rsidRDefault="00F36AC7" w:rsidP="00F36AC7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115991" cy="3086994"/>
            <wp:effectExtent l="0" t="0" r="0" b="0"/>
            <wp:docPr id="6" name="Picture 6" descr="C:\Users\hholden\AppData\Local\Microsoft\Windows\INetCache\Content.Word\IMG_1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holden\AppData\Local\Microsoft\Windows\INetCache\Content.Word\IMG_16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25273" cy="3093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AC7" w:rsidRDefault="00F36AC7" w:rsidP="00F36AC7">
      <w:pPr>
        <w:jc w:val="center"/>
      </w:pPr>
      <w:r>
        <w:t>Our conkers came in handy for counting!</w:t>
      </w:r>
    </w:p>
    <w:p w:rsidR="00F36AC7" w:rsidRDefault="00F36AC7" w:rsidP="00F36AC7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3610374" cy="3488532"/>
            <wp:effectExtent l="3810" t="0" r="0" b="0"/>
            <wp:docPr id="7" name="Picture 7" descr="C:\Users\hholden\AppData\Local\Microsoft\Windows\INetCache\Content.Word\IMG_16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holden\AppData\Local\Microsoft\Windows\INetCache\Content.Word\IMG_166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381"/>
                    <a:stretch/>
                  </pic:blipFill>
                  <pic:spPr bwMode="auto">
                    <a:xfrm rot="5400000">
                      <a:off x="0" y="0"/>
                      <a:ext cx="3614256" cy="3492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6AC7" w:rsidRDefault="00F36AC7" w:rsidP="00F36AC7">
      <w:pPr>
        <w:jc w:val="center"/>
      </w:pPr>
      <w:r>
        <w:t xml:space="preserve">We really enjoyed </w:t>
      </w:r>
      <w:r w:rsidR="0025694B">
        <w:t>exploring the pumpkins.</w:t>
      </w:r>
    </w:p>
    <w:p w:rsidR="0025694B" w:rsidRDefault="0025694B" w:rsidP="00F36AC7">
      <w:pPr>
        <w:jc w:val="center"/>
      </w:pPr>
    </w:p>
    <w:p w:rsidR="0025694B" w:rsidRDefault="0025694B" w:rsidP="00F36AC7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4855067" cy="3641301"/>
            <wp:effectExtent l="0" t="2857" r="317" b="318"/>
            <wp:docPr id="9" name="Picture 9" descr="C:\Users\hholden\AppData\Local\Microsoft\Windows\INetCache\Content.Word\IMG_16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holden\AppData\Local\Microsoft\Windows\INetCache\Content.Word\IMG_167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59550" cy="3644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94B" w:rsidRDefault="0025694B" w:rsidP="00F36AC7">
      <w:pPr>
        <w:jc w:val="center"/>
      </w:pPr>
      <w:r>
        <w:t>We had a potion station, it was great fun!</w:t>
      </w:r>
    </w:p>
    <w:sectPr w:rsidR="002569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AC7"/>
    <w:rsid w:val="0025694B"/>
    <w:rsid w:val="00C54032"/>
    <w:rsid w:val="00DC13AF"/>
    <w:rsid w:val="00E2230A"/>
    <w:rsid w:val="00F36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4690F8-7BBF-4B64-B8B4-5759A5624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4940DAAE</Template>
  <TotalTime>1</TotalTime>
  <Pages>4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Primary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HHolden</dc:creator>
  <cp:keywords/>
  <dc:description/>
  <cp:lastModifiedBy>JHoskins</cp:lastModifiedBy>
  <cp:revision>2</cp:revision>
  <dcterms:created xsi:type="dcterms:W3CDTF">2022-11-08T08:28:00Z</dcterms:created>
  <dcterms:modified xsi:type="dcterms:W3CDTF">2022-11-08T08:28:00Z</dcterms:modified>
</cp:coreProperties>
</file>