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F3" w:rsidRDefault="00F923BA" w:rsidP="00F923BA">
      <w:pPr>
        <w:jc w:val="center"/>
      </w:pPr>
      <w:r>
        <w:rPr>
          <w:noProof/>
          <w:lang w:eastAsia="en-GB"/>
        </w:rPr>
        <w:drawing>
          <wp:inline distT="0" distB="0" distL="0" distR="0" wp14:anchorId="169A9345" wp14:editId="43108C12">
            <wp:extent cx="3922012" cy="3079820"/>
            <wp:effectExtent l="1905" t="0" r="4445" b="4445"/>
            <wp:docPr id="1" name="Picture 1" descr="C:\Users\hholden\AppData\Local\Microsoft\Windows\INetCache\Content.Word\IMG_2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lden\AppData\Local\Microsoft\Windows\INetCache\Content.Word\IMG_24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3" r="10301"/>
                    <a:stretch/>
                  </pic:blipFill>
                  <pic:spPr bwMode="auto">
                    <a:xfrm rot="5400000">
                      <a:off x="0" y="0"/>
                      <a:ext cx="3933112" cy="308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BB46C29" wp14:editId="73A6109F">
            <wp:extent cx="4259387" cy="2947965"/>
            <wp:effectExtent l="7938" t="0" r="0" b="0"/>
            <wp:docPr id="2" name="Picture 2" descr="C:\Users\hholden\AppData\Local\Microsoft\Windows\INetCache\Content.Word\IMG_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holden\AppData\Local\Microsoft\Windows\INetCache\Content.Word\IMG_24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14" r="18526"/>
                    <a:stretch/>
                  </pic:blipFill>
                  <pic:spPr bwMode="auto">
                    <a:xfrm rot="5400000">
                      <a:off x="0" y="0"/>
                      <a:ext cx="4261388" cy="29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3BA" w:rsidRPr="00F923BA" w:rsidRDefault="00F923BA" w:rsidP="00F923BA">
      <w:pPr>
        <w:jc w:val="center"/>
        <w:rPr>
          <w:rFonts w:ascii="Arial" w:hAnsi="Arial" w:cs="Arial"/>
          <w:sz w:val="36"/>
          <w:szCs w:val="36"/>
        </w:rPr>
      </w:pPr>
      <w:bookmarkStart w:id="0" w:name="_GoBack"/>
      <w:r>
        <w:rPr>
          <w:rFonts w:ascii="Arial" w:hAnsi="Arial" w:cs="Arial"/>
          <w:sz w:val="36"/>
          <w:szCs w:val="36"/>
        </w:rPr>
        <w:t>We have enjoyed learning about Bonfire night and created our own fireworks pictures.</w:t>
      </w:r>
    </w:p>
    <w:bookmarkEnd w:id="0"/>
    <w:p w:rsidR="00F923BA" w:rsidRDefault="00F923BA" w:rsidP="00F923BA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3C4C16E" wp14:editId="1E3D5535">
            <wp:extent cx="3844796" cy="2688672"/>
            <wp:effectExtent l="6350" t="0" r="0" b="0"/>
            <wp:docPr id="4" name="Picture 4" descr="C:\Users\hholden\AppData\Local\Microsoft\Windows\INetCache\Content.Word\IMG_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holden\AppData\Local\Microsoft\Windows\INetCache\Content.Word\IMG_24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r="14921" b="13364"/>
                    <a:stretch/>
                  </pic:blipFill>
                  <pic:spPr bwMode="auto">
                    <a:xfrm rot="5400000">
                      <a:off x="0" y="0"/>
                      <a:ext cx="3850508" cy="269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A33462" wp14:editId="5B1D6C9D">
            <wp:extent cx="3854025" cy="2456650"/>
            <wp:effectExtent l="0" t="6032" r="7302" b="7303"/>
            <wp:docPr id="3" name="Picture 3" descr="C:\Users\hholden\AppData\Local\Microsoft\Windows\INetCache\Content.Word\IMG_2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holden\AppData\Local\Microsoft\Windows\INetCache\Content.Word\IMG_24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69" r="9269" b="9818"/>
                    <a:stretch/>
                  </pic:blipFill>
                  <pic:spPr bwMode="auto">
                    <a:xfrm rot="5400000">
                      <a:off x="0" y="0"/>
                      <a:ext cx="3873468" cy="246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3BA" w:rsidRDefault="00F923BA" w:rsidP="00F923BA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We used cardboard tubes and cotton buds to experiment with paint!</w:t>
      </w:r>
    </w:p>
    <w:p w:rsidR="00923313" w:rsidRDefault="00923313" w:rsidP="00F923BA">
      <w:pPr>
        <w:jc w:val="center"/>
        <w:rPr>
          <w:rFonts w:ascii="Arial" w:hAnsi="Arial" w:cs="Arial"/>
          <w:sz w:val="36"/>
          <w:szCs w:val="36"/>
        </w:rPr>
      </w:pPr>
    </w:p>
    <w:p w:rsidR="00923313" w:rsidRDefault="00923313" w:rsidP="00F923BA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308967" cy="3231726"/>
            <wp:effectExtent l="5080" t="0" r="1905" b="1905"/>
            <wp:docPr id="5" name="Picture 5" descr="C:\Users\hholden\AppData\Local\Microsoft\Windows\INetCache\Content.Word\IMG_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holden\AppData\Local\Microsoft\Windows\INetCache\Content.Word\IMG_25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3826" cy="323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313" w:rsidRDefault="00923313" w:rsidP="00F923BA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4209519" cy="3157141"/>
            <wp:effectExtent l="0" t="6985" r="0" b="0"/>
            <wp:docPr id="6" name="Picture 6" descr="C:\Users\hholden\AppData\Local\Microsoft\Windows\INetCache\Content.Word\IMG_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holden\AppData\Local\Microsoft\Windows\INetCache\Content.Word\IMG_25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5933" cy="316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313" w:rsidRDefault="00923313" w:rsidP="00F923BA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397867" cy="3298401"/>
            <wp:effectExtent l="0" t="2857" r="317" b="318"/>
            <wp:docPr id="7" name="Picture 7" descr="C:\Users\hholden\AppData\Local\Microsoft\Windows\INetCache\Content.Word\IMG_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holden\AppData\Local\Microsoft\Windows\INetCache\Content.Word\IMG_25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1350" cy="330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313" w:rsidRPr="00F923BA" w:rsidRDefault="00923313" w:rsidP="00F923BA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We enjoyed making yummy edible sparklers!</w:t>
      </w:r>
    </w:p>
    <w:p w:rsidR="00F923BA" w:rsidRDefault="00F923BA" w:rsidP="00F923BA">
      <w:pPr>
        <w:jc w:val="center"/>
      </w:pPr>
    </w:p>
    <w:p w:rsidR="00F923BA" w:rsidRDefault="00F923BA" w:rsidP="00F923BA">
      <w:pPr>
        <w:jc w:val="center"/>
      </w:pPr>
    </w:p>
    <w:sectPr w:rsidR="00F923B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3BA" w:rsidRDefault="00F923BA" w:rsidP="00F923BA">
      <w:pPr>
        <w:spacing w:after="0" w:line="240" w:lineRule="auto"/>
      </w:pPr>
      <w:r>
        <w:separator/>
      </w:r>
    </w:p>
  </w:endnote>
  <w:endnote w:type="continuationSeparator" w:id="0">
    <w:p w:rsidR="00F923BA" w:rsidRDefault="00F923BA" w:rsidP="00F92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3BA" w:rsidRDefault="00F923BA" w:rsidP="00F923BA">
      <w:pPr>
        <w:spacing w:after="0" w:line="240" w:lineRule="auto"/>
      </w:pPr>
      <w:r>
        <w:separator/>
      </w:r>
    </w:p>
  </w:footnote>
  <w:footnote w:type="continuationSeparator" w:id="0">
    <w:p w:rsidR="00F923BA" w:rsidRDefault="00F923BA" w:rsidP="00F92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3BA" w:rsidRPr="00F923BA" w:rsidRDefault="00F923BA" w:rsidP="00F923BA">
    <w:pPr>
      <w:pStyle w:val="Header"/>
      <w:tabs>
        <w:tab w:val="clear" w:pos="4513"/>
        <w:tab w:val="clear" w:pos="9026"/>
        <w:tab w:val="left" w:pos="5520"/>
      </w:tabs>
      <w:jc w:val="center"/>
      <w:rPr>
        <w:rFonts w:ascii="Arial" w:hAnsi="Arial" w:cs="Arial"/>
        <w:sz w:val="56"/>
        <w:szCs w:val="56"/>
      </w:rPr>
    </w:pPr>
    <w:r w:rsidRPr="00F923BA">
      <w:rPr>
        <w:rFonts w:ascii="Arial" w:hAnsi="Arial" w:cs="Arial"/>
        <w:sz w:val="56"/>
        <w:szCs w:val="56"/>
      </w:rPr>
      <w:t>FS1 Blog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3BA"/>
    <w:rsid w:val="000A1C4D"/>
    <w:rsid w:val="00923313"/>
    <w:rsid w:val="00C54032"/>
    <w:rsid w:val="00DC13AF"/>
    <w:rsid w:val="00F9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D4827-E2EC-4202-973B-E607B0E6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3BA"/>
  </w:style>
  <w:style w:type="paragraph" w:styleId="Footer">
    <w:name w:val="footer"/>
    <w:basedOn w:val="Normal"/>
    <w:link w:val="FooterChar"/>
    <w:uiPriority w:val="99"/>
    <w:unhideWhenUsed/>
    <w:rsid w:val="00F92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F4C5A1A5</Template>
  <TotalTime>0</TotalTime>
  <Pages>4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HHolden</dc:creator>
  <cp:keywords/>
  <dc:description/>
  <cp:lastModifiedBy>JHoskins</cp:lastModifiedBy>
  <cp:revision>2</cp:revision>
  <dcterms:created xsi:type="dcterms:W3CDTF">2023-11-09T10:09:00Z</dcterms:created>
  <dcterms:modified xsi:type="dcterms:W3CDTF">2023-11-09T10:09:00Z</dcterms:modified>
</cp:coreProperties>
</file>