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D66" w:rsidRDefault="00253D66" w:rsidP="00253D66">
      <w:pPr>
        <w:tabs>
          <w:tab w:val="left" w:pos="5070"/>
        </w:tabs>
        <w:rPr>
          <w:noProof/>
          <w:lang w:eastAsia="en-GB"/>
        </w:rPr>
      </w:pPr>
    </w:p>
    <w:p w:rsidR="00253D66" w:rsidRPr="00253D66" w:rsidRDefault="00253D66" w:rsidP="00253D66">
      <w:pPr>
        <w:pStyle w:val="Header"/>
        <w:jc w:val="center"/>
        <w:rPr>
          <w:sz w:val="32"/>
          <w:szCs w:val="32"/>
        </w:rPr>
      </w:pPr>
      <w:r w:rsidRPr="00253D66">
        <w:rPr>
          <w:sz w:val="32"/>
          <w:szCs w:val="32"/>
        </w:rPr>
        <w:t>Values Day – Dedication</w:t>
      </w:r>
    </w:p>
    <w:p w:rsidR="00253D66" w:rsidRDefault="00253D66" w:rsidP="00E85C27">
      <w:pPr>
        <w:jc w:val="center"/>
        <w:rPr>
          <w:noProof/>
          <w:lang w:eastAsia="en-GB"/>
        </w:rPr>
      </w:pPr>
    </w:p>
    <w:p w:rsidR="001041D9" w:rsidRDefault="00E85C27" w:rsidP="00E85C27">
      <w:pPr>
        <w:jc w:val="center"/>
      </w:pPr>
      <w:r w:rsidRPr="00E85C27">
        <w:rPr>
          <w:noProof/>
          <w:lang w:eastAsia="en-GB"/>
        </w:rPr>
        <w:drawing>
          <wp:inline distT="0" distB="0" distL="0" distR="0">
            <wp:extent cx="5197901" cy="4298315"/>
            <wp:effectExtent l="0" t="7620" r="0" b="0"/>
            <wp:docPr id="1" name="Picture 1" descr="E:\report pics Summer 2025\IMG_4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eport pics Summer 2025\IMG_449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9304"/>
                    <a:stretch/>
                  </pic:blipFill>
                  <pic:spPr bwMode="auto">
                    <a:xfrm rot="5400000">
                      <a:off x="0" y="0"/>
                      <a:ext cx="5198286" cy="4298633"/>
                    </a:xfrm>
                    <a:prstGeom prst="rect">
                      <a:avLst/>
                    </a:prstGeom>
                    <a:noFill/>
                    <a:ln>
                      <a:noFill/>
                    </a:ln>
                    <a:extLst>
                      <a:ext uri="{53640926-AAD7-44D8-BBD7-CCE9431645EC}">
                        <a14:shadowObscured xmlns:a14="http://schemas.microsoft.com/office/drawing/2010/main"/>
                      </a:ext>
                    </a:extLst>
                  </pic:spPr>
                </pic:pic>
              </a:graphicData>
            </a:graphic>
          </wp:inline>
        </w:drawing>
      </w:r>
    </w:p>
    <w:p w:rsidR="00E85C27" w:rsidRDefault="00E85C27" w:rsidP="00E85C27">
      <w:pPr>
        <w:jc w:val="center"/>
      </w:pPr>
    </w:p>
    <w:p w:rsidR="00E85C27" w:rsidRDefault="00E85C27" w:rsidP="00E85C27">
      <w:pPr>
        <w:jc w:val="center"/>
        <w:rPr>
          <w:sz w:val="32"/>
          <w:szCs w:val="32"/>
        </w:rPr>
      </w:pPr>
      <w:r>
        <w:rPr>
          <w:sz w:val="32"/>
          <w:szCs w:val="32"/>
        </w:rPr>
        <w:t>FS1 created a display to show off their work. They created boots to show what they are working towards and hot air balloons to represent what they felt they have been able to achieve through dedication.</w:t>
      </w:r>
    </w:p>
    <w:p w:rsidR="00E85C27" w:rsidRDefault="00E85C27" w:rsidP="00E85C27">
      <w:pPr>
        <w:jc w:val="center"/>
        <w:rPr>
          <w:sz w:val="32"/>
          <w:szCs w:val="32"/>
        </w:rPr>
      </w:pPr>
      <w:r>
        <w:rPr>
          <w:sz w:val="32"/>
          <w:szCs w:val="32"/>
        </w:rPr>
        <w:t xml:space="preserve">Well done Little Diamonds </w:t>
      </w:r>
      <w:r w:rsidRPr="00E85C27">
        <w:rPr>
          <w:sz w:val="32"/>
          <w:szCs w:val="32"/>
        </w:rPr>
        <w:sym w:font="Wingdings" w:char="F04A"/>
      </w:r>
    </w:p>
    <w:p w:rsidR="00253D66" w:rsidRDefault="00253D66" w:rsidP="00E85C27">
      <w:pPr>
        <w:jc w:val="center"/>
        <w:rPr>
          <w:sz w:val="32"/>
          <w:szCs w:val="32"/>
        </w:rPr>
      </w:pPr>
    </w:p>
    <w:p w:rsidR="00253D66" w:rsidRDefault="00253D66" w:rsidP="00E85C27">
      <w:pPr>
        <w:jc w:val="center"/>
        <w:rPr>
          <w:sz w:val="32"/>
          <w:szCs w:val="32"/>
        </w:rPr>
      </w:pPr>
      <w:proofErr w:type="spellStart"/>
      <w:r>
        <w:rPr>
          <w:sz w:val="32"/>
          <w:szCs w:val="32"/>
        </w:rPr>
        <w:t>Rosliston</w:t>
      </w:r>
      <w:proofErr w:type="spellEnd"/>
      <w:r>
        <w:rPr>
          <w:sz w:val="32"/>
          <w:szCs w:val="32"/>
        </w:rPr>
        <w:t xml:space="preserve"> Forestry Centre</w:t>
      </w:r>
    </w:p>
    <w:p w:rsidR="00253D66" w:rsidRDefault="00253D66" w:rsidP="00E85C27">
      <w:pPr>
        <w:jc w:val="center"/>
        <w:rPr>
          <w:sz w:val="32"/>
          <w:szCs w:val="32"/>
        </w:rPr>
      </w:pPr>
    </w:p>
    <w:p w:rsidR="000F1037" w:rsidRDefault="000F1037" w:rsidP="000F1037">
      <w:pPr>
        <w:rPr>
          <w:sz w:val="32"/>
          <w:szCs w:val="32"/>
        </w:rPr>
      </w:pPr>
      <w:r>
        <w:rPr>
          <w:noProof/>
          <w:lang w:eastAsia="en-GB"/>
        </w:rPr>
        <w:drawing>
          <wp:inline distT="0" distB="0" distL="0" distR="0" wp14:anchorId="02D454DC" wp14:editId="26C83791">
            <wp:extent cx="3719089" cy="2789317"/>
            <wp:effectExtent l="7620" t="0" r="3810" b="3810"/>
            <wp:docPr id="14" name="Picture 14" descr="C:\Users\hholden\AppData\Local\Microsoft\Windows\INetCache\Content.Word\IMG_4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holden\AppData\Local\Microsoft\Windows\INetCache\Content.Word\IMG_443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726175" cy="2794632"/>
                    </a:xfrm>
                    <a:prstGeom prst="rect">
                      <a:avLst/>
                    </a:prstGeom>
                    <a:noFill/>
                    <a:ln>
                      <a:noFill/>
                    </a:ln>
                  </pic:spPr>
                </pic:pic>
              </a:graphicData>
            </a:graphic>
          </wp:inline>
        </w:drawing>
      </w:r>
      <w:r>
        <w:rPr>
          <w:noProof/>
          <w:lang w:eastAsia="en-GB"/>
        </w:rPr>
        <w:drawing>
          <wp:inline distT="0" distB="0" distL="0" distR="0">
            <wp:extent cx="3700992" cy="2775744"/>
            <wp:effectExtent l="5397" t="0" r="318" b="317"/>
            <wp:docPr id="13" name="Picture 13" descr="C:\Users\hholden\AppData\Local\Microsoft\Windows\INetCache\Content.Word\IMG_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holden\AppData\Local\Microsoft\Windows\INetCache\Content.Word\IMG_444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704146" cy="2778110"/>
                    </a:xfrm>
                    <a:prstGeom prst="rect">
                      <a:avLst/>
                    </a:prstGeom>
                    <a:noFill/>
                    <a:ln>
                      <a:noFill/>
                    </a:ln>
                  </pic:spPr>
                </pic:pic>
              </a:graphicData>
            </a:graphic>
          </wp:inline>
        </w:drawing>
      </w:r>
    </w:p>
    <w:p w:rsidR="000F1037" w:rsidRDefault="000F1037" w:rsidP="000F1037">
      <w:pPr>
        <w:rPr>
          <w:sz w:val="32"/>
          <w:szCs w:val="32"/>
        </w:rPr>
      </w:pPr>
      <w:r>
        <w:rPr>
          <w:noProof/>
          <w:lang w:eastAsia="en-GB"/>
        </w:rPr>
        <w:drawing>
          <wp:inline distT="0" distB="0" distL="0" distR="0">
            <wp:extent cx="3421695" cy="2566271"/>
            <wp:effectExtent l="8572" t="0" r="0" b="0"/>
            <wp:docPr id="11" name="Picture 11" descr="C:\Users\hholden\AppData\Local\Microsoft\Windows\INetCache\Content.Word\IMG_4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holden\AppData\Local\Microsoft\Windows\INetCache\Content.Word\IMG_443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429879" cy="2572409"/>
                    </a:xfrm>
                    <a:prstGeom prst="rect">
                      <a:avLst/>
                    </a:prstGeom>
                    <a:noFill/>
                    <a:ln>
                      <a:noFill/>
                    </a:ln>
                  </pic:spPr>
                </pic:pic>
              </a:graphicData>
            </a:graphic>
          </wp:inline>
        </w:drawing>
      </w:r>
      <w:r>
        <w:rPr>
          <w:noProof/>
          <w:lang w:eastAsia="en-GB"/>
        </w:rPr>
        <w:drawing>
          <wp:inline distT="0" distB="0" distL="0" distR="0">
            <wp:extent cx="3408151" cy="2556113"/>
            <wp:effectExtent l="6985" t="0" r="8890" b="8890"/>
            <wp:docPr id="10" name="Picture 10" descr="C:\Users\hholden\AppData\Local\Microsoft\Windows\INetCache\Content.Word\IMG_4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holden\AppData\Local\Microsoft\Windows\INetCache\Content.Word\IMG_442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417235" cy="2562926"/>
                    </a:xfrm>
                    <a:prstGeom prst="rect">
                      <a:avLst/>
                    </a:prstGeom>
                    <a:noFill/>
                    <a:ln>
                      <a:noFill/>
                    </a:ln>
                  </pic:spPr>
                </pic:pic>
              </a:graphicData>
            </a:graphic>
          </wp:inline>
        </w:drawing>
      </w:r>
      <w:r>
        <w:rPr>
          <w:noProof/>
          <w:lang w:eastAsia="en-GB"/>
        </w:rPr>
        <w:drawing>
          <wp:inline distT="0" distB="0" distL="0" distR="0">
            <wp:extent cx="4256088" cy="3192066"/>
            <wp:effectExtent l="0" t="1270" r="0" b="0"/>
            <wp:docPr id="9" name="Picture 9" descr="C:\Users\hholden\AppData\Local\Microsoft\Windows\INetCache\Content.Word\IMG_4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holden\AppData\Local\Microsoft\Windows\INetCache\Content.Word\IMG_442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257878" cy="3193408"/>
                    </a:xfrm>
                    <a:prstGeom prst="rect">
                      <a:avLst/>
                    </a:prstGeom>
                    <a:noFill/>
                    <a:ln>
                      <a:noFill/>
                    </a:ln>
                  </pic:spPr>
                </pic:pic>
              </a:graphicData>
            </a:graphic>
          </wp:inline>
        </w:drawing>
      </w:r>
      <w:r>
        <w:rPr>
          <w:noProof/>
          <w:lang w:eastAsia="en-GB"/>
        </w:rPr>
        <w:drawing>
          <wp:inline distT="0" distB="0" distL="0" distR="0">
            <wp:extent cx="3284539" cy="2463405"/>
            <wp:effectExtent l="0" t="8573" r="2858" b="2857"/>
            <wp:docPr id="8" name="Picture 8" descr="C:\Users\hholden\AppData\Local\Microsoft\Windows\INetCache\Content.Word\IMG_4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holden\AppData\Local\Microsoft\Windows\INetCache\Content.Word\IMG_441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293940" cy="2470456"/>
                    </a:xfrm>
                    <a:prstGeom prst="rect">
                      <a:avLst/>
                    </a:prstGeom>
                    <a:noFill/>
                    <a:ln>
                      <a:noFill/>
                    </a:ln>
                  </pic:spPr>
                </pic:pic>
              </a:graphicData>
            </a:graphic>
          </wp:inline>
        </w:drawing>
      </w:r>
    </w:p>
    <w:p w:rsidR="00253D66" w:rsidRPr="00E85C27" w:rsidRDefault="000F1037" w:rsidP="000F1037">
      <w:pPr>
        <w:rPr>
          <w:sz w:val="32"/>
          <w:szCs w:val="32"/>
        </w:rPr>
      </w:pPr>
      <w:r>
        <w:rPr>
          <w:noProof/>
          <w:lang w:eastAsia="en-GB"/>
        </w:rPr>
        <w:drawing>
          <wp:inline distT="0" distB="0" distL="0" distR="0">
            <wp:extent cx="4051300" cy="3038475"/>
            <wp:effectExtent l="0" t="7938" r="0" b="0"/>
            <wp:docPr id="7" name="Picture 7" descr="C:\Users\hholden\AppData\Local\Microsoft\Windows\INetCache\Content.Word\IMG_4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holden\AppData\Local\Microsoft\Windows\INetCache\Content.Word\IMG_44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flipH="1">
                      <a:off x="0" y="0"/>
                      <a:ext cx="4051300" cy="3038475"/>
                    </a:xfrm>
                    <a:prstGeom prst="rect">
                      <a:avLst/>
                    </a:prstGeom>
                    <a:noFill/>
                    <a:ln>
                      <a:noFill/>
                    </a:ln>
                  </pic:spPr>
                </pic:pic>
              </a:graphicData>
            </a:graphic>
          </wp:inline>
        </w:drawing>
      </w:r>
      <w:r>
        <w:rPr>
          <w:noProof/>
          <w:lang w:eastAsia="en-GB"/>
        </w:rPr>
        <w:drawing>
          <wp:inline distT="0" distB="0" distL="0" distR="0">
            <wp:extent cx="3539490" cy="2654618"/>
            <wp:effectExtent l="4445" t="0" r="8255" b="8255"/>
            <wp:docPr id="6" name="Picture 6" descr="C:\Users\hholden\AppData\Local\Microsoft\Windows\INetCache\Content.Word\IMG_4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holden\AppData\Local\Microsoft\Windows\INetCache\Content.Word\IMG_44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545691" cy="2659269"/>
                    </a:xfrm>
                    <a:prstGeom prst="rect">
                      <a:avLst/>
                    </a:prstGeom>
                    <a:noFill/>
                    <a:ln>
                      <a:noFill/>
                    </a:ln>
                  </pic:spPr>
                </pic:pic>
              </a:graphicData>
            </a:graphic>
          </wp:inline>
        </w:drawing>
      </w:r>
      <w:r>
        <w:rPr>
          <w:noProof/>
          <w:lang w:eastAsia="en-GB"/>
        </w:rPr>
        <w:drawing>
          <wp:inline distT="0" distB="0" distL="0" distR="0">
            <wp:extent cx="4468283" cy="3351212"/>
            <wp:effectExtent l="6032" t="0" r="0" b="0"/>
            <wp:docPr id="5" name="Picture 5" descr="C:\Users\hholden\AppData\Local\Microsoft\Windows\INetCache\Content.Word\IMG_4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holden\AppData\Local\Microsoft\Windows\INetCache\Content.Word\IMG_44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470881" cy="3353161"/>
                    </a:xfrm>
                    <a:prstGeom prst="rect">
                      <a:avLst/>
                    </a:prstGeom>
                    <a:noFill/>
                    <a:ln>
                      <a:noFill/>
                    </a:ln>
                  </pic:spPr>
                </pic:pic>
              </a:graphicData>
            </a:graphic>
          </wp:inline>
        </w:drawing>
      </w:r>
      <w:bookmarkStart w:id="0" w:name="_GoBack"/>
      <w:r>
        <w:rPr>
          <w:noProof/>
          <w:lang w:eastAsia="en-GB"/>
        </w:rPr>
        <w:drawing>
          <wp:inline distT="0" distB="0" distL="0" distR="0">
            <wp:extent cx="3795924" cy="2846943"/>
            <wp:effectExtent l="0" t="1905" r="0" b="0"/>
            <wp:docPr id="4" name="Picture 4" descr="C:\Users\hholden\AppData\Local\Microsoft\Windows\INetCache\Content.Word\IMG_4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holden\AppData\Local\Microsoft\Windows\INetCache\Content.Word\IMG_44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800439" cy="2850329"/>
                    </a:xfrm>
                    <a:prstGeom prst="rect">
                      <a:avLst/>
                    </a:prstGeom>
                    <a:noFill/>
                    <a:ln>
                      <a:noFill/>
                    </a:ln>
                  </pic:spPr>
                </pic:pic>
              </a:graphicData>
            </a:graphic>
          </wp:inline>
        </w:drawing>
      </w:r>
      <w:bookmarkEnd w:id="0"/>
      <w:r>
        <w:rPr>
          <w:noProof/>
          <w:lang w:eastAsia="en-GB"/>
        </w:rPr>
        <w:drawing>
          <wp:inline distT="0" distB="0" distL="0" distR="0">
            <wp:extent cx="3718955" cy="2789217"/>
            <wp:effectExtent l="7620" t="0" r="3810" b="3810"/>
            <wp:docPr id="3" name="Picture 3" descr="C:\Users\hholden\AppData\Local\Microsoft\Windows\INetCache\Content.Word\IMG_43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holden\AppData\Local\Microsoft\Windows\INetCache\Content.Word\IMG_439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22809" cy="2792107"/>
                    </a:xfrm>
                    <a:prstGeom prst="rect">
                      <a:avLst/>
                    </a:prstGeom>
                    <a:noFill/>
                    <a:ln>
                      <a:noFill/>
                    </a:ln>
                  </pic:spPr>
                </pic:pic>
              </a:graphicData>
            </a:graphic>
          </wp:inline>
        </w:drawing>
      </w:r>
      <w:r>
        <w:rPr>
          <w:noProof/>
          <w:lang w:eastAsia="en-GB"/>
        </w:rPr>
        <w:drawing>
          <wp:inline distT="0" distB="0" distL="0" distR="0">
            <wp:extent cx="20726400" cy="15544800"/>
            <wp:effectExtent l="0" t="0" r="0" b="0"/>
            <wp:docPr id="2" name="Picture 2" descr="C:\Users\hholden\AppData\Local\Microsoft\Windows\INetCache\Content.Word\IMG_4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holden\AppData\Local\Microsoft\Windows\INetCache\Content.Word\IMG_439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26400" cy="15544800"/>
                    </a:xfrm>
                    <a:prstGeom prst="rect">
                      <a:avLst/>
                    </a:prstGeom>
                    <a:noFill/>
                    <a:ln>
                      <a:noFill/>
                    </a:ln>
                  </pic:spPr>
                </pic:pic>
              </a:graphicData>
            </a:graphic>
          </wp:inline>
        </w:drawing>
      </w:r>
    </w:p>
    <w:sectPr w:rsidR="00253D66" w:rsidRPr="00E85C27">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037" w:rsidRDefault="000F1037" w:rsidP="00E85C27">
      <w:pPr>
        <w:spacing w:after="0" w:line="240" w:lineRule="auto"/>
      </w:pPr>
      <w:r>
        <w:separator/>
      </w:r>
    </w:p>
  </w:endnote>
  <w:endnote w:type="continuationSeparator" w:id="0">
    <w:p w:rsidR="000F1037" w:rsidRDefault="000F1037" w:rsidP="00E85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037" w:rsidRDefault="000F1037" w:rsidP="00E85C27">
      <w:pPr>
        <w:spacing w:after="0" w:line="240" w:lineRule="auto"/>
      </w:pPr>
      <w:r>
        <w:separator/>
      </w:r>
    </w:p>
  </w:footnote>
  <w:footnote w:type="continuationSeparator" w:id="0">
    <w:p w:rsidR="000F1037" w:rsidRDefault="000F1037" w:rsidP="00E85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037" w:rsidRDefault="000F1037" w:rsidP="00E85C27">
    <w:pPr>
      <w:pStyle w:val="Header"/>
      <w:jc w:val="center"/>
      <w:rPr>
        <w:sz w:val="40"/>
        <w:szCs w:val="40"/>
      </w:rPr>
    </w:pPr>
    <w:r>
      <w:rPr>
        <w:sz w:val="40"/>
        <w:szCs w:val="40"/>
      </w:rPr>
      <w:t>Class 1 Blog – Summer 2025</w:t>
    </w:r>
  </w:p>
  <w:p w:rsidR="000F1037" w:rsidRDefault="000F1037" w:rsidP="00E85C27">
    <w:pPr>
      <w:pStyle w:val="Header"/>
      <w:jc w:val="center"/>
      <w:rPr>
        <w:sz w:val="40"/>
        <w:szCs w:val="40"/>
      </w:rPr>
    </w:pPr>
  </w:p>
  <w:p w:rsidR="000F1037" w:rsidRDefault="000F1037" w:rsidP="00E85C27">
    <w:pPr>
      <w:pStyle w:val="Header"/>
      <w:jc w:val="center"/>
      <w:rPr>
        <w:sz w:val="40"/>
        <w:szCs w:val="4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C27"/>
    <w:rsid w:val="000F1037"/>
    <w:rsid w:val="001041D9"/>
    <w:rsid w:val="00253D66"/>
    <w:rsid w:val="00C82A73"/>
    <w:rsid w:val="00E85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AF32"/>
  <w15:chartTrackingRefBased/>
  <w15:docId w15:val="{219AE03F-B7FA-427B-A8CE-765FA8D1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5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C27"/>
  </w:style>
  <w:style w:type="paragraph" w:styleId="Footer">
    <w:name w:val="footer"/>
    <w:basedOn w:val="Normal"/>
    <w:link w:val="FooterChar"/>
    <w:uiPriority w:val="99"/>
    <w:unhideWhenUsed/>
    <w:rsid w:val="00E85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C27"/>
  </w:style>
  <w:style w:type="paragraph" w:styleId="BalloonText">
    <w:name w:val="Balloon Text"/>
    <w:basedOn w:val="Normal"/>
    <w:link w:val="BalloonTextChar"/>
    <w:uiPriority w:val="99"/>
    <w:semiHidden/>
    <w:unhideWhenUsed/>
    <w:rsid w:val="00E85C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C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FD554668</Template>
  <TotalTime>86</TotalTime>
  <Pages>6</Pages>
  <Words>45</Words>
  <Characters>258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HHolden</dc:creator>
  <cp:keywords/>
  <dc:description/>
  <cp:lastModifiedBy>HHolden</cp:lastModifiedBy>
  <cp:revision>2</cp:revision>
  <cp:lastPrinted>2025-05-23T08:15:00Z</cp:lastPrinted>
  <dcterms:created xsi:type="dcterms:W3CDTF">2025-05-23T08:11:00Z</dcterms:created>
  <dcterms:modified xsi:type="dcterms:W3CDTF">2025-05-23T09:38:00Z</dcterms:modified>
</cp:coreProperties>
</file>