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09" w:type="dxa"/>
        <w:tblInd w:w="-282" w:type="dxa"/>
        <w:tblCellMar>
          <w:top w:w="5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2545"/>
        <w:gridCol w:w="2711"/>
        <w:gridCol w:w="2545"/>
        <w:gridCol w:w="2669"/>
        <w:gridCol w:w="2774"/>
        <w:gridCol w:w="2365"/>
      </w:tblGrid>
      <w:tr w:rsidR="000316EB" w:rsidRPr="00E72C2A" w:rsidTr="002846DB">
        <w:trPr>
          <w:trHeight w:val="304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1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3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4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5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0316EB" w:rsidP="00836E38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6</w:t>
            </w:r>
          </w:p>
        </w:tc>
      </w:tr>
      <w:tr w:rsidR="000316EB" w:rsidRPr="00E72C2A" w:rsidTr="002846DB">
        <w:trPr>
          <w:trHeight w:val="304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2346A9" w:rsidP="002346A9">
            <w:pPr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Monday</w:t>
            </w:r>
            <w:r w:rsidR="002846DB"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3</w:t>
            </w:r>
            <w:r w:rsidR="002846DB"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rd</w:t>
            </w:r>
            <w:r w:rsidR="002846DB"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November</w:t>
            </w:r>
          </w:p>
          <w:p w:rsidR="002346A9" w:rsidRPr="002846DB" w:rsidRDefault="002346A9" w:rsidP="002346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6369A6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2846DB" w:rsidRPr="002846DB" w:rsidRDefault="002846DB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10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November</w:t>
            </w:r>
          </w:p>
          <w:p w:rsidR="002346A9" w:rsidRPr="002846DB" w:rsidRDefault="002346A9" w:rsidP="002346A9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2346A9" w:rsidRPr="002846DB" w:rsidRDefault="006369A6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Monday</w:t>
            </w:r>
          </w:p>
          <w:p w:rsidR="000316EB" w:rsidRPr="002846DB" w:rsidRDefault="002846DB" w:rsidP="002346A9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17</w:t>
            </w:r>
            <w:r w:rsidRPr="002846DB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hAnsi="Comic Sans MS"/>
                <w:sz w:val="24"/>
                <w:szCs w:val="24"/>
              </w:rPr>
              <w:t xml:space="preserve"> November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6369A6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2346A9" w:rsidRPr="002846DB" w:rsidRDefault="002846DB" w:rsidP="002346A9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24 November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6369A6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2346A9" w:rsidRPr="002846DB" w:rsidRDefault="002846DB" w:rsidP="002346A9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1</w:t>
            </w:r>
            <w:r w:rsidRPr="002846DB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 w:rsidRPr="002846DB">
              <w:rPr>
                <w:rFonts w:ascii="Comic Sans MS" w:hAnsi="Comic Sans MS"/>
                <w:sz w:val="24"/>
                <w:szCs w:val="24"/>
              </w:rPr>
              <w:t xml:space="preserve"> December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0316EB" w:rsidRPr="002846DB" w:rsidRDefault="006369A6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2346A9" w:rsidRPr="002846DB" w:rsidRDefault="002846DB" w:rsidP="002346A9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8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December</w:t>
            </w:r>
          </w:p>
        </w:tc>
      </w:tr>
      <w:tr w:rsidR="000316EB" w:rsidRPr="00E72C2A" w:rsidTr="002846DB">
        <w:trPr>
          <w:trHeight w:val="2137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846DB" w:rsidP="00836E38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off</w:t>
            </w:r>
          </w:p>
          <w:p w:rsidR="002846DB" w:rsidRDefault="002846DB" w:rsidP="00836E38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well</w:t>
            </w:r>
          </w:p>
          <w:p w:rsidR="002846DB" w:rsidRDefault="002846DB" w:rsidP="00836E38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miss</w:t>
            </w:r>
          </w:p>
          <w:p w:rsidR="002846DB" w:rsidRDefault="002846DB" w:rsidP="00836E38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buzz</w:t>
            </w:r>
          </w:p>
          <w:p w:rsidR="002846DB" w:rsidRPr="002846DB" w:rsidRDefault="002846DB" w:rsidP="00836E38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back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346A9" w:rsidP="002346A9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48"/>
              </w:rPr>
              <w:t xml:space="preserve"> </w:t>
            </w:r>
            <w:r w:rsidR="002846DB">
              <w:rPr>
                <w:rFonts w:ascii="Comic Sans MS" w:hAnsi="Comic Sans MS" w:cstheme="minorHAnsi"/>
                <w:sz w:val="24"/>
                <w:szCs w:val="24"/>
              </w:rPr>
              <w:t xml:space="preserve">bank </w:t>
            </w:r>
          </w:p>
          <w:p w:rsidR="002846DB" w:rsidRDefault="002846DB" w:rsidP="002346A9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think</w:t>
            </w:r>
          </w:p>
          <w:p w:rsidR="002846DB" w:rsidRDefault="002846DB" w:rsidP="002346A9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honk</w:t>
            </w:r>
          </w:p>
          <w:p w:rsidR="002846DB" w:rsidRPr="002846DB" w:rsidRDefault="002846DB" w:rsidP="002346A9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sunk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pocket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rabbit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carrot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thunder</w:t>
            </w:r>
          </w:p>
          <w:p w:rsidR="002846DB" w:rsidRP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sunset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catch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fetch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kitchen</w:t>
            </w:r>
          </w:p>
          <w:p w:rsid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notch</w:t>
            </w:r>
          </w:p>
          <w:p w:rsidR="002846DB" w:rsidRPr="002846DB" w:rsidRDefault="002846DB" w:rsidP="002346A9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hutch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846DB" w:rsidP="002346A9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have</w:t>
            </w:r>
          </w:p>
          <w:p w:rsidR="002846DB" w:rsidRDefault="002846DB" w:rsidP="002346A9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live</w:t>
            </w:r>
          </w:p>
          <w:p w:rsidR="002846DB" w:rsidRDefault="002846DB" w:rsidP="002346A9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give</w:t>
            </w:r>
          </w:p>
          <w:p w:rsidR="002846DB" w:rsidRPr="002846DB" w:rsidRDefault="002846DB" w:rsidP="002346A9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love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6A9" w:rsidRDefault="002846DB" w:rsidP="00836E38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 xml:space="preserve">car </w:t>
            </w:r>
          </w:p>
          <w:p w:rsidR="002846DB" w:rsidRDefault="002846DB" w:rsidP="00836E38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 xml:space="preserve">start </w:t>
            </w:r>
          </w:p>
          <w:p w:rsidR="002846DB" w:rsidRDefault="002846DB" w:rsidP="00836E38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park</w:t>
            </w:r>
          </w:p>
          <w:p w:rsidR="002846DB" w:rsidRDefault="002846DB" w:rsidP="00836E38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garden</w:t>
            </w:r>
          </w:p>
          <w:p w:rsidR="002846DB" w:rsidRPr="002846DB" w:rsidRDefault="002846DB" w:rsidP="00836E38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arm</w:t>
            </w:r>
          </w:p>
        </w:tc>
      </w:tr>
      <w:tr w:rsidR="00D87884" w:rsidRPr="00E72C2A" w:rsidTr="007829AC">
        <w:trPr>
          <w:trHeight w:val="304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1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3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4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5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Set 6</w:t>
            </w:r>
          </w:p>
        </w:tc>
      </w:tr>
      <w:tr w:rsidR="00D87884" w:rsidRPr="00E72C2A" w:rsidTr="007829AC">
        <w:trPr>
          <w:trHeight w:val="304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Monday 3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rd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November</w:t>
            </w:r>
          </w:p>
          <w:p w:rsidR="00D87884" w:rsidRPr="002846DB" w:rsidRDefault="00D87884" w:rsidP="007829A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10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November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Monday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17</w:t>
            </w:r>
            <w:r w:rsidRPr="002846DB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hAnsi="Comic Sans MS"/>
                <w:sz w:val="24"/>
                <w:szCs w:val="24"/>
              </w:rPr>
              <w:t xml:space="preserve"> November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24 November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46DB">
              <w:rPr>
                <w:rFonts w:ascii="Comic Sans MS" w:hAnsi="Comic Sans MS"/>
                <w:sz w:val="24"/>
                <w:szCs w:val="24"/>
              </w:rPr>
              <w:t>1</w:t>
            </w:r>
            <w:r w:rsidRPr="002846DB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 w:rsidRPr="002846DB">
              <w:rPr>
                <w:rFonts w:ascii="Comic Sans MS" w:hAnsi="Comic Sans MS"/>
                <w:sz w:val="24"/>
                <w:szCs w:val="24"/>
              </w:rPr>
              <w:t xml:space="preserve"> December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Monday 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eastAsia="Arial" w:hAnsi="Comic Sans MS" w:cs="Arial"/>
                <w:sz w:val="24"/>
                <w:szCs w:val="24"/>
              </w:rPr>
            </w:pP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>8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  <w:vertAlign w:val="superscript"/>
              </w:rPr>
              <w:t>th</w:t>
            </w:r>
            <w:r w:rsidRPr="002846DB">
              <w:rPr>
                <w:rFonts w:ascii="Comic Sans MS" w:eastAsia="Arial" w:hAnsi="Comic Sans MS" w:cs="Arial"/>
                <w:sz w:val="24"/>
                <w:szCs w:val="24"/>
              </w:rPr>
              <w:t xml:space="preserve"> December</w:t>
            </w:r>
          </w:p>
        </w:tc>
      </w:tr>
      <w:tr w:rsidR="00D87884" w:rsidRPr="00E72C2A" w:rsidTr="007829AC">
        <w:trPr>
          <w:trHeight w:val="2137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off</w:t>
            </w:r>
          </w:p>
          <w:p w:rsidR="00D87884" w:rsidRDefault="00D87884" w:rsidP="007829A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well</w:t>
            </w:r>
          </w:p>
          <w:p w:rsidR="00D87884" w:rsidRDefault="00D87884" w:rsidP="007829A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miss</w:t>
            </w:r>
          </w:p>
          <w:p w:rsidR="00D87884" w:rsidRDefault="00D87884" w:rsidP="007829A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buzz</w:t>
            </w:r>
          </w:p>
          <w:p w:rsidR="00D87884" w:rsidRPr="002846DB" w:rsidRDefault="00D87884" w:rsidP="007829AC">
            <w:pPr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back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48"/>
              </w:rPr>
              <w:t xml:space="preserve"> </w:t>
            </w:r>
            <w:r>
              <w:rPr>
                <w:rFonts w:ascii="Comic Sans MS" w:hAnsi="Comic Sans MS" w:cstheme="minorHAnsi"/>
                <w:sz w:val="24"/>
                <w:szCs w:val="24"/>
              </w:rPr>
              <w:t xml:space="preserve">bank </w:t>
            </w:r>
          </w:p>
          <w:p w:rsidR="00D87884" w:rsidRDefault="00D87884" w:rsidP="007829AC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think</w:t>
            </w:r>
          </w:p>
          <w:p w:rsidR="00D87884" w:rsidRDefault="00D87884" w:rsidP="007829AC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honk</w:t>
            </w:r>
          </w:p>
          <w:p w:rsidR="00D87884" w:rsidRPr="002846DB" w:rsidRDefault="00D87884" w:rsidP="007829AC">
            <w:pPr>
              <w:ind w:left="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sunk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pocket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rabbit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carrot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thunder</w:t>
            </w:r>
          </w:p>
          <w:p w:rsidR="00D87884" w:rsidRPr="002846DB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sunset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catch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fetch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kitchen</w:t>
            </w:r>
          </w:p>
          <w:p w:rsidR="00D87884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notch</w:t>
            </w:r>
          </w:p>
          <w:p w:rsidR="00D87884" w:rsidRPr="002846DB" w:rsidRDefault="00D87884" w:rsidP="007829AC">
            <w:pPr>
              <w:ind w:left="361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hutch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have</w:t>
            </w:r>
          </w:p>
          <w:p w:rsidR="00D87884" w:rsidRDefault="00D87884" w:rsidP="007829AC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live</w:t>
            </w:r>
          </w:p>
          <w:p w:rsidR="00D87884" w:rsidRDefault="00D87884" w:rsidP="007829AC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give</w:t>
            </w:r>
          </w:p>
          <w:p w:rsidR="00D87884" w:rsidRPr="002846DB" w:rsidRDefault="00D87884" w:rsidP="007829AC">
            <w:pPr>
              <w:ind w:left="362"/>
              <w:jc w:val="center"/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love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884" w:rsidRDefault="00D87884" w:rsidP="007829AC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 xml:space="preserve">car </w:t>
            </w:r>
          </w:p>
          <w:p w:rsidR="00D87884" w:rsidRDefault="00D87884" w:rsidP="007829AC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 xml:space="preserve">start </w:t>
            </w:r>
          </w:p>
          <w:p w:rsidR="00D87884" w:rsidRDefault="00D87884" w:rsidP="007829AC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park</w:t>
            </w:r>
          </w:p>
          <w:p w:rsidR="00D87884" w:rsidRDefault="00D87884" w:rsidP="007829AC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garden</w:t>
            </w:r>
          </w:p>
          <w:p w:rsidR="00D87884" w:rsidRPr="002846DB" w:rsidRDefault="00D87884" w:rsidP="007829AC">
            <w:pPr>
              <w:spacing w:after="15" w:line="241" w:lineRule="auto"/>
              <w:ind w:left="362"/>
              <w:jc w:val="center"/>
              <w:rPr>
                <w:rFonts w:ascii="Comic Sans MS" w:eastAsia="Arial" w:hAnsi="Comic Sans MS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sz w:val="24"/>
                <w:szCs w:val="24"/>
              </w:rPr>
              <w:t>arm</w:t>
            </w:r>
          </w:p>
        </w:tc>
      </w:tr>
    </w:tbl>
    <w:p w:rsidR="00D5527F" w:rsidRDefault="00D5527F">
      <w:bookmarkStart w:id="0" w:name="_GoBack"/>
      <w:bookmarkEnd w:id="0"/>
    </w:p>
    <w:sectPr w:rsidR="00D5527F" w:rsidSect="000316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EB"/>
    <w:rsid w:val="000316EB"/>
    <w:rsid w:val="000F2E1B"/>
    <w:rsid w:val="002346A9"/>
    <w:rsid w:val="002846DB"/>
    <w:rsid w:val="006369A6"/>
    <w:rsid w:val="00836B4B"/>
    <w:rsid w:val="00D5527F"/>
    <w:rsid w:val="00D87884"/>
    <w:rsid w:val="00E7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2316B"/>
  <w15:chartTrackingRefBased/>
  <w15:docId w15:val="{360DB5D2-AB41-4F48-85EF-01645CCA3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6EB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316E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89E5A4B3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Krupa</dc:creator>
  <cp:keywords/>
  <dc:description/>
  <cp:lastModifiedBy>Paulina Krupa</cp:lastModifiedBy>
  <cp:revision>2</cp:revision>
  <dcterms:created xsi:type="dcterms:W3CDTF">2025-10-24T12:51:00Z</dcterms:created>
  <dcterms:modified xsi:type="dcterms:W3CDTF">2025-10-24T12:51:00Z</dcterms:modified>
</cp:coreProperties>
</file>