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14669" w14:textId="118DF8E3" w:rsidR="0003227B" w:rsidRDefault="00C6168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B17347" wp14:editId="4DEEC5FD">
                <wp:simplePos x="0" y="0"/>
                <wp:positionH relativeFrom="column">
                  <wp:posOffset>1870364</wp:posOffset>
                </wp:positionH>
                <wp:positionV relativeFrom="paragraph">
                  <wp:posOffset>-407324</wp:posOffset>
                </wp:positionV>
                <wp:extent cx="4341340" cy="565266"/>
                <wp:effectExtent l="0" t="0" r="2540" b="6350"/>
                <wp:wrapNone/>
                <wp:docPr id="640756290" name="Text Box 640756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1340" cy="565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6263C" w14:textId="3E02E96A" w:rsidR="0003227B" w:rsidRPr="00C61680" w:rsidRDefault="0059737A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60" w:lineRule="atLeast"/>
                              <w:textAlignment w:val="center"/>
                              <w:rPr>
                                <w:rStyle w:val="S-ColorUsed-white"/>
                                <w:rFonts w:ascii="Star Strella" w:hAnsi="Star Strella" w:cs="Sarabun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 xml:space="preserve">Year </w:t>
                            </w:r>
                            <w:r w:rsidR="00770EE2"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17347" id="_x0000_t202" coordsize="21600,21600" o:spt="202" path="m,l,21600r21600,l21600,xe">
                <v:stroke joinstyle="miter"/>
                <v:path gradientshapeok="t" o:connecttype="rect"/>
              </v:shapetype>
              <v:shape id="Text Box 640756290" o:spid="_x0000_s1026" type="#_x0000_t202" style="position:absolute;margin-left:147.25pt;margin-top:-32.05pt;width:341.85pt;height:4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" filled="f" stroked="f" strokeweight=".5pt">
                <v:textbox inset="0,0,0,0">
                  <w:txbxContent>
                    <w:p w14:paraId="2F96263C" w14:textId="3E02E96A" w:rsidR="0003227B" w:rsidRPr="00C61680" w:rsidRDefault="0059737A" w:rsidP="0003227B">
                      <w:pPr>
                        <w:autoSpaceDE w:val="0"/>
                        <w:autoSpaceDN w:val="0"/>
                        <w:adjustRightInd w:val="0"/>
                        <w:spacing w:after="0" w:line="460" w:lineRule="atLeast"/>
                        <w:textAlignment w:val="center"/>
                        <w:rPr>
                          <w:rStyle w:val="S-ColorUsed-white"/>
                          <w:rFonts w:ascii="Star Strella" w:hAnsi="Star Strella" w:cs="Sarabun"/>
                          <w:kern w:val="0"/>
                          <w:sz w:val="72"/>
                          <w:szCs w:val="48"/>
                          <w:lang w:val="en-US"/>
                        </w:rPr>
                      </w:pPr>
                      <w:r w:rsidRPr="00C61680"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 xml:space="preserve">Year </w:t>
                      </w:r>
                      <w:r w:rsidR="00770EE2"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4416" behindDoc="0" locked="0" layoutInCell="1" allowOverlap="1" wp14:anchorId="21063451" wp14:editId="29C01311">
            <wp:simplePos x="0" y="0"/>
            <wp:positionH relativeFrom="column">
              <wp:posOffset>-342900</wp:posOffset>
            </wp:positionH>
            <wp:positionV relativeFrom="paragraph">
              <wp:posOffset>-563880</wp:posOffset>
            </wp:positionV>
            <wp:extent cx="1508833" cy="1508833"/>
            <wp:effectExtent l="152400" t="114300" r="110490" b="1485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833" cy="1508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A4D5F3" wp14:editId="36C1DCC0">
                <wp:simplePos x="0" y="0"/>
                <wp:positionH relativeFrom="column">
                  <wp:posOffset>1866900</wp:posOffset>
                </wp:positionH>
                <wp:positionV relativeFrom="paragraph">
                  <wp:posOffset>-91440</wp:posOffset>
                </wp:positionV>
                <wp:extent cx="4340860" cy="1760220"/>
                <wp:effectExtent l="0" t="0" r="2540" b="11430"/>
                <wp:wrapNone/>
                <wp:docPr id="2007422862" name="Text Box 2007422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860" cy="176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5B0D14" w14:textId="75047770" w:rsidR="0003227B" w:rsidRPr="0059737A" w:rsidRDefault="0059737A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1120" w:lineRule="atLeast"/>
                              <w:textAlignment w:val="center"/>
                              <w:rPr>
                                <w:rStyle w:val="S-ColorUsed-white"/>
                                <w:rFonts w:ascii="Sarabun" w:hAnsi="Sarabun" w:cs="Sarabun"/>
                                <w:bCs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>Curriculum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 xml:space="preserve"> </w:t>
                            </w:r>
                            <w:r w:rsidR="0003227B"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D5F3" id="Text Box 2007422862" o:spid="_x0000_s1027" type="#_x0000_t202" style="position:absolute;margin-left:147pt;margin-top:-7.2pt;width:341.8pt;height:138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" filled="f" stroked="f" strokeweight=".5pt">
                <v:textbox inset="0,0,0,0">
                  <w:txbxContent>
                    <w:p w14:paraId="365B0D14" w14:textId="75047770" w:rsidR="0003227B" w:rsidRPr="0059737A" w:rsidRDefault="0059737A" w:rsidP="0003227B">
                      <w:pPr>
                        <w:autoSpaceDE w:val="0"/>
                        <w:autoSpaceDN w:val="0"/>
                        <w:adjustRightInd w:val="0"/>
                        <w:spacing w:after="0" w:line="1120" w:lineRule="atLeast"/>
                        <w:textAlignment w:val="center"/>
                        <w:rPr>
                          <w:rStyle w:val="S-ColorUsed-white"/>
                          <w:rFonts w:ascii="Sarabun" w:hAnsi="Sarabun" w:cs="Sarabun"/>
                          <w:bCs/>
                          <w:kern w:val="0"/>
                          <w:sz w:val="72"/>
                          <w:szCs w:val="72"/>
                          <w:lang w:val="en-US"/>
                        </w:rPr>
                      </w:pPr>
                      <w:r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>Curriculum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 xml:space="preserve"> </w:t>
                      </w:r>
                      <w:r w:rsidR="0003227B"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B2610B9" wp14:editId="10DF02E7">
                <wp:simplePos x="0" y="0"/>
                <wp:positionH relativeFrom="column">
                  <wp:posOffset>-915670</wp:posOffset>
                </wp:positionH>
                <wp:positionV relativeFrom="paragraph">
                  <wp:posOffset>-908050</wp:posOffset>
                </wp:positionV>
                <wp:extent cx="7563557" cy="3842284"/>
                <wp:effectExtent l="0" t="0" r="0" b="6350"/>
                <wp:wrapNone/>
                <wp:docPr id="1640908530" name="Freeform 240011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557" cy="3842284"/>
                        </a:xfrm>
                        <a:custGeom>
                          <a:avLst/>
                          <a:gdLst>
                            <a:gd name="connsiteX0" fmla="*/ 0 w 7563557"/>
                            <a:gd name="connsiteY0" fmla="*/ 0 h 3842284"/>
                            <a:gd name="connsiteX1" fmla="*/ 7563558 w 7563557"/>
                            <a:gd name="connsiteY1" fmla="*/ 0 h 3842284"/>
                            <a:gd name="connsiteX2" fmla="*/ 7563558 w 7563557"/>
                            <a:gd name="connsiteY2" fmla="*/ 3842284 h 3842284"/>
                            <a:gd name="connsiteX3" fmla="*/ 0 w 7563557"/>
                            <a:gd name="connsiteY3" fmla="*/ 3842284 h 38422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563557" h="3842284">
                              <a:moveTo>
                                <a:pt x="0" y="0"/>
                              </a:moveTo>
                              <a:lnTo>
                                <a:pt x="7563558" y="0"/>
                              </a:lnTo>
                              <a:lnTo>
                                <a:pt x="7563558" y="3842284"/>
                              </a:lnTo>
                              <a:lnTo>
                                <a:pt x="0" y="384228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DC0A1" id="Freeform 240011757" o:spid="_x0000_s1026" style="position:absolute;margin-left:-72.1pt;margin-top:-71.5pt;width:595.55pt;height:302.55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3557,384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" path="m,l7563558,r,3842284l,3842284,,xe" fillcolor="#7f7f7f [1612]" stroked="f" strokeweight=".35264mm">
                <v:stroke joinstyle="miter"/>
                <v:path arrowok="t" o:connecttype="custom" o:connectlocs="0,0;7563558,0;7563558,3842284;0,3842284" o:connectangles="0,0,0,0"/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37AEAB0" wp14:editId="13FB26B1">
                <wp:simplePos x="0" y="0"/>
                <wp:positionH relativeFrom="column">
                  <wp:posOffset>175233</wp:posOffset>
                </wp:positionH>
                <wp:positionV relativeFrom="paragraph">
                  <wp:posOffset>60535</wp:posOffset>
                </wp:positionV>
                <wp:extent cx="719838" cy="280374"/>
                <wp:effectExtent l="0" t="0" r="4445" b="0"/>
                <wp:wrapNone/>
                <wp:docPr id="645822096" name="Text Box 64582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38" cy="2803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7F24E" w14:textId="5E54F6D6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jc w:val="center"/>
                              <w:textAlignment w:val="center"/>
                              <w:rPr>
                                <w:rStyle w:val="S-FontUsed-regular"/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AEAB0" id="Text Box 645822096" o:spid="_x0000_s1028" type="#_x0000_t202" style="position:absolute;margin-left:13.8pt;margin-top:4.75pt;width:56.7pt;height:22.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" filled="f" stroked="f" strokeweight=".5pt">
                <v:textbox inset="0,0,0,0">
                  <w:txbxContent>
                    <w:p w14:paraId="0807F24E" w14:textId="5E54F6D6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jc w:val="center"/>
                        <w:textAlignment w:val="center"/>
                        <w:rPr>
                          <w:rStyle w:val="S-FontUsed-regular"/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</w:p>
    <w:p w14:paraId="1D9A5F8C" w14:textId="63DFFA9D" w:rsidR="0003227B" w:rsidRDefault="00C6168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117FBFC" wp14:editId="2488A77C">
                <wp:simplePos x="0" y="0"/>
                <wp:positionH relativeFrom="column">
                  <wp:posOffset>-315307</wp:posOffset>
                </wp:positionH>
                <wp:positionV relativeFrom="paragraph">
                  <wp:posOffset>6249670</wp:posOffset>
                </wp:positionV>
                <wp:extent cx="2113857" cy="327025"/>
                <wp:effectExtent l="0" t="0" r="1270" b="0"/>
                <wp:wrapNone/>
                <wp:docPr id="3083834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857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9C111" w14:textId="27AAC3FE" w:rsidR="00151C01" w:rsidRPr="00C61680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Class </w:t>
                            </w:r>
                            <w:proofErr w:type="gramStart"/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>teacher</w:t>
                            </w:r>
                            <w:r w:rsidR="00C61680">
                              <w:rPr>
                                <w:rFonts w:ascii="Cambria" w:hAnsi="Cambri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’s </w:t>
                            </w: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 Message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7FBFC" id="Text Box 211371035" o:spid="_x0000_s1029" type="#_x0000_t202" style="position:absolute;margin-left:-24.85pt;margin-top:492.1pt;width:166.45pt;height:25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" filled="f" stroked="f" strokeweight=".5pt">
                <v:textbox inset="0,0,0,0">
                  <w:txbxContent>
                    <w:p w14:paraId="6989C111" w14:textId="27AAC3FE" w:rsidR="00151C01" w:rsidRPr="00C61680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</w:pP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Class </w:t>
                      </w:r>
                      <w:proofErr w:type="gramStart"/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>teacher</w:t>
                      </w:r>
                      <w:r w:rsidR="00C61680">
                        <w:rPr>
                          <w:rFonts w:ascii="Cambria" w:hAnsi="Cambri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’s </w:t>
                      </w: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 Message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w:drawing>
          <wp:anchor distT="0" distB="0" distL="114300" distR="114300" simplePos="0" relativeHeight="251973632" behindDoc="1" locked="0" layoutInCell="1" allowOverlap="1" wp14:anchorId="5F3B10CA" wp14:editId="675960C5">
            <wp:simplePos x="0" y="0"/>
            <wp:positionH relativeFrom="page">
              <wp:align>right</wp:align>
            </wp:positionH>
            <wp:positionV relativeFrom="paragraph">
              <wp:posOffset>982112</wp:posOffset>
            </wp:positionV>
            <wp:extent cx="4652813" cy="3155870"/>
            <wp:effectExtent l="0" t="0" r="0" b="6985"/>
            <wp:wrapNone/>
            <wp:docPr id="42" name="Picture 42" descr="Top 30 Books Every Child Needs In Their Personal Library - The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30 Books Every Child Needs In Their Personal Library - The Lear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3" t="11127" r="8134" b="14971"/>
                    <a:stretch/>
                  </pic:blipFill>
                  <pic:spPr bwMode="auto">
                    <a:xfrm>
                      <a:off x="0" y="0"/>
                      <a:ext cx="4652813" cy="315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55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75863B7A" wp14:editId="0D3A2810">
                <wp:simplePos x="0" y="0"/>
                <wp:positionH relativeFrom="column">
                  <wp:posOffset>2203416</wp:posOffset>
                </wp:positionH>
                <wp:positionV relativeFrom="paragraph">
                  <wp:posOffset>6535587</wp:posOffset>
                </wp:positionV>
                <wp:extent cx="4244340" cy="2242185"/>
                <wp:effectExtent l="19050" t="19050" r="22860" b="24765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242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00E21" w14:textId="2AB540ED" w:rsidR="005225A1" w:rsidRPr="005225A1" w:rsidRDefault="005225A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71DB0B7C" w14:textId="1BE928AF" w:rsidR="005225A1" w:rsidRPr="005225A1" w:rsidRDefault="00770EE2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The children will be understanding numbers within 20</w:t>
                            </w:r>
                            <w:r w:rsidR="002D355B">
                              <w:rPr>
                                <w:rFonts w:ascii="Verdana" w:hAnsi="Verdana"/>
                                <w:lang w:val="en-US"/>
                              </w:rPr>
                              <w:t xml:space="preserve"> and later on to 50. Our lessons will help us to</w:t>
                            </w: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 order, compare and place them on a number</w:t>
                            </w:r>
                            <w:r w:rsidR="007727C0">
                              <w:rPr>
                                <w:rFonts w:ascii="Verdana" w:hAnsi="Verdana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line. We will also be learning addition and subtraction within 20.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63B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173.5pt;margin-top:514.6pt;width:334.2pt;height:176.55pt;z-index:-25134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" filled="f" strokecolor="#4e95d9 [1631]" strokeweight="2.25pt">
                <v:textbox>
                  <w:txbxContent>
                    <w:p w14:paraId="7C700E21" w14:textId="2AB540ED" w:rsidR="005225A1" w:rsidRPr="005225A1" w:rsidRDefault="005225A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71DB0B7C" w14:textId="1BE928AF" w:rsidR="005225A1" w:rsidRPr="005225A1" w:rsidRDefault="00770EE2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The children will be understanding numbers within 20</w:t>
                      </w:r>
                      <w:r w:rsidR="002D355B">
                        <w:rPr>
                          <w:rFonts w:ascii="Verdana" w:hAnsi="Verdana"/>
                          <w:lang w:val="en-US"/>
                        </w:rPr>
                        <w:t xml:space="preserve"> and later on to 50. Our lessons will help us to</w:t>
                      </w:r>
                      <w:r>
                        <w:rPr>
                          <w:rFonts w:ascii="Verdana" w:hAnsi="Verdana"/>
                          <w:lang w:val="en-US"/>
                        </w:rPr>
                        <w:t xml:space="preserve"> order, compare and place them on a number</w:t>
                      </w:r>
                      <w:r w:rsidR="007727C0">
                        <w:rPr>
                          <w:rFonts w:ascii="Verdana" w:hAnsi="Verdana"/>
                          <w:lang w:val="en-US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lang w:val="en-US"/>
                        </w:rPr>
                        <w:t xml:space="preserve">line. We will also be learning addition and subtraction within 20. </w:t>
                      </w:r>
                    </w:p>
                  </w:txbxContent>
                </v:textbox>
              </v:shape>
            </w:pict>
          </mc:Fallback>
        </mc:AlternateContent>
      </w:r>
      <w:r w:rsidR="0059737A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7C2753AB" wp14:editId="7F13D5EB">
                <wp:simplePos x="0" y="0"/>
                <wp:positionH relativeFrom="column">
                  <wp:posOffset>2232660</wp:posOffset>
                </wp:positionH>
                <wp:positionV relativeFrom="paragraph">
                  <wp:posOffset>4158615</wp:posOffset>
                </wp:positionV>
                <wp:extent cx="4244340" cy="2242185"/>
                <wp:effectExtent l="19050" t="19050" r="228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242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A4599" w14:textId="77777777" w:rsidR="002D355B" w:rsidRDefault="0059737A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L</w:t>
                            </w: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earning </w:t>
                            </w:r>
                          </w:p>
                          <w:p w14:paraId="27C35CC0" w14:textId="7638F8B6" w:rsidR="00770EE2" w:rsidRPr="002D355B" w:rsidRDefault="007727C0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In Year 1, the children will be</w:t>
                            </w:r>
                            <w:r w:rsidR="00770EE2">
                              <w:rPr>
                                <w:rFonts w:ascii="Verdana" w:hAnsi="Verdana"/>
                                <w:lang w:val="en-GB"/>
                              </w:rPr>
                              <w:t xml:space="preserve"> learning about The Three Little Pigs and understanding how and why the big bad wolf decided to blow their houses down. The children will re-write the story and then write a l</w:t>
                            </w:r>
                            <w:r w:rsidR="005B1A7F">
                              <w:rPr>
                                <w:rFonts w:ascii="Verdana" w:hAnsi="Verdana"/>
                                <w:lang w:val="en-GB"/>
                              </w:rPr>
                              <w:t>etter to the big bad wolf</w:t>
                            </w:r>
                            <w:r w:rsidR="00770EE2">
                              <w:rPr>
                                <w:rFonts w:ascii="Verdana" w:hAnsi="Verdana"/>
                                <w:lang w:val="en-GB"/>
                              </w:rPr>
                              <w:t>.</w:t>
                            </w:r>
                          </w:p>
                          <w:p w14:paraId="43EBF5D4" w14:textId="270B4359" w:rsidR="002D355B" w:rsidRDefault="002D355B">
                            <w:p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We will also be reading The Great Explorer and becoming innovative writers by changing parts of the story. </w:t>
                            </w:r>
                          </w:p>
                          <w:p w14:paraId="6C9F6A5E" w14:textId="3AC08253" w:rsidR="002D355B" w:rsidRPr="00770EE2" w:rsidRDefault="002D355B">
                            <w:pPr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w</w:t>
                            </w:r>
                          </w:p>
                          <w:p w14:paraId="6598DE5C" w14:textId="77777777" w:rsidR="005225A1" w:rsidRPr="005225A1" w:rsidRDefault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53AB" id="_x0000_s1031" type="#_x0000_t202" style="position:absolute;margin-left:175.8pt;margin-top:327.45pt;width:334.2pt;height:176.55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" filled="f" strokecolor="yellow" strokeweight="2.25pt">
                <v:textbox>
                  <w:txbxContent>
                    <w:p w14:paraId="02AA4599" w14:textId="77777777" w:rsidR="002D355B" w:rsidRDefault="0059737A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English 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>L</w:t>
                      </w: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earning </w:t>
                      </w:r>
                    </w:p>
                    <w:p w14:paraId="27C35CC0" w14:textId="7638F8B6" w:rsidR="00770EE2" w:rsidRPr="002D355B" w:rsidRDefault="007727C0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>In Year 1, the children will be</w:t>
                      </w:r>
                      <w:r w:rsidR="00770EE2">
                        <w:rPr>
                          <w:rFonts w:ascii="Verdana" w:hAnsi="Verdana"/>
                          <w:lang w:val="en-GB"/>
                        </w:rPr>
                        <w:t xml:space="preserve"> learning about The Three Little Pigs and understanding how and why the big bad wolf decided to blow their houses down. The children will re-write the story and then write a l</w:t>
                      </w:r>
                      <w:r w:rsidR="005B1A7F">
                        <w:rPr>
                          <w:rFonts w:ascii="Verdana" w:hAnsi="Verdana"/>
                          <w:lang w:val="en-GB"/>
                        </w:rPr>
                        <w:t>etter to the big bad wolf</w:t>
                      </w:r>
                      <w:r w:rsidR="00770EE2">
                        <w:rPr>
                          <w:rFonts w:ascii="Verdana" w:hAnsi="Verdana"/>
                          <w:lang w:val="en-GB"/>
                        </w:rPr>
                        <w:t>.</w:t>
                      </w:r>
                    </w:p>
                    <w:p w14:paraId="43EBF5D4" w14:textId="270B4359" w:rsidR="002D355B" w:rsidRDefault="002D355B">
                      <w:pPr>
                        <w:rPr>
                          <w:rFonts w:ascii="Verdana" w:hAnsi="Verdana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 xml:space="preserve">We will also be reading The Great Explorer and becoming innovative writers by changing parts of the story. </w:t>
                      </w:r>
                    </w:p>
                    <w:p w14:paraId="6C9F6A5E" w14:textId="3AC08253" w:rsidR="002D355B" w:rsidRPr="00770EE2" w:rsidRDefault="002D355B">
                      <w:pPr>
                        <w:rPr>
                          <w:rFonts w:ascii="Verdana" w:hAnsi="Verdana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>w</w:t>
                      </w:r>
                    </w:p>
                    <w:p w14:paraId="6598DE5C" w14:textId="77777777" w:rsidR="005225A1" w:rsidRPr="005225A1" w:rsidRDefault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5440" behindDoc="0" locked="0" layoutInCell="1" allowOverlap="1" wp14:anchorId="7946D61E" wp14:editId="19A20785">
            <wp:simplePos x="0" y="0"/>
            <wp:positionH relativeFrom="page">
              <wp:posOffset>613568</wp:posOffset>
            </wp:positionH>
            <wp:positionV relativeFrom="paragraph">
              <wp:posOffset>4331335</wp:posOffset>
            </wp:positionV>
            <wp:extent cx="1874520" cy="1856262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4" t="13562" r="13017" b="15121"/>
                    <a:stretch/>
                  </pic:blipFill>
                  <pic:spPr bwMode="auto">
                    <a:xfrm>
                      <a:off x="0" y="0"/>
                      <a:ext cx="1874520" cy="1856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5D6DC0BA" wp14:editId="00DE3909">
                <wp:simplePos x="0" y="0"/>
                <wp:positionH relativeFrom="column">
                  <wp:posOffset>-269958</wp:posOffset>
                </wp:positionH>
                <wp:positionV relativeFrom="paragraph">
                  <wp:posOffset>4466171</wp:posOffset>
                </wp:positionV>
                <wp:extent cx="1615680" cy="1615904"/>
                <wp:effectExtent l="0" t="0" r="0" b="0"/>
                <wp:wrapNone/>
                <wp:docPr id="15778076" name="Freeform 924941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680" cy="1615904"/>
                        </a:xfrm>
                        <a:custGeom>
                          <a:avLst/>
                          <a:gdLst>
                            <a:gd name="connsiteX0" fmla="*/ 807840 w 1615680"/>
                            <a:gd name="connsiteY0" fmla="*/ 1615904 h 1615904"/>
                            <a:gd name="connsiteX1" fmla="*/ 1615680 w 1615680"/>
                            <a:gd name="connsiteY1" fmla="*/ 807952 h 1615904"/>
                            <a:gd name="connsiteX2" fmla="*/ 807840 w 1615680"/>
                            <a:gd name="connsiteY2" fmla="*/ 0 h 1615904"/>
                            <a:gd name="connsiteX3" fmla="*/ 0 w 1615680"/>
                            <a:gd name="connsiteY3" fmla="*/ 807952 h 1615904"/>
                            <a:gd name="connsiteX4" fmla="*/ 807840 w 1615680"/>
                            <a:gd name="connsiteY4" fmla="*/ 1615904 h 1615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15680" h="1615904">
                              <a:moveTo>
                                <a:pt x="807840" y="1615904"/>
                              </a:moveTo>
                              <a:cubicBezTo>
                                <a:pt x="1253944" y="1615904"/>
                                <a:pt x="1615680" y="1254245"/>
                                <a:pt x="1615680" y="807952"/>
                              </a:cubicBezTo>
                              <a:cubicBezTo>
                                <a:pt x="1615680" y="361660"/>
                                <a:pt x="1253944" y="0"/>
                                <a:pt x="807840" y="0"/>
                              </a:cubicBezTo>
                              <a:cubicBezTo>
                                <a:pt x="361737" y="0"/>
                                <a:pt x="0" y="361660"/>
                                <a:pt x="0" y="807952"/>
                              </a:cubicBezTo>
                              <a:cubicBezTo>
                                <a:pt x="0" y="1254245"/>
                                <a:pt x="361737" y="1615904"/>
                                <a:pt x="807840" y="1615904"/>
                              </a:cubicBezTo>
                            </a:path>
                          </a:pathLst>
                        </a:cu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" r="-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AEA1A" id="Freeform 924941932" o:spid="_x0000_s1026" style="position:absolute;margin-left:-21.25pt;margin-top:351.65pt;width:127.2pt;height:127.25pt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5680,16159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" path="m807840,1615904v446104,,807840,-361659,807840,-807952c1615680,361660,1253944,,807840,,361737,,,361660,,807952v,446293,361737,807952,807840,807952e" stroked="f" strokeweight=".35264mm">
                <v:fill r:id="rId9" o:title="" recolor="t" rotate="t" type="frame"/>
                <v:stroke joinstyle="miter"/>
                <v:path arrowok="t" o:connecttype="custom" o:connectlocs="807840,1615904;1615680,807952;807840,0;0,807952;807840,1615904" o:connectangles="0,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06EE18" wp14:editId="40A80CEB">
                <wp:simplePos x="0" y="0"/>
                <wp:positionH relativeFrom="column">
                  <wp:posOffset>-918210</wp:posOffset>
                </wp:positionH>
                <wp:positionV relativeFrom="paragraph">
                  <wp:posOffset>981710</wp:posOffset>
                </wp:positionV>
                <wp:extent cx="3276600" cy="3032760"/>
                <wp:effectExtent l="0" t="0" r="0" b="0"/>
                <wp:wrapNone/>
                <wp:docPr id="1063997201" name="Freeform 1816021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032760"/>
                        </a:xfrm>
                        <a:custGeom>
                          <a:avLst/>
                          <a:gdLst>
                            <a:gd name="connsiteX0" fmla="*/ 2797327 w 2797327"/>
                            <a:gd name="connsiteY0" fmla="*/ 2632389 h 3013872"/>
                            <a:gd name="connsiteX1" fmla="*/ 2797327 w 2797327"/>
                            <a:gd name="connsiteY1" fmla="*/ 381611 h 3013872"/>
                            <a:gd name="connsiteX2" fmla="*/ 2415770 w 2797327"/>
                            <a:gd name="connsiteY2" fmla="*/ 0 h 3013872"/>
                            <a:gd name="connsiteX3" fmla="*/ 0 w 2797327"/>
                            <a:gd name="connsiteY3" fmla="*/ 0 h 3013872"/>
                            <a:gd name="connsiteX4" fmla="*/ 0 w 2797327"/>
                            <a:gd name="connsiteY4" fmla="*/ 3013873 h 3013872"/>
                            <a:gd name="connsiteX5" fmla="*/ 2415770 w 2797327"/>
                            <a:gd name="connsiteY5" fmla="*/ 3013873 h 3013872"/>
                            <a:gd name="connsiteX6" fmla="*/ 2797327 w 2797327"/>
                            <a:gd name="connsiteY6" fmla="*/ 2632262 h 3013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797327" h="3013872">
                              <a:moveTo>
                                <a:pt x="2797327" y="2632389"/>
                              </a:moveTo>
                              <a:lnTo>
                                <a:pt x="2797327" y="381611"/>
                              </a:lnTo>
                              <a:cubicBezTo>
                                <a:pt x="2797327" y="170918"/>
                                <a:pt x="2626560" y="0"/>
                                <a:pt x="2415770" y="0"/>
                              </a:cubicBezTo>
                              <a:lnTo>
                                <a:pt x="0" y="0"/>
                              </a:lnTo>
                              <a:lnTo>
                                <a:pt x="0" y="3013873"/>
                              </a:lnTo>
                              <a:lnTo>
                                <a:pt x="2415770" y="3013873"/>
                              </a:lnTo>
                              <a:cubicBezTo>
                                <a:pt x="2626433" y="3013873"/>
                                <a:pt x="2797327" y="2843082"/>
                                <a:pt x="2797327" y="2632262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D730587" w14:textId="0A047D66" w:rsidR="00C61680" w:rsidRPr="00C61680" w:rsidRDefault="00C61680" w:rsidP="00C61680">
                            <w:pPr>
                              <w:jc w:val="center"/>
                              <w:rPr>
                                <w:sz w:val="40"/>
                                <w:szCs w:val="56"/>
                              </w:rPr>
                            </w:pPr>
                            <w:r w:rsidRPr="00C61680">
                              <w:rPr>
                                <w:sz w:val="40"/>
                                <w:szCs w:val="56"/>
                              </w:rPr>
                              <w:t>“The more that you read, the more things you will know. The more that you learn, the more places you’ll go.”</w:t>
                            </w:r>
                            <w:r w:rsidRPr="00C61680">
                              <w:rPr>
                                <w:sz w:val="40"/>
                                <w:szCs w:val="56"/>
                              </w:rPr>
                              <w:br/>
                              <w:t>– </w:t>
                            </w:r>
                            <w:proofErr w:type="spellStart"/>
                            <w:r w:rsidRPr="00C61680">
                              <w:rPr>
                                <w:sz w:val="40"/>
                                <w:szCs w:val="56"/>
                              </w:rPr>
                              <w:t>Dr.</w:t>
                            </w:r>
                            <w:proofErr w:type="spellEnd"/>
                            <w:r w:rsidRPr="00C61680">
                              <w:rPr>
                                <w:sz w:val="40"/>
                                <w:szCs w:val="56"/>
                              </w:rPr>
                              <w:t xml:space="preserve"> Seuss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6EE18" id="Freeform 1816021374" o:spid="_x0000_s1032" style="position:absolute;margin-left:-72.3pt;margin-top:77.3pt;width:258pt;height:238.8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7327,301387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" adj="-11796480,,5400" path="m2797327,2632389r,-2250778c2797327,170918,2626560,,2415770,l,,,3013873r2415770,c2626433,3013873,2797327,2843082,2797327,2632262e" fillcolor="#d8d8d8 [2732]" stroked="f" strokeweight=".35264mm">
                <v:stroke joinstyle="miter"/>
                <v:formulas/>
                <v:path arrowok="t" o:connecttype="custom" o:connectlocs="3276600,2648886;3276600,384003;2829670,0;0,0;0,3032761;2829670,3032761;3276600,2648758" o:connectangles="0,0,0,0,0,0,0" textboxrect="0,0,2797327,3013872"/>
                <v:textbox>
                  <w:txbxContent>
                    <w:p w14:paraId="7D730587" w14:textId="0A047D66" w:rsidR="00C61680" w:rsidRPr="00C61680" w:rsidRDefault="00C61680" w:rsidP="00C61680">
                      <w:pPr>
                        <w:jc w:val="center"/>
                        <w:rPr>
                          <w:sz w:val="40"/>
                          <w:szCs w:val="56"/>
                        </w:rPr>
                      </w:pPr>
                      <w:r w:rsidRPr="00C61680">
                        <w:rPr>
                          <w:sz w:val="40"/>
                          <w:szCs w:val="56"/>
                        </w:rPr>
                        <w:t>“The more that you read, the more things you will know. The more that you learn, the more places you’ll go.”</w:t>
                      </w:r>
                      <w:r w:rsidRPr="00C61680">
                        <w:rPr>
                          <w:sz w:val="40"/>
                          <w:szCs w:val="56"/>
                        </w:rPr>
                        <w:br/>
                        <w:t>– </w:t>
                      </w:r>
                      <w:proofErr w:type="spellStart"/>
                      <w:r w:rsidRPr="00C61680">
                        <w:rPr>
                          <w:sz w:val="40"/>
                          <w:szCs w:val="56"/>
                        </w:rPr>
                        <w:t>Dr.</w:t>
                      </w:r>
                      <w:proofErr w:type="spellEnd"/>
                      <w:r w:rsidRPr="00C61680">
                        <w:rPr>
                          <w:sz w:val="40"/>
                          <w:szCs w:val="56"/>
                        </w:rPr>
                        <w:t xml:space="preserve"> Seuss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716B37C1" wp14:editId="3050449E">
                <wp:simplePos x="0" y="0"/>
                <wp:positionH relativeFrom="column">
                  <wp:posOffset>1522970</wp:posOffset>
                </wp:positionH>
                <wp:positionV relativeFrom="paragraph">
                  <wp:posOffset>982276</wp:posOffset>
                </wp:positionV>
                <wp:extent cx="5124917" cy="3013745"/>
                <wp:effectExtent l="0" t="0" r="0" b="0"/>
                <wp:wrapNone/>
                <wp:docPr id="1145528585" name="Freeform 1387178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917" cy="3013745"/>
                        </a:xfrm>
                        <a:custGeom>
                          <a:avLst/>
                          <a:gdLst>
                            <a:gd name="connsiteX0" fmla="*/ 0 w 5124917"/>
                            <a:gd name="connsiteY0" fmla="*/ 0 h 3013745"/>
                            <a:gd name="connsiteX1" fmla="*/ 5124917 w 5124917"/>
                            <a:gd name="connsiteY1" fmla="*/ 0 h 3013745"/>
                            <a:gd name="connsiteX2" fmla="*/ 5124917 w 5124917"/>
                            <a:gd name="connsiteY2" fmla="*/ 3013746 h 3013745"/>
                            <a:gd name="connsiteX3" fmla="*/ 0 w 5124917"/>
                            <a:gd name="connsiteY3" fmla="*/ 3013746 h 301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24917" h="3013745">
                              <a:moveTo>
                                <a:pt x="0" y="0"/>
                              </a:moveTo>
                              <a:lnTo>
                                <a:pt x="5124917" y="0"/>
                              </a:lnTo>
                              <a:lnTo>
                                <a:pt x="5124917" y="3013746"/>
                              </a:lnTo>
                              <a:lnTo>
                                <a:pt x="0" y="3013746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35025" b="-35025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9E48CE3" w14:textId="23E0F821" w:rsidR="0059737A" w:rsidRDefault="0059737A" w:rsidP="005225A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B37C1" id="Freeform 1387178220" o:spid="_x0000_s1033" style="position:absolute;margin-left:119.9pt;margin-top:77.35pt;width:403.55pt;height:237.3pt;z-index:-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24917,3013745" o:spt="10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U2PC94bXBHSW1nOmhlaWdo&#10;dD4KICAgICAgICAgICAgICAgICAgPHhtcEdJbWc6Zm9ybWF0PkpQRUc8L3htcEdJbWc6Zm9ybWF0&#10;PgogICAgICAgICAgICAgICAgICA8eG1wR0ltZzppbWFnZT4vOWovNEFBUVNrWkpSZ0FCQWdFQVNB&#10;QklBQUQvN1FBc1VHaHZkRzl6YUc5d0lETXVNQUE0UWtsTkErMEFBQUFBQUJBQVNBQUFBQUVBJiN4&#10;QTtBUUJJ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kF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" adj="-11796480,,5400" path="m,l5124917,r,3013746l,3013746,,xe" stroked="f" strokeweight=".35264mm">
                <v:fill r:id="rId11" o:title="" recolor="t" rotate="t" type="frame"/>
                <v:stroke joinstyle="miter"/>
                <v:formulas/>
                <v:path arrowok="t" o:connecttype="custom" o:connectlocs="0,0;5124917,0;5124917,3013746;0,3013746" o:connectangles="0,0,0,0" textboxrect="0,0,5124917,3013745"/>
                <v:textbox>
                  <w:txbxContent>
                    <w:p w14:paraId="79E48CE3" w14:textId="23E0F821" w:rsidR="0059737A" w:rsidRDefault="0059737A" w:rsidP="005225A1"/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F72B4F" wp14:editId="3559BE49">
                <wp:simplePos x="0" y="0"/>
                <wp:positionH relativeFrom="column">
                  <wp:posOffset>-273685</wp:posOffset>
                </wp:positionH>
                <wp:positionV relativeFrom="paragraph">
                  <wp:posOffset>6615430</wp:posOffset>
                </wp:positionV>
                <wp:extent cx="1789200" cy="1667435"/>
                <wp:effectExtent l="0" t="0" r="1905" b="0"/>
                <wp:wrapNone/>
                <wp:docPr id="10423531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1667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6DA67" w14:textId="279CFC35" w:rsid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Welcome to this half-term</w:t>
                            </w:r>
                            <w:r w:rsidR="00CF3492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in year</w:t>
                            </w:r>
                          </w:p>
                          <w:p w14:paraId="4C84342D" w14:textId="06D281A9" w:rsidR="00CF349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</w:p>
                          <w:p w14:paraId="54C4E5AB" w14:textId="661893AA" w:rsidR="00CF3492" w:rsidRPr="00F33B0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Teachers and adults working with the children</w:t>
                            </w:r>
                            <w:r w:rsidR="00770EE2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are Miss Bowley and </w:t>
                            </w:r>
                            <w:proofErr w:type="spellStart"/>
                            <w:r w:rsidR="00770EE2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 w:rsidR="00770EE2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Parker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72B4F" id="_x0000_s1034" type="#_x0000_t202" style="position:absolute;margin-left:-21.55pt;margin-top:520.9pt;width:140.9pt;height:131.3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" filled="f" stroked="f" strokeweight=".5pt">
                <v:textbox inset="0,0,0,0">
                  <w:txbxContent>
                    <w:p w14:paraId="5C76DA67" w14:textId="279CFC35" w:rsid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Welcome to this half-term</w:t>
                      </w:r>
                      <w:r w:rsidR="00CF3492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in year</w:t>
                      </w:r>
                    </w:p>
                    <w:p w14:paraId="4C84342D" w14:textId="06D281A9" w:rsidR="00CF349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</w:p>
                    <w:p w14:paraId="54C4E5AB" w14:textId="661893AA" w:rsidR="00CF3492" w:rsidRPr="00F33B0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Teachers and adults working with the children</w:t>
                      </w:r>
                      <w:r w:rsidR="00770EE2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are Miss Bowley and </w:t>
                      </w:r>
                      <w:proofErr w:type="spellStart"/>
                      <w:r w:rsidR="00770EE2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 w:rsidR="00770EE2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Parker</w:t>
                      </w:r>
                    </w:p>
                  </w:txbxContent>
                </v:textbox>
              </v:shape>
            </w:pict>
          </mc:Fallback>
        </mc:AlternateContent>
      </w:r>
      <w:r w:rsidR="00F741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2B898C" wp14:editId="4494DB28">
                <wp:simplePos x="0" y="0"/>
                <wp:positionH relativeFrom="column">
                  <wp:posOffset>1872114</wp:posOffset>
                </wp:positionH>
                <wp:positionV relativeFrom="paragraph">
                  <wp:posOffset>5256162</wp:posOffset>
                </wp:positionV>
                <wp:extent cx="4122000" cy="712270"/>
                <wp:effectExtent l="0" t="0" r="5715" b="0"/>
                <wp:wrapNone/>
                <wp:docPr id="1680360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000" cy="71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87A90" w14:textId="39A8E3DC" w:rsidR="00F7419D" w:rsidRPr="00F7419D" w:rsidRDefault="00F7419D" w:rsidP="00F7419D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898C" id="_x0000_s1035" type="#_x0000_t202" style="position:absolute;margin-left:147.4pt;margin-top:413.85pt;width:324.55pt;height:56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" filled="f" stroked="f" strokeweight=".5pt">
                <v:textbox inset="0,0,0,0">
                  <w:txbxContent>
                    <w:p w14:paraId="4AD87A90" w14:textId="39A8E3DC" w:rsidR="00F7419D" w:rsidRPr="00F7419D" w:rsidRDefault="00F7419D" w:rsidP="00F7419D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8DD2F1" wp14:editId="0DDED053">
                <wp:simplePos x="0" y="0"/>
                <wp:positionH relativeFrom="column">
                  <wp:posOffset>-272415</wp:posOffset>
                </wp:positionH>
                <wp:positionV relativeFrom="paragraph">
                  <wp:posOffset>1266190</wp:posOffset>
                </wp:positionV>
                <wp:extent cx="1792800" cy="328376"/>
                <wp:effectExtent l="0" t="0" r="0" b="1905"/>
                <wp:wrapNone/>
                <wp:docPr id="718601094" name="Text Box 71860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800" cy="3283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CAD20" w14:textId="6DFB8442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INSIDE THIS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DD2F1" id="Text Box 718601094" o:spid="_x0000_s1036" type="#_x0000_t202" style="position:absolute;margin-left:-21.45pt;margin-top:99.7pt;width:141.15pt;height:25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" filled="f" stroked="f" strokeweight=".5pt">
                <v:textbox inset="0,0,0,0">
                  <w:txbxContent>
                    <w:p w14:paraId="08ECAD20" w14:textId="6DFB8442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  <w:t>INSIDE THIS NEWS</w:t>
                      </w:r>
                    </w:p>
                  </w:txbxContent>
                </v:textbox>
              </v:shape>
            </w:pict>
          </mc:Fallback>
        </mc:AlternateContent>
      </w:r>
      <w:r w:rsidR="0003227B">
        <w:br w:type="page"/>
      </w:r>
    </w:p>
    <w:p w14:paraId="6E138E87" w14:textId="16708B0E" w:rsidR="00904AC0" w:rsidRDefault="005B1A7F" w:rsidP="00485D7A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81824" behindDoc="0" locked="0" layoutInCell="1" allowOverlap="1" wp14:anchorId="76936170" wp14:editId="7EDFE09C">
                <wp:simplePos x="0" y="0"/>
                <wp:positionH relativeFrom="column">
                  <wp:posOffset>2143125</wp:posOffset>
                </wp:positionH>
                <wp:positionV relativeFrom="paragraph">
                  <wp:posOffset>8077200</wp:posOffset>
                </wp:positionV>
                <wp:extent cx="4191000" cy="14046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2A0B9" w14:textId="2275D238" w:rsidR="005B1A7F" w:rsidRDefault="005B1A7F">
                            <w:r>
                              <w:t>Remember to read to get you</w:t>
                            </w:r>
                            <w:r w:rsidR="00A40DFF">
                              <w:t>r</w:t>
                            </w:r>
                            <w:r>
                              <w:t xml:space="preserve"> rainbow read badges.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936170" id="_x0000_s1037" type="#_x0000_t202" style="position:absolute;margin-left:168.75pt;margin-top:636pt;width:330pt;height:110.6pt;z-index:25198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" filled="f" stroked="f">
                <v:textbox style="mso-fit-shape-to-text:t">
                  <w:txbxContent>
                    <w:p w14:paraId="3972A0B9" w14:textId="2275D238" w:rsidR="005B1A7F" w:rsidRDefault="005B1A7F">
                      <w:r>
                        <w:t>Remember to read to get you</w:t>
                      </w:r>
                      <w:r w:rsidR="00A40DFF">
                        <w:t>r</w:t>
                      </w:r>
                      <w:bookmarkStart w:id="1" w:name="_GoBack"/>
                      <w:bookmarkEnd w:id="1"/>
                      <w:r>
                        <w:t xml:space="preserve"> rainbow read badges.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9776" behindDoc="0" locked="0" layoutInCell="1" allowOverlap="1" wp14:anchorId="2EDF1D3D" wp14:editId="0132D35F">
                <wp:simplePos x="0" y="0"/>
                <wp:positionH relativeFrom="column">
                  <wp:posOffset>-731636</wp:posOffset>
                </wp:positionH>
                <wp:positionV relativeFrom="paragraph">
                  <wp:posOffset>6558222</wp:posOffset>
                </wp:positionV>
                <wp:extent cx="2360930" cy="681355"/>
                <wp:effectExtent l="0" t="0" r="0" b="444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81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98C44" w14:textId="15487DDC" w:rsidR="00C61680" w:rsidRPr="00C61680" w:rsidRDefault="00C61680">
                            <w:pPr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</w:pPr>
                            <w:r w:rsidRPr="00C61680"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  <w:t>It’s important to fail in our learning!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1D3D" id="_x0000_s1037" type="#_x0000_t202" style="position:absolute;margin-left:-57.6pt;margin-top:516.4pt;width:185.9pt;height:53.65pt;z-index:2519797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" filled="f" stroked="f">
                <v:textbox>
                  <w:txbxContent>
                    <w:p w14:paraId="04698C44" w14:textId="15487DDC" w:rsidR="00C61680" w:rsidRPr="00C61680" w:rsidRDefault="00C61680">
                      <w:pPr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</w:pPr>
                      <w:r w:rsidRPr="00C61680"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  <w:t>It’s important to fail in our learning!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7B313161" wp14:editId="65645300">
                <wp:simplePos x="0" y="0"/>
                <wp:positionH relativeFrom="column">
                  <wp:posOffset>2129097</wp:posOffset>
                </wp:positionH>
                <wp:positionV relativeFrom="paragraph">
                  <wp:posOffset>7648344</wp:posOffset>
                </wp:positionV>
                <wp:extent cx="1847850" cy="423511"/>
                <wp:effectExtent l="0" t="0" r="0" b="15240"/>
                <wp:wrapNone/>
                <wp:docPr id="18353979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4235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79593" w14:textId="4D83DAD6" w:rsidR="00151C01" w:rsidRPr="005225A1" w:rsidRDefault="005225A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  <w:t>Reminders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13161" id="_x0000_s1038" type="#_x0000_t202" style="position:absolute;margin-left:167.65pt;margin-top:602.25pt;width:145.5pt;height:33.3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" filled="f" stroked="f" strokeweight=".5pt">
                <v:textbox inset="0,0,0,0">
                  <w:txbxContent>
                    <w:p w14:paraId="69C79593" w14:textId="4D83DAD6" w:rsidR="00151C01" w:rsidRPr="005225A1" w:rsidRDefault="005225A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</w:pPr>
                      <w:r w:rsidRPr="005225A1"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  <w:t>Reminders</w:t>
                      </w:r>
                    </w:p>
                  </w:txbxContent>
                </v:textbox>
              </v:shape>
            </w:pict>
          </mc:Fallback>
        </mc:AlternateContent>
      </w:r>
      <w:r w:rsidR="00F33B02">
        <w:rPr>
          <w:noProof/>
          <w:lang w:val="en-GB" w:eastAsia="en-GB"/>
        </w:rPr>
        <w:drawing>
          <wp:anchor distT="0" distB="0" distL="114300" distR="114300" simplePos="0" relativeHeight="251966464" behindDoc="1" locked="0" layoutInCell="1" allowOverlap="1" wp14:anchorId="343787D6" wp14:editId="4A0B5BBC">
            <wp:simplePos x="0" y="0"/>
            <wp:positionH relativeFrom="page">
              <wp:posOffset>-7652</wp:posOffset>
            </wp:positionH>
            <wp:positionV relativeFrom="paragraph">
              <wp:posOffset>3810638</wp:posOffset>
            </wp:positionV>
            <wp:extent cx="2795945" cy="2616944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t="8518" r="31499" b="10379"/>
                    <a:stretch/>
                  </pic:blipFill>
                  <pic:spPr bwMode="auto">
                    <a:xfrm>
                      <a:off x="0" y="0"/>
                      <a:ext cx="2797239" cy="26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27C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7728" behindDoc="0" locked="0" layoutInCell="1" allowOverlap="1" wp14:anchorId="2FC2FF36" wp14:editId="48F4EB81">
                <wp:simplePos x="0" y="0"/>
                <wp:positionH relativeFrom="column">
                  <wp:posOffset>2126615</wp:posOffset>
                </wp:positionH>
                <wp:positionV relativeFrom="paragraph">
                  <wp:posOffset>4841240</wp:posOffset>
                </wp:positionV>
                <wp:extent cx="4283075" cy="2521585"/>
                <wp:effectExtent l="0" t="0" r="3175" b="952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3075" cy="25215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E88F3" w14:textId="327C9DA4" w:rsidR="00F33B02" w:rsidRPr="007727C0" w:rsidRDefault="007727C0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1B875D1" wp14:editId="39A0F7D6">
                                  <wp:extent cx="4091305" cy="2381250"/>
                                  <wp:effectExtent l="0" t="0" r="444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91305" cy="2381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2FF36" id="_x0000_s1039" type="#_x0000_t202" style="position:absolute;margin-left:167.45pt;margin-top:381.2pt;width:337.25pt;height:198.55pt;z-index:25197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" fillcolor="#d8d8d8 [2732]" stroked="f">
                <v:textbox>
                  <w:txbxContent>
                    <w:p w14:paraId="0C9E88F3" w14:textId="327C9DA4" w:rsidR="00F33B02" w:rsidRPr="007727C0" w:rsidRDefault="007727C0">
                      <w:pPr>
                        <w:rPr>
                          <w:lang w:val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71B875D1" wp14:editId="39A0F7D6">
                            <wp:extent cx="4091305" cy="2381250"/>
                            <wp:effectExtent l="0" t="0" r="4445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91305" cy="2381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3B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D1C5588" wp14:editId="31C517B1">
                <wp:simplePos x="0" y="0"/>
                <wp:positionH relativeFrom="column">
                  <wp:posOffset>2686317</wp:posOffset>
                </wp:positionH>
                <wp:positionV relativeFrom="paragraph">
                  <wp:posOffset>4266064</wp:posOffset>
                </wp:positionV>
                <wp:extent cx="3214800" cy="327259"/>
                <wp:effectExtent l="0" t="0" r="0" b="3175"/>
                <wp:wrapNone/>
                <wp:docPr id="17268666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16252" w14:textId="132E9152" w:rsidR="00151C01" w:rsidRPr="00C61680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jc w:val="center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Verdana" w:hAnsi="Verdana" w:cs="Sarabun"/>
                                <w:color w:val="000000"/>
                                <w:kern w:val="0"/>
                                <w:sz w:val="36"/>
                                <w:szCs w:val="36"/>
                                <w:lang w:val="en-US"/>
                              </w:rPr>
                              <w:t>Key Rocket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C5588" id="_x0000_s1040" type="#_x0000_t202" style="position:absolute;margin-left:211.5pt;margin-top:335.9pt;width:253.15pt;height:25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" filled="f" stroked="f" strokeweight=".5pt">
                <v:textbox inset="0,0,0,0">
                  <w:txbxContent>
                    <w:p w14:paraId="2D616252" w14:textId="132E9152" w:rsidR="00151C01" w:rsidRPr="00C61680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jc w:val="center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  <w:r w:rsidRPr="00C61680">
                        <w:rPr>
                          <w:rFonts w:ascii="Verdana" w:hAnsi="Verdana" w:cs="Sarabun"/>
                          <w:color w:val="000000"/>
                          <w:kern w:val="0"/>
                          <w:sz w:val="36"/>
                          <w:szCs w:val="36"/>
                          <w:lang w:val="en-US"/>
                        </w:rPr>
                        <w:t>Key Rocket Words</w:t>
                      </w:r>
                    </w:p>
                  </w:txbxContent>
                </v:textbox>
              </v:shape>
            </w:pict>
          </mc:Fallback>
        </mc:AlternateContent>
      </w:r>
      <w:r w:rsidR="00F33B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1888" behindDoc="1" locked="0" layoutInCell="1" allowOverlap="1" wp14:anchorId="23CAA374" wp14:editId="29C7A664">
                <wp:simplePos x="0" y="0"/>
                <wp:positionH relativeFrom="column">
                  <wp:posOffset>2300438</wp:posOffset>
                </wp:positionH>
                <wp:positionV relativeFrom="paragraph">
                  <wp:posOffset>4189496</wp:posOffset>
                </wp:positionV>
                <wp:extent cx="4129204" cy="449580"/>
                <wp:effectExtent l="0" t="0" r="5080" b="7620"/>
                <wp:wrapNone/>
                <wp:docPr id="1790068432" name="Freeform 202797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9204" cy="449580"/>
                        </a:xfrm>
                        <a:custGeom>
                          <a:avLst/>
                          <a:gdLst>
                            <a:gd name="connsiteX0" fmla="*/ 0 w 3573148"/>
                            <a:gd name="connsiteY0" fmla="*/ 0 h 450065"/>
                            <a:gd name="connsiteX1" fmla="*/ 3573148 w 3573148"/>
                            <a:gd name="connsiteY1" fmla="*/ 0 h 450065"/>
                            <a:gd name="connsiteX2" fmla="*/ 3573148 w 3573148"/>
                            <a:gd name="connsiteY2" fmla="*/ 450065 h 450065"/>
                            <a:gd name="connsiteX3" fmla="*/ 0 w 3573148"/>
                            <a:gd name="connsiteY3" fmla="*/ 450065 h 4500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73148" h="450065">
                              <a:moveTo>
                                <a:pt x="0" y="0"/>
                              </a:moveTo>
                              <a:lnTo>
                                <a:pt x="3573148" y="0"/>
                              </a:lnTo>
                              <a:lnTo>
                                <a:pt x="3573148" y="450065"/>
                              </a:lnTo>
                              <a:lnTo>
                                <a:pt x="0" y="45006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D23D5F" id="Freeform 202797369" o:spid="_x0000_s1026" style="position:absolute;margin-left:181.15pt;margin-top:329.9pt;width:325.15pt;height:35.4pt;z-index:-25137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3148,450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" path="m,l3573148,r,450065l,450065,,xe" fillcolor="#f2f2f2 [3052]" stroked="f" strokeweight=".35264mm">
                <v:stroke joinstyle="miter"/>
                <v:path arrowok="t" o:connecttype="custom" o:connectlocs="0,0;4129204,0;4129204,449580;0,449580" o:connectangles="0,0,0,0"/>
              </v:shape>
            </w:pict>
          </mc:Fallback>
        </mc:AlternateContent>
      </w:r>
      <w:r w:rsidR="00F33B02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5680" behindDoc="1" locked="0" layoutInCell="1" allowOverlap="1" wp14:anchorId="5D0E8213" wp14:editId="5A2D4684">
                <wp:simplePos x="0" y="0"/>
                <wp:positionH relativeFrom="column">
                  <wp:posOffset>2213811</wp:posOffset>
                </wp:positionH>
                <wp:positionV relativeFrom="paragraph">
                  <wp:posOffset>1701266</wp:posOffset>
                </wp:positionV>
                <wp:extent cx="4244340" cy="2242185"/>
                <wp:effectExtent l="0" t="0" r="22860" b="24765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2421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7A2E" w14:textId="2661BE31" w:rsidR="00F33B02" w:rsidRDefault="002D355B" w:rsidP="00F33B02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Topic</w:t>
                            </w:r>
                            <w:r w:rsidR="00F33B02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3564EE05" w14:textId="0ECA2908" w:rsidR="007727C0" w:rsidRDefault="007727C0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In History we will be learning all about our personal histories and how we are making history every day. </w:t>
                            </w:r>
                            <w:r w:rsidR="00DE33AC">
                              <w:rPr>
                                <w:rFonts w:ascii="Verdana" w:hAnsi="Verdana"/>
                                <w:lang w:val="en-US"/>
                              </w:rPr>
                              <w:t>We will be understanding chronology, timelines and how our childhood compares to children of the past.</w:t>
                            </w:r>
                          </w:p>
                          <w:p w14:paraId="7C94D977" w14:textId="60AE1605" w:rsidR="002D355B" w:rsidRPr="007727C0" w:rsidRDefault="002D355B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In Geography we will be learning about the human and physical features surrounding our school.</w:t>
                            </w:r>
                            <w:bookmarkStart w:id="0" w:name="_GoBack"/>
                            <w:bookmarkEnd w:id="0"/>
                          </w:p>
                          <w:p w14:paraId="7C1D35DC" w14:textId="77777777" w:rsidR="00F33B02" w:rsidRPr="005225A1" w:rsidRDefault="00F33B02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E8213" id="_x0000_s1042" type="#_x0000_t202" style="position:absolute;margin-left:174.3pt;margin-top:133.95pt;width:334.2pt;height:176.55pt;z-index:-25134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" filled="f" strokecolor="#77206d [2408]" strokeweight="1.5pt">
                <v:textbox>
                  <w:txbxContent>
                    <w:p w14:paraId="7BB57A2E" w14:textId="2661BE31" w:rsidR="00F33B02" w:rsidRDefault="002D355B" w:rsidP="00F33B02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Topic</w:t>
                      </w:r>
                      <w:r w:rsidR="00F33B02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3564EE05" w14:textId="0ECA2908" w:rsidR="007727C0" w:rsidRDefault="007727C0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In History we will be learning all about our personal histories and how we are making history every day. </w:t>
                      </w:r>
                      <w:r w:rsidR="00DE33AC">
                        <w:rPr>
                          <w:rFonts w:ascii="Verdana" w:hAnsi="Verdana"/>
                          <w:lang w:val="en-US"/>
                        </w:rPr>
                        <w:t>We will be understanding chronology, timelines and how our childhood compares to children of the past.</w:t>
                      </w:r>
                    </w:p>
                    <w:p w14:paraId="7C94D977" w14:textId="60AE1605" w:rsidR="002D355B" w:rsidRPr="007727C0" w:rsidRDefault="002D355B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In Geography we will be learning about the human and physical features surrounding our school.</w:t>
                      </w:r>
                      <w:bookmarkStart w:id="1" w:name="_GoBack"/>
                      <w:bookmarkEnd w:id="1"/>
                    </w:p>
                    <w:p w14:paraId="7C1D35DC" w14:textId="77777777" w:rsidR="00F33B02" w:rsidRPr="005225A1" w:rsidRDefault="00F33B02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972608" behindDoc="1" locked="0" layoutInCell="1" allowOverlap="1" wp14:anchorId="7D625AE6" wp14:editId="3288959C">
                <wp:simplePos x="0" y="0"/>
                <wp:positionH relativeFrom="column">
                  <wp:posOffset>2184935</wp:posOffset>
                </wp:positionH>
                <wp:positionV relativeFrom="paragraph">
                  <wp:posOffset>-676175</wp:posOffset>
                </wp:positionV>
                <wp:extent cx="4244340" cy="2242185"/>
                <wp:effectExtent l="0" t="0" r="22860" b="2476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2421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FBF1A" w14:textId="1258FCBD" w:rsidR="005225A1" w:rsidRPr="005225A1" w:rsidRDefault="005225A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Science Learning </w:t>
                            </w:r>
                          </w:p>
                          <w:p w14:paraId="2CE31626" w14:textId="14AC5263" w:rsidR="005225A1" w:rsidRPr="005225A1" w:rsidRDefault="007727C0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In Science, we are learning about the properties of every day materials. We are learning to identify where we find these materials and what we can use them for.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5AE6" id="_x0000_s1042" type="#_x0000_t202" style="position:absolute;margin-left:172.05pt;margin-top:-53.25pt;width:334.2pt;height:176.55pt;z-index:-25134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" filled="f" strokecolor="#00b050" strokeweight="1.5pt">
                <v:textbox>
                  <w:txbxContent>
                    <w:p w14:paraId="30CFBF1A" w14:textId="1258FCBD" w:rsidR="005225A1" w:rsidRPr="005225A1" w:rsidRDefault="005225A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Science Learning </w:t>
                      </w:r>
                    </w:p>
                    <w:p w14:paraId="2CE31626" w14:textId="14AC5263" w:rsidR="005225A1" w:rsidRPr="005225A1" w:rsidRDefault="007727C0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In Science, we are learning about the properties of every day materials. We are learning to identify where we find these materials and what we can use them for. </w:t>
                      </w:r>
                    </w:p>
                  </w:txbxContent>
                </v:textbox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8032" behindDoc="1" locked="0" layoutInCell="1" allowOverlap="1" wp14:anchorId="547ED672" wp14:editId="091D8E95">
                <wp:simplePos x="0" y="0"/>
                <wp:positionH relativeFrom="column">
                  <wp:posOffset>-91310</wp:posOffset>
                </wp:positionH>
                <wp:positionV relativeFrom="paragraph">
                  <wp:posOffset>253218</wp:posOffset>
                </wp:positionV>
                <wp:extent cx="1610851" cy="352125"/>
                <wp:effectExtent l="0" t="0" r="8890" b="0"/>
                <wp:wrapNone/>
                <wp:docPr id="94033547" name="Freeform 356944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5 h 352125"/>
                            <a:gd name="connsiteX4" fmla="*/ 1434748 w 1610851"/>
                            <a:gd name="connsiteY4" fmla="*/ 352125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5"/>
                              </a:lnTo>
                              <a:lnTo>
                                <a:pt x="1434748" y="352125"/>
                              </a:lnTo>
                              <a:cubicBezTo>
                                <a:pt x="1531948" y="352125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BCB7F" id="Freeform 356944949" o:spid="_x0000_s1026" style="position:absolute;margin-left:-7.2pt;margin-top:19.95pt;width:126.85pt;height:27.75pt;z-index:-25136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" path="m1610852,176063c1610852,78885,1532075,,1434748,l,,,352125r1434748,c1531948,352125,1610852,273367,1610852,176063e" fillcolor="#ac0000" stroked="f" strokeweight=".35264mm">
                <v:stroke joinstyle="miter"/>
                <v:path arrowok="t" o:connecttype="custom" o:connectlocs="1610852,176063;1434748,0;0,0;0,352125;1434748,352125;1610852,176063" o:connectangles="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9056" behindDoc="1" locked="0" layoutInCell="1" allowOverlap="1" wp14:anchorId="5C3E66AF" wp14:editId="11C299CC">
                <wp:simplePos x="0" y="0"/>
                <wp:positionH relativeFrom="column">
                  <wp:posOffset>-267286</wp:posOffset>
                </wp:positionH>
                <wp:positionV relativeFrom="paragraph">
                  <wp:posOffset>253218</wp:posOffset>
                </wp:positionV>
                <wp:extent cx="352207" cy="352125"/>
                <wp:effectExtent l="0" t="0" r="0" b="0"/>
                <wp:wrapNone/>
                <wp:docPr id="114836631" name="Freeform 1834733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07" cy="352125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5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5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5"/>
                              </a:moveTo>
                              <a:cubicBezTo>
                                <a:pt x="273304" y="352125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5"/>
                                <a:pt x="176104" y="352125"/>
                              </a:cubicBezTo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6F9B82" id="Freeform 1834733521" o:spid="_x0000_s1026" style="position:absolute;margin-left:-21.05pt;margin-top:19.95pt;width:27.75pt;height:27.75pt;z-index:-25136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" path="m176104,352125v97200,,176103,-78885,176103,-176062c352207,78885,273431,,176104,,78776,,,78758,,176063v,97304,78776,176062,176104,176062e" fillcolor="white [3212]" stroked="f" strokeweight=".35264mm">
                <v:stroke joinstyle="miter"/>
                <v:path arrowok="t" o:connecttype="custom" o:connectlocs="176104,352125;352207,176063;176104,0;0,176063;176104,352125" o:connectangles="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0080" behindDoc="1" locked="0" layoutInCell="1" allowOverlap="1" wp14:anchorId="1905F8F4" wp14:editId="49F3C104">
                <wp:simplePos x="0" y="0"/>
                <wp:positionH relativeFrom="column">
                  <wp:posOffset>-181267</wp:posOffset>
                </wp:positionH>
                <wp:positionV relativeFrom="paragraph">
                  <wp:posOffset>329435</wp:posOffset>
                </wp:positionV>
                <wp:extent cx="180042" cy="199944"/>
                <wp:effectExtent l="0" t="0" r="0" b="3810"/>
                <wp:wrapNone/>
                <wp:docPr id="1903672066" name="Freeform 2027320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1 h 199944"/>
                            <a:gd name="connsiteX3" fmla="*/ 19948 w 180042"/>
                            <a:gd name="connsiteY3" fmla="*/ 79901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1"/>
                              </a:lnTo>
                              <a:lnTo>
                                <a:pt x="19948" y="79901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41C25" id="Freeform 2027320434" o:spid="_x0000_s1026" style="position:absolute;margin-left:-14.25pt;margin-top:25.95pt;width:14.2pt;height:15.75pt;z-index:-25136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" path="m19948,179874r140019,l159967,79901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1;19948,79901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4B0F3473" wp14:editId="40D6E8D1">
                <wp:simplePos x="0" y="0"/>
                <wp:positionH relativeFrom="column">
                  <wp:posOffset>-914400</wp:posOffset>
                </wp:positionH>
                <wp:positionV relativeFrom="paragraph">
                  <wp:posOffset>-907415</wp:posOffset>
                </wp:positionV>
                <wp:extent cx="2792371" cy="10694476"/>
                <wp:effectExtent l="0" t="0" r="8255" b="0"/>
                <wp:wrapNone/>
                <wp:docPr id="233648566" name="Freeform 423170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10694476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10694476"/>
                            <a:gd name="connsiteX1" fmla="*/ 2792372 w 2792371"/>
                            <a:gd name="connsiteY1" fmla="*/ 0 h 10694476"/>
                            <a:gd name="connsiteX2" fmla="*/ 2792372 w 2792371"/>
                            <a:gd name="connsiteY2" fmla="*/ 10694477 h 10694476"/>
                            <a:gd name="connsiteX3" fmla="*/ 0 w 2792371"/>
                            <a:gd name="connsiteY3" fmla="*/ 10694477 h 10694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10694476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10694477"/>
                              </a:lnTo>
                              <a:lnTo>
                                <a:pt x="0" y="1069447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3AD326" id="Freeform 423170785" o:spid="_x0000_s1026" style="position:absolute;margin-left:-1in;margin-top:-71.45pt;width:219.85pt;height:842.1pt;z-index:-2513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1069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" path="m,l2792372,r,10694477l,10694477,,xe" fillcolor="#f2f2f2 [3052]" stroked="f" strokeweight=".35264mm">
                <v:stroke joinstyle="miter"/>
                <v:path arrowok="t" o:connecttype="custom" o:connectlocs="0,0;2792372,0;2792372,10694477;0,10694477" o:connectangles="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4A51A77" wp14:editId="64A1DF0A">
                <wp:simplePos x="0" y="0"/>
                <wp:positionH relativeFrom="column">
                  <wp:posOffset>208344</wp:posOffset>
                </wp:positionH>
                <wp:positionV relativeFrom="paragraph">
                  <wp:posOffset>300942</wp:posOffset>
                </wp:positionV>
                <wp:extent cx="1306800" cy="254643"/>
                <wp:effectExtent l="0" t="0" r="1905" b="0"/>
                <wp:wrapNone/>
                <wp:docPr id="29416935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92312" w14:textId="6284BF3D" w:rsidR="00151C01" w:rsidRP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33B02"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Spelling test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51A77" id="_x0000_s1043" type="#_x0000_t202" style="position:absolute;margin-left:16.4pt;margin-top:23.7pt;width:102.9pt;height:20.0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" filled="f" stroked="f" strokeweight=".5pt">
                <v:textbox inset="0,0,0,0">
                  <w:txbxContent>
                    <w:p w14:paraId="30F92312" w14:textId="6284BF3D" w:rsidR="00151C01" w:rsidRP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F33B02"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Spelling test Day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EFA7576" wp14:editId="04083338">
                <wp:simplePos x="0" y="0"/>
                <wp:positionH relativeFrom="column">
                  <wp:posOffset>-271217</wp:posOffset>
                </wp:positionH>
                <wp:positionV relativeFrom="paragraph">
                  <wp:posOffset>-253365</wp:posOffset>
                </wp:positionV>
                <wp:extent cx="1847850" cy="327259"/>
                <wp:effectExtent l="0" t="0" r="6350" b="3175"/>
                <wp:wrapNone/>
                <wp:docPr id="2091990412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81A31" w14:textId="37E7FD18" w:rsidR="00151C01" w:rsidRP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33B02"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Key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A7576" id="_x0000_s1044" type="#_x0000_t202" style="position:absolute;margin-left:-21.35pt;margin-top:-19.95pt;width:145.5pt;height:2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" filled="f" stroked="f" strokeweight=".5pt">
                <v:textbox inset="0,0,0,0">
                  <w:txbxContent>
                    <w:p w14:paraId="77F81A31" w14:textId="37E7FD18" w:rsidR="00151C01" w:rsidRP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F33B02"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  <w:t>Key Days</w:t>
                      </w:r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DFE15F" wp14:editId="34742638">
                <wp:simplePos x="0" y="0"/>
                <wp:positionH relativeFrom="column">
                  <wp:posOffset>-606392</wp:posOffset>
                </wp:positionH>
                <wp:positionV relativeFrom="paragraph">
                  <wp:posOffset>7181215</wp:posOffset>
                </wp:positionV>
                <wp:extent cx="2069432" cy="1982804"/>
                <wp:effectExtent l="0" t="0" r="7620" b="0"/>
                <wp:wrapNone/>
                <wp:docPr id="10279379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32" cy="1982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67ABA" w14:textId="747998D5" w:rsidR="00C61680" w:rsidRDefault="00C61680" w:rsidP="00C61680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EC3B3" wp14:editId="0D4357DD">
                                  <wp:extent cx="1298789" cy="1948808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968" cy="1977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62D39" w14:textId="0D592AA3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FE15F" id="_x0000_s1045" type="#_x0000_t202" style="position:absolute;margin-left:-47.75pt;margin-top:565.45pt;width:162.95pt;height:156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" filled="f" stroked="f" strokeweight=".5pt">
                <v:textbox inset="0,0,0,0">
                  <w:txbxContent>
                    <w:p w14:paraId="21167ABA" w14:textId="747998D5" w:rsidR="00C61680" w:rsidRDefault="00C61680" w:rsidP="00C61680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EC3B3" wp14:editId="0D4357DD">
                            <wp:extent cx="1298789" cy="1948808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968" cy="1977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62D39" w14:textId="0D592AA3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 wp14:anchorId="3AF239E5" wp14:editId="6FFF51EA">
                <wp:simplePos x="0" y="0"/>
                <wp:positionH relativeFrom="column">
                  <wp:posOffset>-91310</wp:posOffset>
                </wp:positionH>
                <wp:positionV relativeFrom="paragraph">
                  <wp:posOffset>1759351</wp:posOffset>
                </wp:positionV>
                <wp:extent cx="1610851" cy="352125"/>
                <wp:effectExtent l="0" t="0" r="8890" b="0"/>
                <wp:wrapNone/>
                <wp:docPr id="415448918" name="Freeform 127358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6 h 352125"/>
                            <a:gd name="connsiteX4" fmla="*/ 1434748 w 1610851"/>
                            <a:gd name="connsiteY4" fmla="*/ 352126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6"/>
                              </a:lnTo>
                              <a:lnTo>
                                <a:pt x="1434748" y="352126"/>
                              </a:lnTo>
                              <a:cubicBezTo>
                                <a:pt x="1531948" y="352126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EF6D1" id="Freeform 127358393" o:spid="_x0000_s1026" style="position:absolute;margin-left:-7.2pt;margin-top:138.55pt;width:126.85pt;height:27.75pt;z-index:-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" path="m1610852,176063c1610852,78885,1532075,,1434748,l,,,352126r1434748,c1531948,352126,1610852,273367,1610852,176063e" fillcolor="#ac0000" stroked="f" strokeweight=".35264mm">
                <v:stroke joinstyle="miter"/>
                <v:path arrowok="t" o:connecttype="custom" o:connectlocs="1610852,176063;1434748,0;0,0;0,352126;1434748,352126;1610852,176063" o:connectangles="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2128" behindDoc="1" locked="0" layoutInCell="1" allowOverlap="1" wp14:anchorId="6F9DE766" wp14:editId="274AD62C">
                <wp:simplePos x="0" y="0"/>
                <wp:positionH relativeFrom="column">
                  <wp:posOffset>-267286</wp:posOffset>
                </wp:positionH>
                <wp:positionV relativeFrom="paragraph">
                  <wp:posOffset>1759351</wp:posOffset>
                </wp:positionV>
                <wp:extent cx="352207" cy="352125"/>
                <wp:effectExtent l="0" t="0" r="0" b="0"/>
                <wp:wrapNone/>
                <wp:docPr id="2069150080" name="Freeform 1876125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07" cy="352125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6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6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6"/>
                              </a:moveTo>
                              <a:cubicBezTo>
                                <a:pt x="273304" y="352126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6"/>
                                <a:pt x="176104" y="352126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E2726" id="Freeform 1876125919" o:spid="_x0000_s1026" style="position:absolute;margin-left:-21.05pt;margin-top:138.55pt;width:27.75pt;height:27.75pt;z-index:-25136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" path="m176104,352126v97200,,176103,-78886,176103,-176063c352207,78885,273431,,176104,,78776,,,78758,,176063v,97304,78776,176063,176104,176063e" fillcolor="#f2f2f2 [3052]" stroked="f" strokeweight=".35264mm">
                <v:stroke joinstyle="miter"/>
                <v:path arrowok="t" o:connecttype="custom" o:connectlocs="176104,352126;352207,176063;176104,0;0,176063;176104,352126" o:connectangles="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3152" behindDoc="1" locked="0" layoutInCell="1" allowOverlap="1" wp14:anchorId="2CF5D177" wp14:editId="33DC8CDC">
                <wp:simplePos x="0" y="0"/>
                <wp:positionH relativeFrom="column">
                  <wp:posOffset>-181267</wp:posOffset>
                </wp:positionH>
                <wp:positionV relativeFrom="paragraph">
                  <wp:posOffset>1835569</wp:posOffset>
                </wp:positionV>
                <wp:extent cx="180042" cy="199944"/>
                <wp:effectExtent l="0" t="0" r="0" b="3810"/>
                <wp:wrapNone/>
                <wp:docPr id="1891272950" name="Freeform 49800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2 h 199944"/>
                            <a:gd name="connsiteX3" fmla="*/ 19948 w 180042"/>
                            <a:gd name="connsiteY3" fmla="*/ 79902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2"/>
                              </a:lnTo>
                              <a:lnTo>
                                <a:pt x="19948" y="79902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886599" id="Freeform 498001412" o:spid="_x0000_s1026" style="position:absolute;margin-left:-14.25pt;margin-top:144.55pt;width:14.2pt;height:15.75pt;z-index:-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" path="m19948,179874r140019,l159967,79902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2;19948,79902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360AFDC2" wp14:editId="3FA03332">
                <wp:simplePos x="0" y="0"/>
                <wp:positionH relativeFrom="column">
                  <wp:posOffset>1877971</wp:posOffset>
                </wp:positionH>
                <wp:positionV relativeFrom="paragraph">
                  <wp:posOffset>7582158</wp:posOffset>
                </wp:positionV>
                <wp:extent cx="4771185" cy="1888037"/>
                <wp:effectExtent l="0" t="0" r="0" b="0"/>
                <wp:wrapNone/>
                <wp:docPr id="1671532509" name="Freeform 604205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1185" cy="1888037"/>
                        </a:xfrm>
                        <a:custGeom>
                          <a:avLst/>
                          <a:gdLst>
                            <a:gd name="connsiteX0" fmla="*/ 0 w 4771185"/>
                            <a:gd name="connsiteY0" fmla="*/ 0 h 1888037"/>
                            <a:gd name="connsiteX1" fmla="*/ 4771187 w 4771185"/>
                            <a:gd name="connsiteY1" fmla="*/ 0 h 1888037"/>
                            <a:gd name="connsiteX2" fmla="*/ 4771187 w 4771185"/>
                            <a:gd name="connsiteY2" fmla="*/ 1888038 h 1888037"/>
                            <a:gd name="connsiteX3" fmla="*/ 0 w 4771185"/>
                            <a:gd name="connsiteY3" fmla="*/ 1888038 h 18880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71185" h="1888037">
                              <a:moveTo>
                                <a:pt x="0" y="0"/>
                              </a:moveTo>
                              <a:lnTo>
                                <a:pt x="4771187" y="0"/>
                              </a:lnTo>
                              <a:lnTo>
                                <a:pt x="4771187" y="1888038"/>
                              </a:lnTo>
                              <a:lnTo>
                                <a:pt x="0" y="18880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3D128" id="Freeform 604205524" o:spid="_x0000_s1026" style="position:absolute;margin-left:147.85pt;margin-top:597pt;width:375.7pt;height:148.65pt;z-index:-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1185,1888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" path="m,l4771187,r,1888038l,1888038,,xe" fillcolor="gray [1629]" stroked="f" strokeweight=".35264mm">
                <v:stroke joinstyle="miter"/>
                <v:path arrowok="t" o:connecttype="custom" o:connectlocs="0,0;4771187,0;4771187,1888038;0,1888038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68E4EB3D" wp14:editId="61D6B1A2">
                <wp:simplePos x="0" y="0"/>
                <wp:positionH relativeFrom="column">
                  <wp:posOffset>-914400</wp:posOffset>
                </wp:positionH>
                <wp:positionV relativeFrom="paragraph">
                  <wp:posOffset>5128205</wp:posOffset>
                </wp:positionV>
                <wp:extent cx="2792371" cy="4341991"/>
                <wp:effectExtent l="0" t="0" r="8255" b="1905"/>
                <wp:wrapNone/>
                <wp:docPr id="1065777443" name="Freeform 359362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4341991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4341991"/>
                            <a:gd name="connsiteX1" fmla="*/ 2792372 w 2792371"/>
                            <a:gd name="connsiteY1" fmla="*/ 0 h 4341991"/>
                            <a:gd name="connsiteX2" fmla="*/ 2792372 w 2792371"/>
                            <a:gd name="connsiteY2" fmla="*/ 4341992 h 4341991"/>
                            <a:gd name="connsiteX3" fmla="*/ 0 w 2792371"/>
                            <a:gd name="connsiteY3" fmla="*/ 4341992 h 43419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4341991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4341992"/>
                              </a:lnTo>
                              <a:lnTo>
                                <a:pt x="0" y="434199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B0240" id="Freeform 359362107" o:spid="_x0000_s1026" style="position:absolute;margin-left:-1in;margin-top:403.8pt;width:219.85pt;height:341.9pt;z-index:-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434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" path="m,l2792372,r,4341992l,4341992,,xe" fillcolor="#404040 [2429]" stroked="f" strokeweight=".35264mm">
                <v:stroke joinstyle="miter"/>
                <v:path arrowok="t" o:connecttype="custom" o:connectlocs="0,0;2792372,0;2792372,4341992;0,4341992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9296" behindDoc="1" locked="0" layoutInCell="1" allowOverlap="1" wp14:anchorId="60C85120" wp14:editId="535CC37E">
                <wp:simplePos x="0" y="0"/>
                <wp:positionH relativeFrom="column">
                  <wp:posOffset>-914400</wp:posOffset>
                </wp:positionH>
                <wp:positionV relativeFrom="paragraph">
                  <wp:posOffset>3994849</wp:posOffset>
                </wp:positionV>
                <wp:extent cx="2792371" cy="2416479"/>
                <wp:effectExtent l="0" t="0" r="1905" b="0"/>
                <wp:wrapNone/>
                <wp:docPr id="1583338804" name="Freeform 956808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2416479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2416479"/>
                            <a:gd name="connsiteX1" fmla="*/ 2792372 w 2792371"/>
                            <a:gd name="connsiteY1" fmla="*/ 0 h 2416479"/>
                            <a:gd name="connsiteX2" fmla="*/ 2792372 w 2792371"/>
                            <a:gd name="connsiteY2" fmla="*/ 2416480 h 2416479"/>
                            <a:gd name="connsiteX3" fmla="*/ 0 w 2792371"/>
                            <a:gd name="connsiteY3" fmla="*/ 2416480 h 24164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2416479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2416480"/>
                              </a:lnTo>
                              <a:lnTo>
                                <a:pt x="0" y="241648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7777" b="-777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26D14" id="Freeform 956808840" o:spid="_x0000_s1026" style="position:absolute;margin-left:-1in;margin-top:314.55pt;width:219.85pt;height:190.25pt;z-index:-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241647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cRjb/mlFK/51SWfefVGntoFd4459ch9qcZ5XSmXChzJZ7q8aUhLPE&#10;k4u2wo+PusCLkry+h5W/vYOYwbyBm8O7fqDEunymxrd6rMa1eqzGtXqsxrV6rMa1eqzGtXqsxrV6&#10;rMa1eqzGtXqsxrV6rMa1eqzGtXqsxrV6rMa1eqzG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Q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9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GAn/sSMe/64xOv+p&#10;Plntokt52Zpcl8iVcrDFlX21w5eFuMGXi7u/k4y9vo+OwLyMj8K7iZLEuoaUxbmDlsa5gZnHuICb&#10;yLh+nsm3faLKt3ynyrR7qcq0e6nKtHupyrR7qcq0e6nKtHupyrR7qcq0e6nKtHupyrR7qcq0e6nK&#10;tHupyv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T/////////////////////&#10;////////////////////69H/////////////////////////////////////////9+n+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c3X///////////////////////////////////////dr5a39P//////////&#10;///////////////////////////FjGin5//////////////////////////////////////MnImk&#10;5//////////////////////////////////////6zrvG9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3MW99f//////////////&#10;//////////////////////+/k3qFxf///////////////////////////////////9uQWz1lqPb/&#10;/////////////////////////////////rx1NABUm+v/////////////////////////////////&#10;05R+SSxOmuz////////////////////////////////Y1MqzfmVtpfn/////////////////////&#10;///////////////0xa6vy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zgElDQ19QUk9GSUxFABIS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" path="m,l2792372,r,2416480l,2416480,,xe" stroked="f" strokeweight=".35264mm">
                <v:fill r:id="rId11" o:title="" recolor="t" rotate="t" type="frame"/>
                <v:stroke joinstyle="miter"/>
                <v:path arrowok="t" o:connecttype="custom" o:connectlocs="0,0;2792372,0;2792372,2416480;0,2416480" o:connectangles="0,0,0,0"/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2AD5C45" wp14:editId="3453C417">
                <wp:simplePos x="0" y="0"/>
                <wp:positionH relativeFrom="column">
                  <wp:posOffset>4394718</wp:posOffset>
                </wp:positionH>
                <wp:positionV relativeFrom="paragraph">
                  <wp:posOffset>7987380</wp:posOffset>
                </wp:positionV>
                <wp:extent cx="1598400" cy="251927"/>
                <wp:effectExtent l="0" t="0" r="1905" b="2540"/>
                <wp:wrapNone/>
                <wp:docPr id="14293014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400" cy="2519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FDD7C2" w14:textId="033A8765" w:rsidR="00BF2316" w:rsidRPr="00BF2316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DD82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D5C45" id="_x0000_s1046" type="#_x0000_t202" style="position:absolute;margin-left:346.05pt;margin-top:628.95pt;width:125.85pt;height:19.8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" filled="f" stroked="f" strokeweight=".5pt">
                <v:textbox inset="0,0,0,0">
                  <w:txbxContent>
                    <w:p w14:paraId="16FDD7C2" w14:textId="033A8765" w:rsidR="00BF2316" w:rsidRPr="00BF2316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DD82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B51463A" wp14:editId="31D877BF">
                <wp:simplePos x="0" y="0"/>
                <wp:positionH relativeFrom="column">
                  <wp:posOffset>2977749</wp:posOffset>
                </wp:positionH>
                <wp:positionV relativeFrom="paragraph">
                  <wp:posOffset>3340735</wp:posOffset>
                </wp:positionV>
                <wp:extent cx="3006000" cy="226060"/>
                <wp:effectExtent l="0" t="0" r="4445" b="2540"/>
                <wp:wrapNone/>
                <wp:docPr id="15504434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000" cy="22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8E0CC" w14:textId="02ECD75A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1463A" id="_x0000_s1047" type="#_x0000_t202" style="position:absolute;margin-left:234.45pt;margin-top:263.05pt;width:236.7pt;height:17.8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" filled="f" stroked="f" strokeweight=".5pt">
                <v:textbox inset="0,0,0,0">
                  <w:txbxContent>
                    <w:p w14:paraId="0B18E0CC" w14:textId="02ECD75A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F7393FB" wp14:editId="3F929A75">
                <wp:simplePos x="0" y="0"/>
                <wp:positionH relativeFrom="column">
                  <wp:posOffset>2977749</wp:posOffset>
                </wp:positionH>
                <wp:positionV relativeFrom="paragraph">
                  <wp:posOffset>3565086</wp:posOffset>
                </wp:positionV>
                <wp:extent cx="3005455" cy="397713"/>
                <wp:effectExtent l="0" t="0" r="4445" b="8890"/>
                <wp:wrapNone/>
                <wp:docPr id="10171548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455" cy="397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551DC" w14:textId="3B957EF0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393FB" id="_x0000_s1048" type="#_x0000_t202" style="position:absolute;margin-left:234.45pt;margin-top:280.7pt;width:236.65pt;height:31.3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" filled="f" stroked="f" strokeweight=".5pt">
                <v:textbox inset="0,0,0,0">
                  <w:txbxContent>
                    <w:p w14:paraId="183551DC" w14:textId="3B957EF0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066DC09" wp14:editId="6B7B3B72">
                <wp:simplePos x="0" y="0"/>
                <wp:positionH relativeFrom="column">
                  <wp:posOffset>207717</wp:posOffset>
                </wp:positionH>
                <wp:positionV relativeFrom="paragraph">
                  <wp:posOffset>1806575</wp:posOffset>
                </wp:positionV>
                <wp:extent cx="1306195" cy="254635"/>
                <wp:effectExtent l="0" t="0" r="1905" b="0"/>
                <wp:wrapNone/>
                <wp:docPr id="11029152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3B955" w14:textId="3585CEB0" w:rsidR="00F33B02" w:rsidRPr="00F33B02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 xml:space="preserve">PE </w:t>
                            </w:r>
                            <w:r w:rsidRPr="00F33B02"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Day</w:t>
                            </w: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/s</w:t>
                            </w:r>
                          </w:p>
                          <w:p w14:paraId="0C006158" w14:textId="392A9A23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6DC09" id="_x0000_s1049" type="#_x0000_t202" style="position:absolute;margin-left:16.35pt;margin-top:142.25pt;width:102.85pt;height:20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" filled="f" stroked="f" strokeweight=".5pt">
                <v:textbox inset="0,0,0,0">
                  <w:txbxContent>
                    <w:p w14:paraId="3203B955" w14:textId="3585CEB0" w:rsidR="00F33B02" w:rsidRPr="00F33B02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 xml:space="preserve">PE </w:t>
                      </w:r>
                      <w:r w:rsidRPr="00F33B02"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Day</w:t>
                      </w: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/s</w:t>
                      </w:r>
                    </w:p>
                    <w:p w14:paraId="0C006158" w14:textId="392A9A23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BB4EB91" wp14:editId="53EC0BE4">
                <wp:simplePos x="0" y="0"/>
                <wp:positionH relativeFrom="column">
                  <wp:posOffset>-272005</wp:posOffset>
                </wp:positionH>
                <wp:positionV relativeFrom="paragraph">
                  <wp:posOffset>655408</wp:posOffset>
                </wp:positionV>
                <wp:extent cx="1789200" cy="885464"/>
                <wp:effectExtent l="0" t="0" r="1905" b="3810"/>
                <wp:wrapNone/>
                <wp:docPr id="923211765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885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068C19" w14:textId="761F5F92" w:rsidR="00151C01" w:rsidRPr="00F33B02" w:rsidRDefault="007727C0" w:rsidP="00F33B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Fridays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4EB91" id="_x0000_s1050" type="#_x0000_t202" style="position:absolute;margin-left:-21.4pt;margin-top:51.6pt;width:140.9pt;height:69.7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" filled="f" stroked="f" strokeweight=".5pt">
                <v:textbox inset="0,0,0,0">
                  <w:txbxContent>
                    <w:p w14:paraId="76068C19" w14:textId="761F5F92" w:rsidR="00151C01" w:rsidRPr="00F33B02" w:rsidRDefault="007727C0" w:rsidP="00F33B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  <w:t>Fridays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CCD27B8" wp14:editId="587E8864">
                <wp:simplePos x="0" y="0"/>
                <wp:positionH relativeFrom="column">
                  <wp:posOffset>-272005</wp:posOffset>
                </wp:positionH>
                <wp:positionV relativeFrom="paragraph">
                  <wp:posOffset>2466846</wp:posOffset>
                </wp:positionV>
                <wp:extent cx="1789200" cy="885464"/>
                <wp:effectExtent l="0" t="0" r="1905" b="3810"/>
                <wp:wrapNone/>
                <wp:docPr id="244554451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885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6E4B9" w14:textId="51F26B18" w:rsidR="00151C01" w:rsidRDefault="007727C0" w:rsidP="00F33B0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Wednesday </w:t>
                            </w:r>
                          </w:p>
                          <w:p w14:paraId="5C036B2F" w14:textId="5E0844E6" w:rsidR="007727C0" w:rsidRPr="00F33B02" w:rsidRDefault="007727C0" w:rsidP="00F33B0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D27B8" id="_x0000_s1051" type="#_x0000_t202" style="position:absolute;margin-left:-21.4pt;margin-top:194.25pt;width:140.9pt;height:69.7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" filled="f" stroked="f" strokeweight=".5pt">
                <v:textbox inset="0,0,0,0">
                  <w:txbxContent>
                    <w:p w14:paraId="6926E4B9" w14:textId="51F26B18" w:rsidR="00151C01" w:rsidRDefault="007727C0" w:rsidP="00F33B0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Wednesday </w:t>
                      </w:r>
                    </w:p>
                    <w:p w14:paraId="5C036B2F" w14:textId="5E0844E6" w:rsidR="007727C0" w:rsidRPr="00F33B02" w:rsidRDefault="007727C0" w:rsidP="00F33B0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  <w:t>Thursday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D040B74" wp14:editId="0E28F72C">
                <wp:simplePos x="0" y="0"/>
                <wp:positionH relativeFrom="column">
                  <wp:posOffset>-272005</wp:posOffset>
                </wp:positionH>
                <wp:positionV relativeFrom="paragraph">
                  <wp:posOffset>2212203</wp:posOffset>
                </wp:positionV>
                <wp:extent cx="1789200" cy="254643"/>
                <wp:effectExtent l="0" t="0" r="1905" b="0"/>
                <wp:wrapNone/>
                <wp:docPr id="13351573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9DE9C" w14:textId="7D071106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40B74" id="_x0000_s1052" type="#_x0000_t202" style="position:absolute;margin-left:-21.4pt;margin-top:174.2pt;width:140.9pt;height:20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" filled="f" stroked="f" strokeweight=".5pt">
                <v:textbox inset="0,0,0,0">
                  <w:txbxContent>
                    <w:p w14:paraId="6429DE9C" w14:textId="7D071106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4AC0" w:rsidSect="00904AC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  <w:font w:name="Times New Roman (Body CS)">
    <w:altName w:val="Times New Roman"/>
    <w:charset w:val="00"/>
    <w:family w:val="roman"/>
    <w:pitch w:val="default"/>
  </w:font>
  <w:font w:name="Sarala">
    <w:altName w:val="Times New Roman"/>
    <w:charset w:val="4D"/>
    <w:family w:val="auto"/>
    <w:pitch w:val="variable"/>
    <w:sig w:usb0="00008007" w:usb1="00000000" w:usb2="00000000" w:usb3="00000000" w:csb0="00000093" w:csb1="00000000"/>
  </w:font>
  <w:font w:name="Star Strella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Sarabun">
    <w:altName w:val="Microsoft Sans Serif"/>
    <w:charset w:val="DE"/>
    <w:family w:val="auto"/>
    <w:pitch w:val="variable"/>
    <w:sig w:usb0="21000007" w:usb1="00000001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4F9D"/>
    <w:multiLevelType w:val="hybridMultilevel"/>
    <w:tmpl w:val="FF9A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D490A"/>
    <w:multiLevelType w:val="hybridMultilevel"/>
    <w:tmpl w:val="A4E8F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36A0E"/>
    <w:multiLevelType w:val="hybridMultilevel"/>
    <w:tmpl w:val="9756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E3223"/>
    <w:multiLevelType w:val="hybridMultilevel"/>
    <w:tmpl w:val="2F1CC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42F48"/>
    <w:multiLevelType w:val="hybridMultilevel"/>
    <w:tmpl w:val="1742A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C84083"/>
    <w:multiLevelType w:val="hybridMultilevel"/>
    <w:tmpl w:val="5D8E8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FA76EA"/>
    <w:multiLevelType w:val="hybridMultilevel"/>
    <w:tmpl w:val="7F125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BA061C"/>
    <w:multiLevelType w:val="hybridMultilevel"/>
    <w:tmpl w:val="160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C0"/>
    <w:rsid w:val="0003227B"/>
    <w:rsid w:val="0005744E"/>
    <w:rsid w:val="00061326"/>
    <w:rsid w:val="00074326"/>
    <w:rsid w:val="000A5056"/>
    <w:rsid w:val="000C3A76"/>
    <w:rsid w:val="000F1C98"/>
    <w:rsid w:val="00104153"/>
    <w:rsid w:val="00151C01"/>
    <w:rsid w:val="00165AF1"/>
    <w:rsid w:val="001A683C"/>
    <w:rsid w:val="001F1B19"/>
    <w:rsid w:val="002D355B"/>
    <w:rsid w:val="00336780"/>
    <w:rsid w:val="003D75F1"/>
    <w:rsid w:val="004554F5"/>
    <w:rsid w:val="00475E26"/>
    <w:rsid w:val="00485D7A"/>
    <w:rsid w:val="005225A1"/>
    <w:rsid w:val="0059737A"/>
    <w:rsid w:val="005B1A7F"/>
    <w:rsid w:val="006E32E8"/>
    <w:rsid w:val="006E64C2"/>
    <w:rsid w:val="00737AFA"/>
    <w:rsid w:val="00770EE2"/>
    <w:rsid w:val="007727C0"/>
    <w:rsid w:val="00843961"/>
    <w:rsid w:val="00843AD4"/>
    <w:rsid w:val="008C65E7"/>
    <w:rsid w:val="00904AC0"/>
    <w:rsid w:val="00934255"/>
    <w:rsid w:val="00973511"/>
    <w:rsid w:val="009B4128"/>
    <w:rsid w:val="00A40DFF"/>
    <w:rsid w:val="00BF2316"/>
    <w:rsid w:val="00BF2C4F"/>
    <w:rsid w:val="00C11DCF"/>
    <w:rsid w:val="00C325A6"/>
    <w:rsid w:val="00C61680"/>
    <w:rsid w:val="00CE13D5"/>
    <w:rsid w:val="00CE1ED7"/>
    <w:rsid w:val="00CF3492"/>
    <w:rsid w:val="00D04D08"/>
    <w:rsid w:val="00DE24C6"/>
    <w:rsid w:val="00DE33AC"/>
    <w:rsid w:val="00E30A1A"/>
    <w:rsid w:val="00E514D4"/>
    <w:rsid w:val="00E878E1"/>
    <w:rsid w:val="00F33B02"/>
    <w:rsid w:val="00F62C9E"/>
    <w:rsid w:val="00F7419D"/>
    <w:rsid w:val="00FB1B1C"/>
    <w:rsid w:val="00FF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B2B7"/>
  <w15:chartTrackingRefBased/>
  <w15:docId w15:val="{A1086FE4-01EE-4949-8D05-2469261AC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B02"/>
  </w:style>
  <w:style w:type="paragraph" w:styleId="Heading1">
    <w:name w:val="heading 1"/>
    <w:basedOn w:val="Normal"/>
    <w:next w:val="Normal"/>
    <w:link w:val="Heading1Char"/>
    <w:uiPriority w:val="9"/>
    <w:qFormat/>
    <w:rsid w:val="00904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904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904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C0"/>
    <w:rPr>
      <w:b/>
      <w:bCs/>
      <w:smallCaps/>
      <w:color w:val="0F4761" w:themeColor="accent1" w:themeShade="BF"/>
      <w:spacing w:val="5"/>
    </w:rPr>
  </w:style>
  <w:style w:type="paragraph" w:customStyle="1" w:styleId="Bodytext1-left">
    <w:name w:val="Body text 1 - left"/>
    <w:basedOn w:val="Normal"/>
    <w:qFormat/>
    <w:rsid w:val="00904AC0"/>
    <w:pPr>
      <w:spacing w:after="0" w:line="280" w:lineRule="exact"/>
    </w:pPr>
    <w:rPr>
      <w:rFonts w:ascii="Nunito" w:hAnsi="Nunito" w:cs="Times New Roman (Body CS)"/>
      <w:kern w:val="0"/>
      <w:sz w:val="18"/>
      <w14:ligatures w14:val="none"/>
    </w:rPr>
  </w:style>
  <w:style w:type="character" w:customStyle="1" w:styleId="Fontused-regular">
    <w:name w:val="Font used - regular"/>
    <w:basedOn w:val="DefaultParagraphFont"/>
    <w:uiPriority w:val="1"/>
    <w:qFormat/>
    <w:rsid w:val="00904AC0"/>
    <w:rPr>
      <w:position w:val="2"/>
    </w:rPr>
  </w:style>
  <w:style w:type="paragraph" w:customStyle="1" w:styleId="LogoTitle">
    <w:name w:val="Logo (Title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spacing w:val="72"/>
      <w:kern w:val="0"/>
      <w:sz w:val="36"/>
      <w:szCs w:val="36"/>
      <w:lang w:val="en-US"/>
    </w:rPr>
  </w:style>
  <w:style w:type="character" w:customStyle="1" w:styleId="Fontused-boldFontused">
    <w:name w:val="Font used - bold (Font used)"/>
    <w:basedOn w:val="DefaultParagraphFont"/>
    <w:uiPriority w:val="99"/>
    <w:rsid w:val="00336780"/>
    <w:rPr>
      <w:rFonts w:ascii="Sarala" w:hAnsi="Sarala" w:cs="Sarala"/>
      <w:b/>
      <w:bCs/>
    </w:rPr>
  </w:style>
  <w:style w:type="paragraph" w:customStyle="1" w:styleId="Bodytext1-leftBodytext">
    <w:name w:val="Body text 1 - left (Body text)"/>
    <w:basedOn w:val="Normal"/>
    <w:uiPriority w:val="99"/>
    <w:rsid w:val="00336780"/>
    <w:pPr>
      <w:autoSpaceDE w:val="0"/>
      <w:autoSpaceDN w:val="0"/>
      <w:adjustRightInd w:val="0"/>
      <w:spacing w:after="0" w:line="280" w:lineRule="atLeast"/>
      <w:textAlignment w:val="center"/>
    </w:pPr>
    <w:rPr>
      <w:rFonts w:ascii="Sarala" w:hAnsi="Sarala" w:cs="Sarala"/>
      <w:color w:val="000000"/>
      <w:kern w:val="0"/>
      <w:sz w:val="16"/>
      <w:szCs w:val="16"/>
      <w:lang w:val="en-US"/>
    </w:rPr>
  </w:style>
  <w:style w:type="character" w:customStyle="1" w:styleId="Fontused-regularFontused">
    <w:name w:val="Font used - regular (Font used)"/>
    <w:uiPriority w:val="99"/>
    <w:rsid w:val="00336780"/>
    <w:rPr>
      <w:rFonts w:ascii="Sarala" w:hAnsi="Sarala" w:cs="Sarala"/>
    </w:rPr>
  </w:style>
  <w:style w:type="character" w:styleId="Hyperlink">
    <w:name w:val="Hyperlink"/>
    <w:basedOn w:val="DefaultParagraphFont"/>
    <w:uiPriority w:val="99"/>
    <w:unhideWhenUsed/>
    <w:rsid w:val="00336780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36780"/>
    <w:rPr>
      <w:color w:val="605E5C"/>
      <w:shd w:val="clear" w:color="auto" w:fill="E1DFDD"/>
    </w:rPr>
  </w:style>
  <w:style w:type="paragraph" w:customStyle="1" w:styleId="TitleTitle">
    <w:name w:val="Title (Title)"/>
    <w:basedOn w:val="Normal"/>
    <w:uiPriority w:val="99"/>
    <w:rsid w:val="00336780"/>
    <w:pPr>
      <w:autoSpaceDE w:val="0"/>
      <w:autoSpaceDN w:val="0"/>
      <w:adjustRightInd w:val="0"/>
      <w:spacing w:after="0" w:line="1440" w:lineRule="atLeast"/>
      <w:textAlignment w:val="center"/>
    </w:pPr>
    <w:rPr>
      <w:rFonts w:ascii="Sarala" w:hAnsi="Sarala" w:cs="Sarala"/>
      <w:color w:val="000000"/>
      <w:kern w:val="0"/>
      <w:sz w:val="144"/>
      <w:szCs w:val="144"/>
      <w:lang w:val="en-US"/>
    </w:rPr>
  </w:style>
  <w:style w:type="paragraph" w:customStyle="1" w:styleId="Heading3-leftHeadingHeading3">
    <w:name w:val="Heading 3 - left (Heading:Heading 3)"/>
    <w:basedOn w:val="Normal"/>
    <w:uiPriority w:val="99"/>
    <w:rsid w:val="00336780"/>
    <w:pPr>
      <w:autoSpaceDE w:val="0"/>
      <w:autoSpaceDN w:val="0"/>
      <w:adjustRightInd w:val="0"/>
      <w:spacing w:after="0" w:line="320" w:lineRule="atLeast"/>
      <w:textAlignment w:val="center"/>
    </w:pPr>
    <w:rPr>
      <w:rFonts w:ascii="Sarala" w:hAnsi="Sarala" w:cs="Sarala"/>
      <w:color w:val="000000"/>
      <w:kern w:val="0"/>
      <w:sz w:val="20"/>
      <w:szCs w:val="20"/>
      <w:lang w:val="en-US"/>
    </w:rPr>
  </w:style>
  <w:style w:type="paragraph" w:customStyle="1" w:styleId="Heading1-leftHeadingHeading1">
    <w:name w:val="Heading 1 - left (Heading:Heading 1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kern w:val="0"/>
      <w:sz w:val="38"/>
      <w:szCs w:val="38"/>
      <w:lang w:val="en-US"/>
    </w:rPr>
  </w:style>
  <w:style w:type="paragraph" w:customStyle="1" w:styleId="NoParagraphStyle">
    <w:name w:val="[No Paragraph Style]"/>
    <w:rsid w:val="00C11DCF"/>
    <w:pPr>
      <w:autoSpaceDE w:val="0"/>
      <w:autoSpaceDN w:val="0"/>
      <w:adjustRightInd w:val="0"/>
      <w:spacing w:after="0" w:line="288" w:lineRule="auto"/>
      <w:textAlignment w:val="center"/>
    </w:pPr>
    <w:rPr>
      <w:rFonts w:ascii="Sarala" w:hAnsi="Sarala" w:cs="Times New Roman"/>
      <w:color w:val="000000"/>
      <w:kern w:val="0"/>
      <w:lang w:val="en-US"/>
    </w:rPr>
  </w:style>
  <w:style w:type="paragraph" w:customStyle="1" w:styleId="Heading3-centerHeadingHeading3">
    <w:name w:val="Heading 3 - center (Heading:Heading 3)"/>
    <w:basedOn w:val="Heading3-leftHeadingHeading3"/>
    <w:uiPriority w:val="99"/>
    <w:rsid w:val="00C11DCF"/>
    <w:pPr>
      <w:jc w:val="center"/>
    </w:pPr>
  </w:style>
  <w:style w:type="paragraph" w:customStyle="1" w:styleId="Bodytext1-leftjustifyBodytext">
    <w:name w:val="Body text 1 - left justify (Body text)"/>
    <w:basedOn w:val="NoParagraphStyle"/>
    <w:uiPriority w:val="99"/>
    <w:rsid w:val="003D75F1"/>
    <w:pPr>
      <w:spacing w:line="280" w:lineRule="atLeast"/>
      <w:jc w:val="both"/>
    </w:pPr>
    <w:rPr>
      <w:rFonts w:cs="Sarala"/>
      <w:sz w:val="16"/>
      <w:szCs w:val="16"/>
    </w:rPr>
  </w:style>
  <w:style w:type="paragraph" w:customStyle="1" w:styleId="S-Title">
    <w:name w:val="S - Title"/>
    <w:basedOn w:val="Normal"/>
    <w:qFormat/>
    <w:rsid w:val="00BF2C4F"/>
    <w:pPr>
      <w:spacing w:after="0" w:line="960" w:lineRule="exact"/>
    </w:pPr>
    <w:rPr>
      <w:rFonts w:ascii="Sarala" w:hAnsi="Sarala"/>
      <w:sz w:val="86"/>
    </w:rPr>
  </w:style>
  <w:style w:type="paragraph" w:customStyle="1" w:styleId="S-LogoText">
    <w:name w:val="S - Logo Text"/>
    <w:qFormat/>
    <w:rsid w:val="00FF132C"/>
    <w:pPr>
      <w:spacing w:after="0" w:line="460" w:lineRule="exact"/>
    </w:pPr>
    <w:rPr>
      <w:rFonts w:ascii="Sarala" w:hAnsi="Sarala" w:cs="Times New Roman (Body CS)"/>
      <w:spacing w:val="70"/>
      <w:sz w:val="34"/>
    </w:rPr>
  </w:style>
  <w:style w:type="paragraph" w:customStyle="1" w:styleId="S-Subtitle">
    <w:name w:val="S - Subtitle"/>
    <w:qFormat/>
    <w:rsid w:val="00165AF1"/>
    <w:pPr>
      <w:spacing w:after="0" w:line="440" w:lineRule="exact"/>
    </w:pPr>
    <w:rPr>
      <w:rFonts w:ascii="Sarala" w:hAnsi="Sarala"/>
      <w:sz w:val="32"/>
    </w:rPr>
  </w:style>
  <w:style w:type="paragraph" w:customStyle="1" w:styleId="S-Title2">
    <w:name w:val="S - Title 2"/>
    <w:qFormat/>
    <w:rsid w:val="00165AF1"/>
    <w:pPr>
      <w:spacing w:after="0" w:line="580" w:lineRule="exact"/>
    </w:pPr>
    <w:rPr>
      <w:rFonts w:ascii="Sarala" w:hAnsi="Sarala"/>
      <w:sz w:val="46"/>
    </w:rPr>
  </w:style>
  <w:style w:type="paragraph" w:customStyle="1" w:styleId="S-Heading1-left">
    <w:name w:val="S - Heading 1 - left"/>
    <w:qFormat/>
    <w:rsid w:val="00165AF1"/>
    <w:pPr>
      <w:spacing w:after="0" w:line="460" w:lineRule="exact"/>
    </w:pPr>
    <w:rPr>
      <w:rFonts w:ascii="Sarala" w:hAnsi="Sarala"/>
      <w:sz w:val="34"/>
    </w:rPr>
  </w:style>
  <w:style w:type="paragraph" w:customStyle="1" w:styleId="S-Heading1-center">
    <w:name w:val="S - Heading 1 - center"/>
    <w:basedOn w:val="S-Heading1-left"/>
    <w:qFormat/>
    <w:rsid w:val="00165AF1"/>
    <w:pPr>
      <w:jc w:val="center"/>
    </w:pPr>
  </w:style>
  <w:style w:type="paragraph" w:customStyle="1" w:styleId="S-Heading2-left">
    <w:name w:val="S - Heading 2 - left"/>
    <w:qFormat/>
    <w:rsid w:val="00165AF1"/>
    <w:pPr>
      <w:spacing w:after="0" w:line="380" w:lineRule="exact"/>
    </w:pPr>
    <w:rPr>
      <w:rFonts w:ascii="Sarala" w:hAnsi="Sarala"/>
      <w:sz w:val="26"/>
    </w:rPr>
  </w:style>
  <w:style w:type="paragraph" w:customStyle="1" w:styleId="S-Heading2-center">
    <w:name w:val="S - Heading 2 - center"/>
    <w:basedOn w:val="S-Heading2-left"/>
    <w:qFormat/>
    <w:rsid w:val="00165AF1"/>
    <w:pPr>
      <w:jc w:val="center"/>
    </w:pPr>
  </w:style>
  <w:style w:type="paragraph" w:customStyle="1" w:styleId="S-Heading3-left">
    <w:name w:val="S - Heading 3 - left"/>
    <w:qFormat/>
    <w:rsid w:val="00165AF1"/>
    <w:pPr>
      <w:spacing w:after="0" w:line="320" w:lineRule="exact"/>
    </w:pPr>
    <w:rPr>
      <w:rFonts w:ascii="Sarala" w:hAnsi="Sarala"/>
      <w:sz w:val="20"/>
    </w:rPr>
  </w:style>
  <w:style w:type="paragraph" w:customStyle="1" w:styleId="S-Heading3-center">
    <w:name w:val="S - Heading 3 - center"/>
    <w:basedOn w:val="S-Heading3-left"/>
    <w:qFormat/>
    <w:rsid w:val="00165AF1"/>
    <w:pPr>
      <w:jc w:val="center"/>
    </w:pPr>
  </w:style>
  <w:style w:type="paragraph" w:customStyle="1" w:styleId="S-Bodytext-left">
    <w:name w:val="S - Body text - left"/>
    <w:qFormat/>
    <w:rsid w:val="00165AF1"/>
    <w:pPr>
      <w:spacing w:after="0" w:line="280" w:lineRule="exact"/>
    </w:pPr>
    <w:rPr>
      <w:rFonts w:ascii="Sarala" w:hAnsi="Sarala"/>
      <w:sz w:val="16"/>
    </w:rPr>
  </w:style>
  <w:style w:type="paragraph" w:customStyle="1" w:styleId="S-Bodytext-center">
    <w:name w:val="S - Body text - center"/>
    <w:basedOn w:val="S-Bodytext-left"/>
    <w:qFormat/>
    <w:rsid w:val="00165AF1"/>
    <w:pPr>
      <w:jc w:val="center"/>
    </w:pPr>
  </w:style>
  <w:style w:type="paragraph" w:customStyle="1" w:styleId="S-Number1-center">
    <w:name w:val="S - Number 1 - center"/>
    <w:qFormat/>
    <w:rsid w:val="00165AF1"/>
    <w:pPr>
      <w:spacing w:after="0" w:line="660" w:lineRule="exact"/>
      <w:jc w:val="center"/>
    </w:pPr>
    <w:rPr>
      <w:rFonts w:ascii="Sarala" w:hAnsi="Sarala"/>
      <w:sz w:val="54"/>
    </w:rPr>
  </w:style>
  <w:style w:type="character" w:customStyle="1" w:styleId="S-FontUsed-regular">
    <w:name w:val="S - Font Used - regular"/>
    <w:basedOn w:val="DefaultParagraphFont"/>
    <w:uiPriority w:val="1"/>
    <w:qFormat/>
    <w:rsid w:val="00E514D4"/>
    <w:rPr>
      <w:rFonts w:ascii="Sarala" w:hAnsi="Sarala"/>
    </w:rPr>
  </w:style>
  <w:style w:type="character" w:customStyle="1" w:styleId="S-FontUsed-bold">
    <w:name w:val="S - Font Used - bold"/>
    <w:basedOn w:val="S-FontUsed-regular"/>
    <w:uiPriority w:val="1"/>
    <w:qFormat/>
    <w:rsid w:val="00E514D4"/>
    <w:rPr>
      <w:rFonts w:ascii="Sarala" w:hAnsi="Sarala"/>
      <w:b/>
    </w:rPr>
  </w:style>
  <w:style w:type="character" w:customStyle="1" w:styleId="S-ColorUsed-white">
    <w:name w:val="S - Color Used - white"/>
    <w:basedOn w:val="S-FontUsed-regular"/>
    <w:uiPriority w:val="1"/>
    <w:qFormat/>
    <w:rsid w:val="00E514D4"/>
    <w:rPr>
      <w:rFonts w:ascii="Sarala" w:hAnsi="Sarala"/>
      <w:b/>
      <w:color w:val="FFFFFF" w:themeColor="background1"/>
    </w:rPr>
  </w:style>
  <w:style w:type="character" w:customStyle="1" w:styleId="S-ColorUsed-Red">
    <w:name w:val="S - Color Used - Red"/>
    <w:basedOn w:val="S-FontUsed-regular"/>
    <w:uiPriority w:val="1"/>
    <w:qFormat/>
    <w:rsid w:val="00BF2C4F"/>
    <w:rPr>
      <w:rFonts w:ascii="Sarala" w:hAnsi="Sarala"/>
      <w:b/>
      <w:color w:val="723A22"/>
    </w:rPr>
  </w:style>
  <w:style w:type="character" w:customStyle="1" w:styleId="Colorused-3Colorused">
    <w:name w:val="Color used - 3 (Color used)"/>
    <w:basedOn w:val="Fontused-regularFontused"/>
    <w:uiPriority w:val="99"/>
    <w:rsid w:val="00934255"/>
    <w:rPr>
      <w:rFonts w:ascii="Sarala" w:hAnsi="Sarala" w:cs="Sarala"/>
      <w:b/>
      <w:bCs/>
      <w:color w:val="004F74"/>
    </w:rPr>
  </w:style>
  <w:style w:type="paragraph" w:customStyle="1" w:styleId="Heading2-centerHeadingHeading2">
    <w:name w:val="Heading 2 - center (Heading:Heading 2)"/>
    <w:basedOn w:val="Normal"/>
    <w:uiPriority w:val="99"/>
    <w:rsid w:val="0003227B"/>
    <w:pPr>
      <w:autoSpaceDE w:val="0"/>
      <w:autoSpaceDN w:val="0"/>
      <w:adjustRightInd w:val="0"/>
      <w:spacing w:after="0" w:line="400" w:lineRule="atLeast"/>
      <w:jc w:val="center"/>
      <w:textAlignment w:val="center"/>
    </w:pPr>
    <w:rPr>
      <w:rFonts w:ascii="Sarala" w:hAnsi="Sarala" w:cs="Sarala"/>
      <w:color w:val="000000"/>
      <w:kern w:val="0"/>
      <w:sz w:val="32"/>
      <w:szCs w:val="32"/>
      <w:lang w:val="en-US"/>
    </w:rPr>
  </w:style>
  <w:style w:type="paragraph" w:customStyle="1" w:styleId="Heading2-leftHeadingHeading2">
    <w:name w:val="Heading 2 - left (Heading:Heading 2)"/>
    <w:basedOn w:val="NoParagraphStyle"/>
    <w:uiPriority w:val="99"/>
    <w:rsid w:val="0003227B"/>
    <w:pPr>
      <w:spacing w:line="400" w:lineRule="atLeast"/>
    </w:pPr>
    <w:rPr>
      <w:rFonts w:cs="Sarala"/>
      <w:sz w:val="32"/>
      <w:szCs w:val="32"/>
    </w:rPr>
  </w:style>
  <w:style w:type="paragraph" w:customStyle="1" w:styleId="Bodytext2-leftBodytext">
    <w:name w:val="Body text 2 - left (Body text)"/>
    <w:basedOn w:val="Bodytext1-leftBodytext"/>
    <w:uiPriority w:val="99"/>
    <w:rsid w:val="0003227B"/>
    <w:pPr>
      <w:spacing w:line="240" w:lineRule="atLeast"/>
    </w:pPr>
  </w:style>
  <w:style w:type="paragraph" w:styleId="NormalWeb">
    <w:name w:val="Normal (Web)"/>
    <w:basedOn w:val="Normal"/>
    <w:uiPriority w:val="99"/>
    <w:semiHidden/>
    <w:unhideWhenUsed/>
    <w:rsid w:val="00C6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10DD27CB</Template>
  <TotalTime>0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Japari</dc:creator>
  <cp:keywords/>
  <dc:description/>
  <cp:lastModifiedBy>Gemma Bowley</cp:lastModifiedBy>
  <cp:revision>2</cp:revision>
  <dcterms:created xsi:type="dcterms:W3CDTF">2026-03-01T00:16:00Z</dcterms:created>
  <dcterms:modified xsi:type="dcterms:W3CDTF">2026-03-01T00:16:00Z</dcterms:modified>
</cp:coreProperties>
</file>