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37A" w:rsidRPr="004936EB" w:rsidRDefault="008C74F1" w:rsidP="00D37BED">
      <w:pPr>
        <w:spacing w:after="0"/>
        <w:rPr>
          <w:rFonts w:ascii="Edu NSW ACT Cursive" w:hAnsi="Edu NSW ACT Cursive"/>
          <w:sz w:val="8"/>
        </w:rPr>
      </w:pPr>
      <w:r w:rsidRPr="004936EB">
        <w:rPr>
          <w:rFonts w:ascii="Edu NSW ACT Cursive" w:hAnsi="Edu NSW ACT Cursive" w:cs="Arial"/>
          <w:bCs/>
          <w:noProof/>
          <w:sz w:val="48"/>
          <w:szCs w:val="40"/>
        </w:rPr>
        <w:drawing>
          <wp:anchor distT="0" distB="0" distL="114300" distR="114300" simplePos="0" relativeHeight="251659264" behindDoc="0" locked="0" layoutInCell="1" allowOverlap="1" wp14:anchorId="27A6EB0C" wp14:editId="4993ECD9">
            <wp:simplePos x="0" y="0"/>
            <wp:positionH relativeFrom="margin">
              <wp:posOffset>200359</wp:posOffset>
            </wp:positionH>
            <wp:positionV relativeFrom="paragraph">
              <wp:posOffset>-834390</wp:posOffset>
            </wp:positionV>
            <wp:extent cx="676275" cy="726799"/>
            <wp:effectExtent l="0" t="0" r="0" b="0"/>
            <wp:wrapNone/>
            <wp:docPr id="1" name="Picture 1" descr="Holy Tri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oly Trini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" t="2316" r="2478" b="2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37A" w:rsidRPr="004936EB" w:rsidRDefault="0096137A" w:rsidP="0096137A">
      <w:pPr>
        <w:spacing w:after="0"/>
        <w:ind w:right="48"/>
        <w:rPr>
          <w:rFonts w:ascii="Edu NSW ACT Cursive" w:hAnsi="Edu NSW ACT Cursive"/>
        </w:rPr>
      </w:pPr>
    </w:p>
    <w:tbl>
      <w:tblPr>
        <w:tblStyle w:val="TableGrid"/>
        <w:tblW w:w="11622" w:type="dxa"/>
        <w:tblInd w:w="-282" w:type="dxa"/>
        <w:tblCellMar>
          <w:top w:w="5" w:type="dxa"/>
          <w:left w:w="107" w:type="dxa"/>
          <w:right w:w="55" w:type="dxa"/>
        </w:tblCellMar>
        <w:tblLook w:val="04A0" w:firstRow="1" w:lastRow="0" w:firstColumn="1" w:lastColumn="0" w:noHBand="0" w:noVBand="1"/>
      </w:tblPr>
      <w:tblGrid>
        <w:gridCol w:w="2328"/>
        <w:gridCol w:w="2136"/>
        <w:gridCol w:w="2321"/>
        <w:gridCol w:w="2344"/>
        <w:gridCol w:w="2493"/>
      </w:tblGrid>
      <w:tr w:rsidR="004936EB" w:rsidRPr="004936EB" w:rsidTr="004936EB">
        <w:trPr>
          <w:trHeight w:val="283"/>
        </w:trPr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4936EB" w:rsidRPr="004936EB" w:rsidRDefault="004936EB" w:rsidP="00D37BED">
            <w:pPr>
              <w:jc w:val="center"/>
              <w:rPr>
                <w:rFonts w:ascii="Sassoon Primary" w:eastAsia="Arial" w:hAnsi="Sassoon Primary" w:cs="Arial"/>
                <w:b/>
              </w:rPr>
            </w:pPr>
            <w:r w:rsidRPr="004936EB">
              <w:rPr>
                <w:rFonts w:ascii="Sassoon Primary" w:eastAsia="Arial" w:hAnsi="Sassoon Primary" w:cs="Arial"/>
                <w:b/>
              </w:rPr>
              <w:t>Set 1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4936EB" w:rsidRPr="004936EB" w:rsidRDefault="004936EB" w:rsidP="00D37BED">
            <w:pPr>
              <w:ind w:left="1"/>
              <w:jc w:val="center"/>
              <w:rPr>
                <w:rFonts w:ascii="Sassoon Primary" w:eastAsia="Arial" w:hAnsi="Sassoon Primary" w:cs="Arial"/>
                <w:b/>
              </w:rPr>
            </w:pPr>
            <w:r w:rsidRPr="004936EB">
              <w:rPr>
                <w:rFonts w:ascii="Sassoon Primary" w:eastAsia="Arial" w:hAnsi="Sassoon Primary" w:cs="Arial"/>
                <w:b/>
              </w:rPr>
              <w:t>Set 2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4936EB" w:rsidRPr="004936EB" w:rsidRDefault="004936EB" w:rsidP="00D37BED">
            <w:pPr>
              <w:ind w:left="1"/>
              <w:jc w:val="center"/>
              <w:rPr>
                <w:rFonts w:ascii="Sassoon Primary" w:eastAsia="Arial" w:hAnsi="Sassoon Primary" w:cs="Arial"/>
                <w:b/>
              </w:rPr>
            </w:pPr>
            <w:r w:rsidRPr="004936EB">
              <w:rPr>
                <w:rFonts w:ascii="Sassoon Primary" w:eastAsia="Arial" w:hAnsi="Sassoon Primary" w:cs="Arial"/>
                <w:b/>
              </w:rPr>
              <w:t>Set 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4936EB" w:rsidRPr="004936EB" w:rsidRDefault="004936EB" w:rsidP="00D37BED">
            <w:pPr>
              <w:ind w:left="1"/>
              <w:jc w:val="center"/>
              <w:rPr>
                <w:rFonts w:ascii="Sassoon Primary" w:eastAsia="Arial" w:hAnsi="Sassoon Primary" w:cs="Arial"/>
                <w:b/>
              </w:rPr>
            </w:pPr>
            <w:r w:rsidRPr="004936EB">
              <w:rPr>
                <w:rFonts w:ascii="Sassoon Primary" w:eastAsia="Arial" w:hAnsi="Sassoon Primary" w:cs="Arial"/>
                <w:b/>
              </w:rPr>
              <w:t>Set 4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4936EB" w:rsidRPr="004936EB" w:rsidRDefault="004936EB" w:rsidP="00D37BED">
            <w:pPr>
              <w:ind w:left="1"/>
              <w:jc w:val="center"/>
              <w:rPr>
                <w:rFonts w:ascii="Sassoon Primary" w:eastAsia="Arial" w:hAnsi="Sassoon Primary" w:cs="Arial"/>
                <w:b/>
              </w:rPr>
            </w:pPr>
            <w:r w:rsidRPr="004936EB">
              <w:rPr>
                <w:rFonts w:ascii="Sassoon Primary" w:eastAsia="Arial" w:hAnsi="Sassoon Primary" w:cs="Arial"/>
                <w:b/>
              </w:rPr>
              <w:t>Set 5</w:t>
            </w:r>
          </w:p>
        </w:tc>
      </w:tr>
      <w:tr w:rsidR="004936EB" w:rsidRPr="004936EB" w:rsidTr="004936EB">
        <w:trPr>
          <w:trHeight w:val="283"/>
        </w:trPr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4936EB" w:rsidRPr="004936EB" w:rsidRDefault="004936EB" w:rsidP="004936EB">
            <w:pPr>
              <w:jc w:val="center"/>
              <w:rPr>
                <w:rFonts w:ascii="Sassoon Primary" w:hAnsi="Sassoon Primary"/>
              </w:rPr>
            </w:pPr>
            <w:r w:rsidRPr="004936EB">
              <w:rPr>
                <w:rFonts w:ascii="Sassoon Primary" w:eastAsia="Arial" w:hAnsi="Sassoon Primary" w:cs="Arial"/>
                <w:b/>
                <w:sz w:val="20"/>
              </w:rPr>
              <w:t>Monday 12</w:t>
            </w:r>
            <w:r w:rsidRPr="004936EB">
              <w:rPr>
                <w:rFonts w:ascii="Sassoon Primary" w:eastAsia="Arial" w:hAnsi="Sassoon Primary" w:cs="Arial"/>
                <w:b/>
                <w:sz w:val="20"/>
                <w:vertAlign w:val="superscript"/>
              </w:rPr>
              <w:t>th</w:t>
            </w:r>
            <w:r w:rsidRPr="004936EB">
              <w:rPr>
                <w:rFonts w:ascii="Sassoon Primary" w:eastAsia="Arial" w:hAnsi="Sassoon Primary" w:cs="Arial"/>
                <w:b/>
                <w:sz w:val="20"/>
              </w:rPr>
              <w:t xml:space="preserve"> January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4936EB" w:rsidRPr="004936EB" w:rsidRDefault="004936EB" w:rsidP="004936EB">
            <w:pPr>
              <w:ind w:left="1"/>
              <w:jc w:val="center"/>
              <w:rPr>
                <w:rFonts w:ascii="Sassoon Primary" w:hAnsi="Sassoon Primary"/>
                <w:sz w:val="20"/>
              </w:rPr>
            </w:pPr>
            <w:r w:rsidRPr="004936EB">
              <w:rPr>
                <w:rFonts w:ascii="Sassoon Primary" w:eastAsia="Arial" w:hAnsi="Sassoon Primary" w:cs="Arial"/>
                <w:b/>
                <w:sz w:val="20"/>
              </w:rPr>
              <w:t>Monday 19</w:t>
            </w:r>
            <w:r w:rsidRPr="004936EB">
              <w:rPr>
                <w:rFonts w:ascii="Sassoon Primary" w:eastAsia="Arial" w:hAnsi="Sassoon Primary" w:cs="Arial"/>
                <w:b/>
                <w:sz w:val="20"/>
                <w:vertAlign w:val="superscript"/>
              </w:rPr>
              <w:t>th</w:t>
            </w:r>
            <w:r w:rsidRPr="004936EB">
              <w:rPr>
                <w:rFonts w:ascii="Sassoon Primary" w:eastAsia="Arial" w:hAnsi="Sassoon Primary" w:cs="Arial"/>
                <w:b/>
                <w:sz w:val="20"/>
              </w:rPr>
              <w:t xml:space="preserve">  January 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4936EB" w:rsidRPr="004936EB" w:rsidRDefault="004936EB" w:rsidP="004936EB">
            <w:pPr>
              <w:ind w:left="1"/>
              <w:jc w:val="center"/>
              <w:rPr>
                <w:rFonts w:ascii="Sassoon Primary" w:hAnsi="Sassoon Primary"/>
                <w:sz w:val="20"/>
              </w:rPr>
            </w:pPr>
            <w:r w:rsidRPr="004936EB">
              <w:rPr>
                <w:rFonts w:ascii="Sassoon Primary" w:eastAsia="Arial" w:hAnsi="Sassoon Primary" w:cs="Arial"/>
                <w:b/>
                <w:sz w:val="20"/>
              </w:rPr>
              <w:t>Monday 26</w:t>
            </w:r>
            <w:r w:rsidRPr="004936EB">
              <w:rPr>
                <w:rFonts w:ascii="Sassoon Primary" w:eastAsia="Arial" w:hAnsi="Sassoon Primary" w:cs="Arial"/>
                <w:b/>
                <w:sz w:val="20"/>
                <w:vertAlign w:val="superscript"/>
              </w:rPr>
              <w:t>th</w:t>
            </w:r>
            <w:r w:rsidRPr="004936EB">
              <w:rPr>
                <w:rFonts w:ascii="Sassoon Primary" w:eastAsia="Arial" w:hAnsi="Sassoon Primary" w:cs="Arial"/>
                <w:b/>
                <w:sz w:val="20"/>
              </w:rPr>
              <w:t xml:space="preserve"> January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4936EB" w:rsidRPr="004936EB" w:rsidRDefault="004936EB" w:rsidP="004936EB">
            <w:pPr>
              <w:ind w:left="1"/>
              <w:jc w:val="center"/>
              <w:rPr>
                <w:rFonts w:ascii="Sassoon Primary" w:hAnsi="Sassoon Primary"/>
                <w:sz w:val="20"/>
              </w:rPr>
            </w:pPr>
            <w:r w:rsidRPr="004936EB">
              <w:rPr>
                <w:rFonts w:ascii="Sassoon Primary" w:eastAsia="Arial" w:hAnsi="Sassoon Primary" w:cs="Arial"/>
                <w:b/>
                <w:sz w:val="20"/>
              </w:rPr>
              <w:t>Monday 2</w:t>
            </w:r>
            <w:r w:rsidRPr="004936EB">
              <w:rPr>
                <w:rFonts w:ascii="Sassoon Primary" w:eastAsia="Arial" w:hAnsi="Sassoon Primary" w:cs="Arial"/>
                <w:b/>
                <w:sz w:val="20"/>
                <w:vertAlign w:val="superscript"/>
              </w:rPr>
              <w:t>nd</w:t>
            </w:r>
            <w:r w:rsidRPr="004936EB">
              <w:rPr>
                <w:rFonts w:ascii="Sassoon Primary" w:eastAsia="Arial" w:hAnsi="Sassoon Primary" w:cs="Arial"/>
                <w:b/>
                <w:sz w:val="20"/>
              </w:rPr>
              <w:t xml:space="preserve"> February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4936EB" w:rsidRPr="004936EB" w:rsidRDefault="004936EB" w:rsidP="00D9695B">
            <w:pPr>
              <w:ind w:left="1"/>
              <w:jc w:val="center"/>
              <w:rPr>
                <w:rFonts w:ascii="Sassoon Primary" w:hAnsi="Sassoon Primary"/>
                <w:sz w:val="20"/>
              </w:rPr>
            </w:pPr>
            <w:r w:rsidRPr="004936EB">
              <w:rPr>
                <w:rFonts w:ascii="Sassoon Primary" w:eastAsia="Arial" w:hAnsi="Sassoon Primary" w:cs="Arial"/>
                <w:b/>
                <w:sz w:val="20"/>
              </w:rPr>
              <w:t>Monday 9</w:t>
            </w:r>
            <w:r w:rsidRPr="004936EB">
              <w:rPr>
                <w:rFonts w:ascii="Sassoon Primary" w:eastAsia="Arial" w:hAnsi="Sassoon Primary" w:cs="Arial"/>
                <w:b/>
                <w:sz w:val="20"/>
                <w:vertAlign w:val="superscript"/>
              </w:rPr>
              <w:t>th</w:t>
            </w:r>
            <w:r w:rsidRPr="004936EB">
              <w:rPr>
                <w:rFonts w:ascii="Sassoon Primary" w:eastAsia="Arial" w:hAnsi="Sassoon Primary" w:cs="Arial"/>
                <w:b/>
                <w:sz w:val="20"/>
              </w:rPr>
              <w:t xml:space="preserve"> February </w:t>
            </w:r>
          </w:p>
        </w:tc>
      </w:tr>
      <w:tr w:rsidR="004936EB" w:rsidRPr="004936EB" w:rsidTr="009B5D39">
        <w:trPr>
          <w:trHeight w:val="2940"/>
        </w:trPr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home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those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woke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hope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hole</w:t>
            </w:r>
          </w:p>
          <w:p w:rsidR="009B5D39" w:rsidRDefault="009B5D39" w:rsidP="009B5D39">
            <w:pPr>
              <w:jc w:val="center"/>
              <w:rPr>
                <w:rFonts w:ascii="Sassoon Primary" w:hAnsi="Sassoon Primary"/>
                <w:sz w:val="24"/>
              </w:rPr>
            </w:pPr>
            <w:r w:rsidRPr="009B5D39">
              <w:rPr>
                <w:rFonts w:ascii="Sassoon Primary" w:hAnsi="Sassoon Primary"/>
                <w:sz w:val="24"/>
              </w:rPr>
              <w:t xml:space="preserve"> mole</w:t>
            </w:r>
          </w:p>
          <w:p w:rsidR="009B5D39" w:rsidRDefault="009B5D39" w:rsidP="009B5D39">
            <w:pPr>
              <w:jc w:val="center"/>
              <w:rPr>
                <w:rFonts w:ascii="Sassoon Primary" w:hAnsi="Sassoon Primary"/>
                <w:sz w:val="24"/>
              </w:rPr>
            </w:pPr>
            <w:r w:rsidRPr="009B5D39">
              <w:rPr>
                <w:rFonts w:ascii="Sassoon Primary" w:hAnsi="Sassoon Primary"/>
                <w:sz w:val="24"/>
              </w:rPr>
              <w:t xml:space="preserve"> spoke</w:t>
            </w:r>
          </w:p>
          <w:p w:rsidR="009B5D39" w:rsidRDefault="009B5D39" w:rsidP="009B5D39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joke</w:t>
            </w:r>
          </w:p>
          <w:p w:rsidR="009B5D39" w:rsidRDefault="009B5D39" w:rsidP="009B5D39">
            <w:pPr>
              <w:jc w:val="center"/>
              <w:rPr>
                <w:rFonts w:ascii="Sassoon Primary" w:hAnsi="Sassoon Primary"/>
                <w:sz w:val="24"/>
              </w:rPr>
            </w:pPr>
            <w:r w:rsidRPr="009B5D39">
              <w:rPr>
                <w:rFonts w:ascii="Sassoon Primary" w:hAnsi="Sassoon Primary"/>
                <w:sz w:val="24"/>
              </w:rPr>
              <w:t xml:space="preserve"> bone</w:t>
            </w:r>
          </w:p>
          <w:p w:rsidR="004936EB" w:rsidRPr="009B5D39" w:rsidRDefault="009B5D39" w:rsidP="009B5D3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 w:rsidRPr="009B5D39">
              <w:rPr>
                <w:rFonts w:ascii="Sassoon Primary" w:hAnsi="Sassoon Primary"/>
                <w:sz w:val="24"/>
              </w:rPr>
              <w:t xml:space="preserve"> phone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June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rude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tube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flume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huge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rule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use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tune</w:t>
            </w:r>
          </w:p>
          <w:p w:rsidR="009B5D39" w:rsidRDefault="009B5D39" w:rsidP="0097783A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flute</w:t>
            </w:r>
          </w:p>
          <w:p w:rsidR="004936EB" w:rsidRPr="009B5D39" w:rsidRDefault="009B5D39" w:rsidP="0097783A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 w:rsidRPr="009B5D39">
              <w:rPr>
                <w:rFonts w:ascii="Sassoon Primary" w:hAnsi="Sassoon Primary"/>
                <w:sz w:val="24"/>
              </w:rPr>
              <w:t>plume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car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jar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park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arm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garden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hard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dark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stars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art</w:t>
            </w:r>
          </w:p>
          <w:p w:rsidR="004936EB" w:rsidRP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</w:t>
            </w:r>
            <w:r w:rsidRPr="009B5D39">
              <w:rPr>
                <w:rFonts w:ascii="Sassoon Primary" w:hAnsi="Sassoon Primary"/>
                <w:sz w:val="24"/>
              </w:rPr>
              <w:t xml:space="preserve"> shark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  feel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  tree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green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 meet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 week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  see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 free</w:t>
            </w:r>
          </w:p>
          <w:p w:rsid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sheet</w:t>
            </w:r>
          </w:p>
          <w:p w:rsidR="004936EB" w:rsidRPr="009B5D39" w:rsidRDefault="009B5D39" w:rsidP="009B5D39">
            <w:pPr>
              <w:ind w:left="361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      </w:t>
            </w:r>
            <w:r w:rsidRPr="009B5D39">
              <w:rPr>
                <w:rFonts w:ascii="Sassoon Primary" w:hAnsi="Sassoon Primary"/>
                <w:sz w:val="24"/>
              </w:rPr>
              <w:t>feet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D39" w:rsidRDefault="009B5D39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      each</w:t>
            </w:r>
          </w:p>
          <w:p w:rsidR="009B5D39" w:rsidRDefault="009B5D39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     peach</w:t>
            </w:r>
          </w:p>
          <w:p w:rsidR="009B5D39" w:rsidRDefault="009B5D39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      </w:t>
            </w:r>
            <w:r w:rsidRPr="009B5D39">
              <w:rPr>
                <w:rFonts w:ascii="Sassoon Primary" w:hAnsi="Sassoon Primary" w:cstheme="minorHAnsi"/>
                <w:sz w:val="24"/>
              </w:rPr>
              <w:t>reach,</w:t>
            </w:r>
          </w:p>
          <w:p w:rsidR="009B5D39" w:rsidRDefault="009B5D39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      teach</w:t>
            </w:r>
          </w:p>
          <w:p w:rsidR="009B5D39" w:rsidRDefault="009B5D39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       lead</w:t>
            </w:r>
          </w:p>
          <w:p w:rsidR="009B5D39" w:rsidRDefault="009B5D39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       leaf</w:t>
            </w:r>
          </w:p>
          <w:p w:rsidR="009B5D39" w:rsidRDefault="009B5D39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       leap</w:t>
            </w:r>
          </w:p>
          <w:p w:rsidR="009B5D39" w:rsidRDefault="009B5D39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       beak</w:t>
            </w:r>
          </w:p>
          <w:p w:rsidR="009B5D39" w:rsidRDefault="009B5D39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     squeak</w:t>
            </w:r>
          </w:p>
          <w:p w:rsidR="009B5D39" w:rsidRPr="004936EB" w:rsidRDefault="009B5D39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        </w:t>
            </w:r>
            <w:r w:rsidRPr="009B5D39">
              <w:rPr>
                <w:rFonts w:ascii="Sassoon Primary" w:hAnsi="Sassoon Primary" w:cstheme="minorHAnsi"/>
                <w:sz w:val="24"/>
              </w:rPr>
              <w:t>real</w:t>
            </w:r>
          </w:p>
          <w:p w:rsidR="004936EB" w:rsidRPr="004936EB" w:rsidRDefault="004936EB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</w:p>
        </w:tc>
      </w:tr>
      <w:tr w:rsidR="004936EB" w:rsidRPr="004936EB" w:rsidTr="004936EB">
        <w:trPr>
          <w:trHeight w:val="402"/>
        </w:trPr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6EB" w:rsidRPr="004936EB" w:rsidRDefault="009B5D39" w:rsidP="009B5D39">
            <w:pPr>
              <w:jc w:val="center"/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</w:pPr>
            <w:r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Words with the ‘</w:t>
            </w:r>
            <w:proofErr w:type="spellStart"/>
            <w:r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o_e</w:t>
            </w:r>
            <w:proofErr w:type="spellEnd"/>
            <w:r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 xml:space="preserve">’ split digraph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6EB" w:rsidRPr="004936EB" w:rsidRDefault="009B5D39" w:rsidP="009B5D39">
            <w:pPr>
              <w:spacing w:line="248" w:lineRule="auto"/>
              <w:jc w:val="center"/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</w:pPr>
            <w:r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Words with the ‘</w:t>
            </w:r>
            <w:proofErr w:type="spellStart"/>
            <w:r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u_e</w:t>
            </w:r>
            <w:proofErr w:type="spellEnd"/>
            <w:r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’ split digraph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6EB" w:rsidRPr="004936EB" w:rsidRDefault="009B5D39" w:rsidP="009B5D39">
            <w:pPr>
              <w:ind w:right="7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Words with the digraph ‘</w:t>
            </w:r>
            <w:proofErr w:type="spellStart"/>
            <w:r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ar</w:t>
            </w:r>
            <w:proofErr w:type="spellEnd"/>
            <w:r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’.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6EB" w:rsidRPr="004936EB" w:rsidRDefault="004936EB" w:rsidP="009B5D39">
            <w:pPr>
              <w:ind w:left="359"/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</w:pPr>
            <w:r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 xml:space="preserve">Words with the </w:t>
            </w:r>
            <w:r w:rsid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digraph ‘</w:t>
            </w:r>
            <w:proofErr w:type="spellStart"/>
            <w:r w:rsid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ee</w:t>
            </w:r>
            <w:proofErr w:type="spellEnd"/>
            <w:r w:rsid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’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6EB" w:rsidRPr="004936EB" w:rsidRDefault="009B5D39" w:rsidP="009B5D39">
            <w:pPr>
              <w:ind w:left="362"/>
              <w:rPr>
                <w:rFonts w:ascii="Sassoon Primary" w:hAnsi="Sassoon Primary" w:cstheme="minorHAnsi"/>
                <w:sz w:val="24"/>
              </w:rPr>
            </w:pPr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Words where the digraph ‘</w:t>
            </w:r>
            <w:proofErr w:type="spellStart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ea</w:t>
            </w:r>
            <w:proofErr w:type="spellEnd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’ makes an /</w:t>
            </w:r>
            <w:proofErr w:type="spellStart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ee</w:t>
            </w:r>
            <w:proofErr w:type="spellEnd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/ sound</w:t>
            </w:r>
          </w:p>
        </w:tc>
      </w:tr>
    </w:tbl>
    <w:p w:rsidR="00142125" w:rsidRDefault="0059058A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732CA4" w:rsidRDefault="00732CA4">
      <w:pPr>
        <w:spacing w:after="0"/>
        <w:jc w:val="both"/>
      </w:pPr>
    </w:p>
    <w:p w:rsidR="00304BC9" w:rsidRDefault="00304BC9">
      <w:pPr>
        <w:spacing w:after="0"/>
        <w:jc w:val="both"/>
      </w:pPr>
    </w:p>
    <w:p w:rsidR="00304BC9" w:rsidRDefault="00304BC9">
      <w:pPr>
        <w:spacing w:after="0"/>
        <w:jc w:val="both"/>
      </w:pPr>
    </w:p>
    <w:p w:rsidR="00304BC9" w:rsidRDefault="00304BC9">
      <w:pPr>
        <w:spacing w:after="0"/>
        <w:jc w:val="both"/>
      </w:pPr>
    </w:p>
    <w:p w:rsidR="00304BC9" w:rsidRDefault="00304BC9">
      <w:pPr>
        <w:spacing w:after="0"/>
        <w:jc w:val="both"/>
      </w:pPr>
    </w:p>
    <w:p w:rsidR="00304BC9" w:rsidRDefault="00304BC9">
      <w:pPr>
        <w:spacing w:after="0"/>
        <w:jc w:val="both"/>
      </w:pPr>
    </w:p>
    <w:p w:rsidR="00304BC9" w:rsidRDefault="00304BC9">
      <w:pPr>
        <w:spacing w:after="0"/>
        <w:jc w:val="both"/>
      </w:pPr>
    </w:p>
    <w:p w:rsidR="00304BC9" w:rsidRDefault="00304BC9">
      <w:pPr>
        <w:spacing w:after="0"/>
        <w:jc w:val="both"/>
      </w:pPr>
    </w:p>
    <w:p w:rsidR="00304BC9" w:rsidRDefault="00304BC9">
      <w:pPr>
        <w:spacing w:after="0"/>
        <w:jc w:val="both"/>
      </w:pPr>
    </w:p>
    <w:p w:rsidR="00304BC9" w:rsidRDefault="00304BC9">
      <w:pPr>
        <w:spacing w:after="0"/>
        <w:jc w:val="both"/>
      </w:pPr>
    </w:p>
    <w:p w:rsidR="00304BC9" w:rsidRDefault="00304BC9">
      <w:pPr>
        <w:spacing w:after="0"/>
        <w:jc w:val="both"/>
      </w:pPr>
    </w:p>
    <w:p w:rsidR="004936EB" w:rsidRDefault="004936EB">
      <w:pPr>
        <w:spacing w:after="0"/>
        <w:jc w:val="both"/>
      </w:pPr>
    </w:p>
    <w:p w:rsidR="004936EB" w:rsidRDefault="004936EB">
      <w:pPr>
        <w:spacing w:after="0"/>
        <w:jc w:val="both"/>
      </w:pPr>
    </w:p>
    <w:p w:rsidR="004936EB" w:rsidRDefault="004936EB">
      <w:pPr>
        <w:spacing w:after="0"/>
        <w:jc w:val="both"/>
      </w:pPr>
    </w:p>
    <w:p w:rsidR="00304BC9" w:rsidRDefault="00304BC9">
      <w:pPr>
        <w:spacing w:after="0"/>
        <w:jc w:val="both"/>
      </w:pPr>
    </w:p>
    <w:tbl>
      <w:tblPr>
        <w:tblStyle w:val="TableGrid"/>
        <w:tblW w:w="8903" w:type="dxa"/>
        <w:tblInd w:w="-282" w:type="dxa"/>
        <w:tblCellMar>
          <w:top w:w="5" w:type="dxa"/>
          <w:left w:w="107" w:type="dxa"/>
          <w:right w:w="55" w:type="dxa"/>
        </w:tblCellMar>
        <w:tblLook w:val="04A0" w:firstRow="1" w:lastRow="0" w:firstColumn="1" w:lastColumn="0" w:noHBand="0" w:noVBand="1"/>
      </w:tblPr>
      <w:tblGrid>
        <w:gridCol w:w="2223"/>
        <w:gridCol w:w="2289"/>
        <w:gridCol w:w="2109"/>
        <w:gridCol w:w="2282"/>
      </w:tblGrid>
      <w:tr w:rsidR="001627E5" w:rsidTr="001627E5">
        <w:trPr>
          <w:trHeight w:val="283"/>
        </w:trPr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1627E5" w:rsidRPr="004936EB" w:rsidRDefault="001627E5" w:rsidP="00304BC9">
            <w:pPr>
              <w:jc w:val="center"/>
              <w:rPr>
                <w:rFonts w:ascii="Sassoon Primary" w:eastAsia="Arial" w:hAnsi="Sassoon Primary" w:cs="Arial"/>
                <w:b/>
              </w:rPr>
            </w:pPr>
            <w:r w:rsidRPr="004936EB">
              <w:rPr>
                <w:rFonts w:ascii="Sassoon Primary" w:eastAsia="Arial" w:hAnsi="Sassoon Primary" w:cs="Arial"/>
                <w:b/>
              </w:rPr>
              <w:lastRenderedPageBreak/>
              <w:t>Set 1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1627E5" w:rsidRPr="004936EB" w:rsidRDefault="001627E5" w:rsidP="00304BC9">
            <w:pPr>
              <w:jc w:val="center"/>
              <w:rPr>
                <w:rFonts w:ascii="Sassoon Primary" w:eastAsia="Arial" w:hAnsi="Sassoon Primary" w:cs="Arial"/>
                <w:b/>
              </w:rPr>
            </w:pPr>
            <w:r w:rsidRPr="004936EB">
              <w:rPr>
                <w:rFonts w:ascii="Sassoon Primary" w:eastAsia="Arial" w:hAnsi="Sassoon Primary" w:cs="Arial"/>
                <w:b/>
              </w:rPr>
              <w:t>Set 2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1627E5" w:rsidRPr="004936EB" w:rsidRDefault="001627E5" w:rsidP="00304BC9">
            <w:pPr>
              <w:ind w:left="1"/>
              <w:jc w:val="center"/>
              <w:rPr>
                <w:rFonts w:ascii="Sassoon Primary" w:eastAsia="Arial" w:hAnsi="Sassoon Primary" w:cs="Arial"/>
                <w:b/>
              </w:rPr>
            </w:pPr>
            <w:r w:rsidRPr="004936EB">
              <w:rPr>
                <w:rFonts w:ascii="Sassoon Primary" w:eastAsia="Arial" w:hAnsi="Sassoon Primary" w:cs="Arial"/>
                <w:b/>
              </w:rPr>
              <w:t>Set 3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1627E5" w:rsidRPr="004936EB" w:rsidRDefault="001627E5" w:rsidP="00304BC9">
            <w:pPr>
              <w:ind w:left="1"/>
              <w:jc w:val="center"/>
              <w:rPr>
                <w:rFonts w:ascii="Sassoon Primary" w:eastAsia="Arial" w:hAnsi="Sassoon Primary" w:cs="Arial"/>
                <w:b/>
              </w:rPr>
            </w:pPr>
            <w:r w:rsidRPr="004936EB">
              <w:rPr>
                <w:rFonts w:ascii="Sassoon Primary" w:eastAsia="Arial" w:hAnsi="Sassoon Primary" w:cs="Arial"/>
                <w:b/>
              </w:rPr>
              <w:t>Set 4</w:t>
            </w:r>
          </w:p>
        </w:tc>
      </w:tr>
      <w:tr w:rsidR="001627E5" w:rsidTr="001627E5">
        <w:trPr>
          <w:trHeight w:val="283"/>
        </w:trPr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1627E5" w:rsidRPr="004936EB" w:rsidRDefault="001627E5" w:rsidP="001627E5">
            <w:pPr>
              <w:jc w:val="center"/>
              <w:rPr>
                <w:rFonts w:ascii="Sassoon Primary" w:eastAsia="Arial" w:hAnsi="Sassoon Primary" w:cs="Arial"/>
                <w:b/>
                <w:sz w:val="20"/>
              </w:rPr>
            </w:pPr>
            <w:r w:rsidRPr="004936EB">
              <w:rPr>
                <w:rFonts w:ascii="Sassoon Primary" w:eastAsia="Arial" w:hAnsi="Sassoon Primary" w:cs="Arial"/>
                <w:b/>
                <w:sz w:val="20"/>
              </w:rPr>
              <w:t xml:space="preserve">Monday </w:t>
            </w:r>
            <w:r>
              <w:rPr>
                <w:rFonts w:ascii="Sassoon Primary" w:eastAsia="Arial" w:hAnsi="Sassoon Primary" w:cs="Arial"/>
                <w:b/>
                <w:sz w:val="20"/>
              </w:rPr>
              <w:t>2</w:t>
            </w:r>
            <w:r w:rsidRPr="001627E5">
              <w:rPr>
                <w:rFonts w:ascii="Sassoon Primary" w:eastAsia="Arial" w:hAnsi="Sassoon Primary" w:cs="Arial"/>
                <w:b/>
                <w:sz w:val="20"/>
                <w:vertAlign w:val="superscript"/>
              </w:rPr>
              <w:t>nd</w:t>
            </w:r>
            <w:r>
              <w:rPr>
                <w:rFonts w:ascii="Sassoon Primary" w:eastAsia="Arial" w:hAnsi="Sassoon Primary" w:cs="Arial"/>
                <w:b/>
                <w:sz w:val="20"/>
              </w:rPr>
              <w:t xml:space="preserve"> March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1627E5" w:rsidRPr="004936EB" w:rsidRDefault="001627E5" w:rsidP="001627E5">
            <w:pPr>
              <w:jc w:val="center"/>
              <w:rPr>
                <w:rFonts w:ascii="Sassoon Primary" w:hAnsi="Sassoon Primary"/>
              </w:rPr>
            </w:pPr>
            <w:r w:rsidRPr="004936EB">
              <w:rPr>
                <w:rFonts w:ascii="Sassoon Primary" w:eastAsia="Arial" w:hAnsi="Sassoon Primary" w:cs="Arial"/>
                <w:b/>
                <w:sz w:val="20"/>
              </w:rPr>
              <w:t xml:space="preserve">Monday </w:t>
            </w:r>
            <w:r>
              <w:rPr>
                <w:rFonts w:ascii="Sassoon Primary" w:eastAsia="Arial" w:hAnsi="Sassoon Primary" w:cs="Arial"/>
                <w:b/>
                <w:sz w:val="20"/>
              </w:rPr>
              <w:t>9</w:t>
            </w:r>
            <w:r w:rsidRPr="001627E5">
              <w:rPr>
                <w:rFonts w:ascii="Sassoon Primary" w:eastAsia="Arial" w:hAnsi="Sassoon Primary" w:cs="Arial"/>
                <w:b/>
                <w:sz w:val="20"/>
                <w:vertAlign w:val="superscript"/>
              </w:rPr>
              <w:t>th</w:t>
            </w:r>
            <w:r>
              <w:rPr>
                <w:rFonts w:ascii="Sassoon Primary" w:eastAsia="Arial" w:hAnsi="Sassoon Primary" w:cs="Arial"/>
                <w:b/>
                <w:sz w:val="20"/>
              </w:rPr>
              <w:t xml:space="preserve"> March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1627E5" w:rsidRPr="004936EB" w:rsidRDefault="001627E5" w:rsidP="001627E5">
            <w:pPr>
              <w:ind w:left="1"/>
              <w:jc w:val="center"/>
              <w:rPr>
                <w:rFonts w:ascii="Sassoon Primary" w:hAnsi="Sassoon Primary"/>
                <w:sz w:val="20"/>
              </w:rPr>
            </w:pPr>
            <w:r w:rsidRPr="004936EB">
              <w:rPr>
                <w:rFonts w:ascii="Sassoon Primary" w:eastAsia="Arial" w:hAnsi="Sassoon Primary" w:cs="Arial"/>
                <w:b/>
                <w:sz w:val="20"/>
              </w:rPr>
              <w:t xml:space="preserve">Monday </w:t>
            </w:r>
            <w:r>
              <w:rPr>
                <w:rFonts w:ascii="Sassoon Primary" w:eastAsia="Arial" w:hAnsi="Sassoon Primary" w:cs="Arial"/>
                <w:b/>
                <w:sz w:val="20"/>
              </w:rPr>
              <w:t>16</w:t>
            </w:r>
            <w:r w:rsidRPr="001627E5">
              <w:rPr>
                <w:rFonts w:ascii="Sassoon Primary" w:eastAsia="Arial" w:hAnsi="Sassoon Primary" w:cs="Arial"/>
                <w:b/>
                <w:sz w:val="20"/>
                <w:vertAlign w:val="superscript"/>
              </w:rPr>
              <w:t>th</w:t>
            </w:r>
            <w:r>
              <w:rPr>
                <w:rFonts w:ascii="Sassoon Primary" w:eastAsia="Arial" w:hAnsi="Sassoon Primary" w:cs="Arial"/>
                <w:b/>
                <w:sz w:val="20"/>
              </w:rPr>
              <w:t xml:space="preserve"> March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:rsidR="001627E5" w:rsidRPr="004936EB" w:rsidRDefault="001627E5" w:rsidP="00304BC9">
            <w:pPr>
              <w:ind w:left="1"/>
              <w:jc w:val="center"/>
              <w:rPr>
                <w:rFonts w:ascii="Sassoon Primary" w:hAnsi="Sassoon Primary"/>
                <w:sz w:val="20"/>
              </w:rPr>
            </w:pPr>
            <w:r>
              <w:rPr>
                <w:rFonts w:ascii="Sassoon Primary" w:eastAsia="Arial" w:hAnsi="Sassoon Primary" w:cs="Arial"/>
                <w:b/>
                <w:sz w:val="20"/>
              </w:rPr>
              <w:t>Monday 23</w:t>
            </w:r>
            <w:r w:rsidRPr="001627E5">
              <w:rPr>
                <w:rFonts w:ascii="Sassoon Primary" w:eastAsia="Arial" w:hAnsi="Sassoon Primary" w:cs="Arial"/>
                <w:b/>
                <w:sz w:val="20"/>
                <w:vertAlign w:val="superscript"/>
              </w:rPr>
              <w:t>rd</w:t>
            </w:r>
            <w:r>
              <w:rPr>
                <w:rFonts w:ascii="Sassoon Primary" w:eastAsia="Arial" w:hAnsi="Sassoon Primary" w:cs="Arial"/>
                <w:b/>
                <w:sz w:val="20"/>
              </w:rPr>
              <w:t xml:space="preserve"> March</w:t>
            </w:r>
          </w:p>
        </w:tc>
      </w:tr>
      <w:tr w:rsidR="001627E5" w:rsidTr="001627E5">
        <w:trPr>
          <w:trHeight w:val="1984"/>
        </w:trPr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D39" w:rsidRDefault="009B5D39" w:rsidP="001627E5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head</w:t>
            </w:r>
          </w:p>
          <w:p w:rsidR="009B5D39" w:rsidRDefault="009B5D39" w:rsidP="001627E5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bread</w:t>
            </w:r>
          </w:p>
          <w:p w:rsidR="009B5D39" w:rsidRDefault="009B5D39" w:rsidP="001627E5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meant</w:t>
            </w:r>
          </w:p>
          <w:p w:rsidR="009B5D39" w:rsidRDefault="009B5D39" w:rsidP="001627E5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instead</w:t>
            </w:r>
          </w:p>
          <w:p w:rsidR="009B5D39" w:rsidRDefault="009B5D39" w:rsidP="001627E5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wealth</w:t>
            </w:r>
          </w:p>
          <w:p w:rsidR="009B5D39" w:rsidRDefault="009B5D39" w:rsidP="001627E5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sweat</w:t>
            </w:r>
          </w:p>
          <w:p w:rsidR="009B5D39" w:rsidRDefault="009B5D39" w:rsidP="001627E5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threat</w:t>
            </w:r>
          </w:p>
          <w:p w:rsidR="009B5D39" w:rsidRDefault="009B5D39" w:rsidP="009B5D39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spread</w:t>
            </w:r>
          </w:p>
          <w:p w:rsidR="009B5D39" w:rsidRDefault="009B5D39" w:rsidP="009B5D39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dead</w:t>
            </w:r>
          </w:p>
          <w:p w:rsidR="001627E5" w:rsidRPr="009B5D39" w:rsidRDefault="009B5D39" w:rsidP="009B5D39">
            <w:pPr>
              <w:jc w:val="center"/>
              <w:rPr>
                <w:rFonts w:ascii="Sassoon Primary" w:hAnsi="Sassoon Primary"/>
                <w:sz w:val="24"/>
              </w:rPr>
            </w:pPr>
            <w:r w:rsidRPr="009B5D39">
              <w:rPr>
                <w:rFonts w:ascii="Sassoon Primary" w:hAnsi="Sassoon Primary"/>
                <w:sz w:val="24"/>
              </w:rPr>
              <w:t xml:space="preserve"> deaf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D39" w:rsidRDefault="009B5D39" w:rsidP="009B5D3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>herb</w:t>
            </w:r>
          </w:p>
          <w:p w:rsidR="009B5D39" w:rsidRDefault="009B5D39" w:rsidP="009B5D3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verb</w:t>
            </w:r>
          </w:p>
          <w:p w:rsidR="009B5D39" w:rsidRDefault="009B5D39" w:rsidP="009B5D3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her</w:t>
            </w:r>
          </w:p>
          <w:p w:rsidR="009B5D39" w:rsidRDefault="009B5D39" w:rsidP="009B5D3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>term</w:t>
            </w:r>
          </w:p>
          <w:p w:rsidR="009B5D39" w:rsidRPr="009B5D39" w:rsidRDefault="009B5D39" w:rsidP="009B5D3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person</w:t>
            </w:r>
          </w:p>
          <w:p w:rsidR="009B5D39" w:rsidRDefault="009B5D39" w:rsidP="009B5D3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>germ</w:t>
            </w:r>
          </w:p>
          <w:p w:rsidR="009B5D39" w:rsidRDefault="009B5D39" w:rsidP="009B5D3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>stern</w:t>
            </w:r>
          </w:p>
          <w:p w:rsidR="009B5D39" w:rsidRDefault="009B5D39" w:rsidP="009B5D3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>perch</w:t>
            </w:r>
          </w:p>
          <w:p w:rsidR="009B5D39" w:rsidRPr="009B5D39" w:rsidRDefault="009B5D39" w:rsidP="009B5D3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>fern</w:t>
            </w:r>
          </w:p>
          <w:p w:rsidR="001627E5" w:rsidRPr="004936EB" w:rsidRDefault="009B5D39" w:rsidP="009B5D3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 w:rsidRPr="009B5D39">
              <w:rPr>
                <w:rFonts w:ascii="Sassoon Primary" w:hAnsi="Sassoon Primary" w:cstheme="minorHAnsi"/>
                <w:sz w:val="24"/>
              </w:rPr>
              <w:t>mermaid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D39" w:rsidRDefault="009B5D39" w:rsidP="00304BC9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better</w:t>
            </w:r>
          </w:p>
          <w:p w:rsidR="009B5D39" w:rsidRDefault="009B5D39" w:rsidP="00304BC9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summer</w:t>
            </w:r>
          </w:p>
          <w:p w:rsidR="009B5D39" w:rsidRDefault="009B5D39" w:rsidP="00304BC9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sister</w:t>
            </w:r>
          </w:p>
          <w:p w:rsidR="009B5D39" w:rsidRDefault="009B5D39" w:rsidP="00304BC9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after</w:t>
            </w:r>
          </w:p>
          <w:p w:rsidR="009B5D39" w:rsidRDefault="009B5D39" w:rsidP="00304BC9">
            <w:pPr>
              <w:jc w:val="center"/>
              <w:rPr>
                <w:rFonts w:ascii="Sassoon Primary" w:hAnsi="Sassoon Primary"/>
                <w:sz w:val="24"/>
              </w:rPr>
            </w:pPr>
            <w:r w:rsidRPr="009B5D39">
              <w:rPr>
                <w:rFonts w:ascii="Sassoon Primary" w:hAnsi="Sassoon Primary"/>
                <w:sz w:val="24"/>
              </w:rPr>
              <w:t>never</w:t>
            </w:r>
          </w:p>
          <w:p w:rsidR="009B5D39" w:rsidRDefault="009B5D39" w:rsidP="00304BC9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under</w:t>
            </w:r>
          </w:p>
          <w:p w:rsidR="009B5D39" w:rsidRDefault="009B5D39" w:rsidP="00304BC9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 xml:space="preserve"> winter</w:t>
            </w:r>
          </w:p>
          <w:p w:rsidR="009B5D39" w:rsidRDefault="009B5D39" w:rsidP="00304BC9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brother</w:t>
            </w:r>
          </w:p>
          <w:p w:rsidR="009B5D39" w:rsidRDefault="009B5D39" w:rsidP="00304BC9">
            <w:pPr>
              <w:jc w:val="center"/>
              <w:rPr>
                <w:rFonts w:ascii="Sassoon Primary" w:hAnsi="Sassoon Primary"/>
                <w:sz w:val="24"/>
              </w:rPr>
            </w:pPr>
            <w:r>
              <w:rPr>
                <w:rFonts w:ascii="Sassoon Primary" w:hAnsi="Sassoon Primary"/>
                <w:sz w:val="24"/>
              </w:rPr>
              <w:t>ever</w:t>
            </w:r>
          </w:p>
          <w:p w:rsidR="001627E5" w:rsidRPr="009B5D39" w:rsidRDefault="009B5D39" w:rsidP="00304BC9">
            <w:pPr>
              <w:jc w:val="center"/>
              <w:rPr>
                <w:rFonts w:ascii="Sassoon Primary" w:hAnsi="Sassoon Primary" w:cstheme="minorHAnsi"/>
                <w:sz w:val="24"/>
              </w:rPr>
            </w:pPr>
            <w:r w:rsidRPr="009B5D39">
              <w:rPr>
                <w:rFonts w:ascii="Sassoon Primary" w:hAnsi="Sassoon Primary"/>
                <w:sz w:val="24"/>
              </w:rPr>
              <w:t>river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D39" w:rsidRDefault="009B5D39" w:rsidP="00304BC9">
            <w:pPr>
              <w:ind w:left="361"/>
              <w:jc w:val="center"/>
              <w:rPr>
                <w:rFonts w:ascii="Sassoon Primary" w:hAnsi="Sassoon Primary" w:cstheme="minorHAnsi"/>
                <w:sz w:val="24"/>
              </w:rPr>
            </w:pPr>
            <w:bookmarkStart w:id="0" w:name="_GoBack"/>
            <w:bookmarkEnd w:id="0"/>
            <w:r>
              <w:rPr>
                <w:rFonts w:ascii="Sassoon Primary" w:hAnsi="Sassoon Primary" w:cstheme="minorHAnsi"/>
                <w:sz w:val="24"/>
              </w:rPr>
              <w:t>girl</w:t>
            </w:r>
          </w:p>
          <w:p w:rsidR="009B5D39" w:rsidRDefault="009B5D39" w:rsidP="00304BC9">
            <w:pPr>
              <w:ind w:left="361"/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>shirt</w:t>
            </w:r>
          </w:p>
          <w:p w:rsidR="009B5D39" w:rsidRDefault="009B5D39" w:rsidP="00304BC9">
            <w:pPr>
              <w:ind w:left="361"/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third</w:t>
            </w:r>
          </w:p>
          <w:p w:rsidR="009B5D39" w:rsidRDefault="009B5D39" w:rsidP="00304BC9">
            <w:pPr>
              <w:ind w:left="361"/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>bird</w:t>
            </w:r>
          </w:p>
          <w:p w:rsidR="009B5D39" w:rsidRDefault="009B5D39" w:rsidP="009B5D39">
            <w:pPr>
              <w:ind w:left="361"/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first</w:t>
            </w:r>
          </w:p>
          <w:p w:rsidR="009B5D39" w:rsidRDefault="009B5D39" w:rsidP="009B5D39">
            <w:pPr>
              <w:ind w:left="361"/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 xml:space="preserve"> turn</w:t>
            </w:r>
          </w:p>
          <w:p w:rsidR="009B5D39" w:rsidRDefault="009B5D39" w:rsidP="009B5D39">
            <w:pPr>
              <w:ind w:left="361"/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>hurt</w:t>
            </w:r>
          </w:p>
          <w:p w:rsidR="009B5D39" w:rsidRDefault="009B5D39" w:rsidP="009B5D39">
            <w:pPr>
              <w:ind w:left="361"/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>burst</w:t>
            </w:r>
          </w:p>
          <w:p w:rsidR="009B5D39" w:rsidRDefault="009B5D39" w:rsidP="009B5D39">
            <w:pPr>
              <w:ind w:left="361"/>
              <w:jc w:val="center"/>
              <w:rPr>
                <w:rFonts w:ascii="Sassoon Primary" w:hAnsi="Sassoon Primary" w:cstheme="minorHAnsi"/>
                <w:sz w:val="24"/>
              </w:rPr>
            </w:pPr>
            <w:r>
              <w:rPr>
                <w:rFonts w:ascii="Sassoon Primary" w:hAnsi="Sassoon Primary" w:cstheme="minorHAnsi"/>
                <w:sz w:val="24"/>
              </w:rPr>
              <w:t>church</w:t>
            </w:r>
          </w:p>
          <w:p w:rsidR="001627E5" w:rsidRPr="004936EB" w:rsidRDefault="009B5D39" w:rsidP="009B5D39">
            <w:pPr>
              <w:ind w:left="361"/>
              <w:jc w:val="center"/>
              <w:rPr>
                <w:rFonts w:ascii="Sassoon Primary" w:hAnsi="Sassoon Primary" w:cstheme="minorHAnsi"/>
                <w:sz w:val="24"/>
              </w:rPr>
            </w:pPr>
            <w:r w:rsidRPr="009B5D39">
              <w:rPr>
                <w:rFonts w:ascii="Sassoon Primary" w:hAnsi="Sassoon Primary" w:cstheme="minorHAnsi"/>
                <w:sz w:val="24"/>
              </w:rPr>
              <w:t xml:space="preserve"> Thursday</w:t>
            </w:r>
          </w:p>
        </w:tc>
      </w:tr>
      <w:tr w:rsidR="001627E5" w:rsidTr="001627E5">
        <w:trPr>
          <w:trHeight w:val="402"/>
        </w:trPr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7E5" w:rsidRPr="004936EB" w:rsidRDefault="009B5D39" w:rsidP="00304BC9">
            <w:pPr>
              <w:jc w:val="center"/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</w:pPr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Words where the digraph ‘</w:t>
            </w:r>
            <w:proofErr w:type="spellStart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ea</w:t>
            </w:r>
            <w:proofErr w:type="spellEnd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’ makes an /e/ sound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7E5" w:rsidRPr="004936EB" w:rsidRDefault="009B5D39" w:rsidP="00304BC9">
            <w:pPr>
              <w:jc w:val="center"/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</w:pPr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Words where the digraph ‘</w:t>
            </w:r>
            <w:proofErr w:type="spellStart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er</w:t>
            </w:r>
            <w:proofErr w:type="spellEnd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’ is stressed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D39" w:rsidRPr="009B5D39" w:rsidRDefault="009B5D39" w:rsidP="009B5D39">
            <w:pPr>
              <w:spacing w:line="248" w:lineRule="auto"/>
              <w:jc w:val="center"/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</w:pPr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Words where the digraph ‘</w:t>
            </w:r>
            <w:proofErr w:type="spellStart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er</w:t>
            </w:r>
            <w:proofErr w:type="spellEnd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’ is</w:t>
            </w:r>
          </w:p>
          <w:p w:rsidR="001627E5" w:rsidRPr="004936EB" w:rsidRDefault="009B5D39" w:rsidP="009B5D39">
            <w:pPr>
              <w:spacing w:line="248" w:lineRule="auto"/>
              <w:jc w:val="center"/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</w:pPr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unstressed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7E5" w:rsidRPr="009B5D39" w:rsidRDefault="009B5D39" w:rsidP="00304BC9">
            <w:pPr>
              <w:ind w:right="7"/>
              <w:jc w:val="center"/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</w:pPr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Words with the digraphs ‘</w:t>
            </w:r>
            <w:proofErr w:type="spellStart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ir</w:t>
            </w:r>
            <w:proofErr w:type="spellEnd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’ and ‘</w:t>
            </w:r>
            <w:proofErr w:type="spellStart"/>
            <w:r w:rsidRPr="009B5D39">
              <w:rPr>
                <w:rFonts w:ascii="Sassoon Primary" w:hAnsi="Sassoon Primary" w:cstheme="minorHAnsi"/>
                <w:b/>
                <w:i/>
                <w:sz w:val="24"/>
                <w:u w:val="single"/>
              </w:rPr>
              <w:t>ur</w:t>
            </w:r>
            <w:proofErr w:type="spellEnd"/>
          </w:p>
        </w:tc>
      </w:tr>
    </w:tbl>
    <w:p w:rsidR="00304BC9" w:rsidRDefault="00304BC9" w:rsidP="00304BC9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304BC9" w:rsidRDefault="00304BC9">
      <w:pPr>
        <w:spacing w:after="0"/>
        <w:jc w:val="both"/>
      </w:pPr>
    </w:p>
    <w:sectPr w:rsidR="00304BC9" w:rsidSect="009613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484" w:right="618" w:bottom="881" w:left="720" w:header="5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6EB" w:rsidRDefault="004936EB">
      <w:pPr>
        <w:spacing w:after="0" w:line="240" w:lineRule="auto"/>
      </w:pPr>
      <w:r>
        <w:separator/>
      </w:r>
    </w:p>
  </w:endnote>
  <w:endnote w:type="continuationSeparator" w:id="0">
    <w:p w:rsidR="004936EB" w:rsidRDefault="00493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du NSW ACT Cursive">
    <w:altName w:val="Times New Roman"/>
    <w:charset w:val="00"/>
    <w:family w:val="auto"/>
    <w:pitch w:val="variable"/>
    <w:sig w:usb0="00000001" w:usb1="4000204A" w:usb2="00000000" w:usb3="00000000" w:csb0="00000093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6EB" w:rsidRDefault="004936EB">
    <w:pPr>
      <w:spacing w:after="0"/>
      <w:ind w:left="-710" w:right="-618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6350</wp:posOffset>
              </wp:positionH>
              <wp:positionV relativeFrom="page">
                <wp:posOffset>7349401</wp:posOffset>
              </wp:positionV>
              <wp:extent cx="10685780" cy="10160"/>
              <wp:effectExtent l="0" t="0" r="0" b="0"/>
              <wp:wrapSquare wrapText="bothSides"/>
              <wp:docPr id="14630" name="Group 146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85780" cy="10160"/>
                        <a:chOff x="0" y="0"/>
                        <a:chExt cx="10685780" cy="10160"/>
                      </a:xfrm>
                    </wpg:grpSpPr>
                    <wps:wsp>
                      <wps:cNvPr id="14631" name="Shape 14631"/>
                      <wps:cNvSpPr/>
                      <wps:spPr>
                        <a:xfrm>
                          <a:off x="0" y="0"/>
                          <a:ext cx="10685780" cy="10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85780" h="10160">
                              <a:moveTo>
                                <a:pt x="0" y="0"/>
                              </a:moveTo>
                              <a:lnTo>
                                <a:pt x="10685780" y="1016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5F305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630" style="width:841.4pt;height:0.799988pt;position:absolute;mso-position-horizontal-relative:page;mso-position-horizontal:absolute;margin-left:0.5pt;mso-position-vertical-relative:page;margin-top:578.693pt;" coordsize="106857,101">
              <v:shape id="Shape 14631" style="position:absolute;width:106857;height:101;left:0;top:0;" coordsize="10685780,10160" path="m0,0l10685780,10160">
                <v:stroke weight="1pt" endcap="flat" joinstyle="miter" miterlimit="10" on="true" color="#5f3056"/>
                <v:fill on="false" color="#000000" opacity="0"/>
              </v:shape>
              <w10:wrap type="square"/>
            </v:group>
          </w:pict>
        </mc:Fallback>
      </mc:AlternateContent>
    </w:r>
    <w:r>
      <w:rPr>
        <w:color w:val="515151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6EB" w:rsidRDefault="004936EB">
    <w:pPr>
      <w:spacing w:after="0"/>
      <w:ind w:left="-710" w:right="-618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6350</wp:posOffset>
              </wp:positionH>
              <wp:positionV relativeFrom="page">
                <wp:posOffset>7349401</wp:posOffset>
              </wp:positionV>
              <wp:extent cx="10685780" cy="10160"/>
              <wp:effectExtent l="0" t="0" r="0" b="0"/>
              <wp:wrapSquare wrapText="bothSides"/>
              <wp:docPr id="14618" name="Group 146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85780" cy="10160"/>
                        <a:chOff x="0" y="0"/>
                        <a:chExt cx="10685780" cy="10160"/>
                      </a:xfrm>
                    </wpg:grpSpPr>
                    <wps:wsp>
                      <wps:cNvPr id="14619" name="Shape 14619"/>
                      <wps:cNvSpPr/>
                      <wps:spPr>
                        <a:xfrm>
                          <a:off x="0" y="0"/>
                          <a:ext cx="10685780" cy="10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85780" h="10160">
                              <a:moveTo>
                                <a:pt x="0" y="0"/>
                              </a:moveTo>
                              <a:lnTo>
                                <a:pt x="10685780" y="1016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5F305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618" style="width:841.4pt;height:0.799988pt;position:absolute;mso-position-horizontal-relative:page;mso-position-horizontal:absolute;margin-left:0.5pt;mso-position-vertical-relative:page;margin-top:578.693pt;" coordsize="106857,101">
              <v:shape id="Shape 14619" style="position:absolute;width:106857;height:101;left:0;top:0;" coordsize="10685780,10160" path="m0,0l10685780,10160">
                <v:stroke weight="1pt" endcap="flat" joinstyle="miter" miterlimit="10" on="true" color="#5f3056"/>
                <v:fill on="false" color="#000000" opacity="0"/>
              </v:shape>
              <w10:wrap type="square"/>
            </v:group>
          </w:pict>
        </mc:Fallback>
      </mc:AlternateContent>
    </w:r>
    <w:r>
      <w:rPr>
        <w:color w:val="515151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6EB" w:rsidRDefault="004936EB">
    <w:pPr>
      <w:spacing w:after="0"/>
      <w:ind w:left="-710" w:right="-618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6350</wp:posOffset>
              </wp:positionH>
              <wp:positionV relativeFrom="page">
                <wp:posOffset>7349401</wp:posOffset>
              </wp:positionV>
              <wp:extent cx="10685780" cy="10160"/>
              <wp:effectExtent l="0" t="0" r="0" b="0"/>
              <wp:wrapSquare wrapText="bothSides"/>
              <wp:docPr id="14606" name="Group 146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85780" cy="10160"/>
                        <a:chOff x="0" y="0"/>
                        <a:chExt cx="10685780" cy="10160"/>
                      </a:xfrm>
                    </wpg:grpSpPr>
                    <wps:wsp>
                      <wps:cNvPr id="14607" name="Shape 14607"/>
                      <wps:cNvSpPr/>
                      <wps:spPr>
                        <a:xfrm>
                          <a:off x="0" y="0"/>
                          <a:ext cx="10685780" cy="10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85780" h="10160">
                              <a:moveTo>
                                <a:pt x="0" y="0"/>
                              </a:moveTo>
                              <a:lnTo>
                                <a:pt x="10685780" y="1016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5F305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606" style="width:841.4pt;height:0.799988pt;position:absolute;mso-position-horizontal-relative:page;mso-position-horizontal:absolute;margin-left:0.5pt;mso-position-vertical-relative:page;margin-top:578.693pt;" coordsize="106857,101">
              <v:shape id="Shape 14607" style="position:absolute;width:106857;height:101;left:0;top:0;" coordsize="10685780,10160" path="m0,0l10685780,10160">
                <v:stroke weight="1pt" endcap="flat" joinstyle="miter" miterlimit="10" on="true" color="#5f3056"/>
                <v:fill on="false" color="#000000" opacity="0"/>
              </v:shape>
              <w10:wrap type="square"/>
            </v:group>
          </w:pict>
        </mc:Fallback>
      </mc:AlternateContent>
    </w:r>
    <w:r>
      <w:rPr>
        <w:color w:val="515151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6EB" w:rsidRDefault="004936EB">
      <w:pPr>
        <w:spacing w:after="0" w:line="240" w:lineRule="auto"/>
      </w:pPr>
      <w:r>
        <w:separator/>
      </w:r>
    </w:p>
  </w:footnote>
  <w:footnote w:type="continuationSeparator" w:id="0">
    <w:p w:rsidR="004936EB" w:rsidRDefault="00493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6EB" w:rsidRDefault="004936EB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128270</wp:posOffset>
              </wp:positionV>
              <wp:extent cx="9970770" cy="1470660"/>
              <wp:effectExtent l="0" t="0" r="0" b="0"/>
              <wp:wrapNone/>
              <wp:docPr id="14621" name="Group 146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70770" cy="1470660"/>
                        <a:chOff x="0" y="0"/>
                        <a:chExt cx="9970770" cy="1470660"/>
                      </a:xfrm>
                    </wpg:grpSpPr>
                    <pic:pic xmlns:pic="http://schemas.openxmlformats.org/drawingml/2006/picture">
                      <pic:nvPicPr>
                        <pic:cNvPr id="14622" name="Picture 146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2715" cy="14503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623" name="Picture 1462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688070" y="133350"/>
                          <a:ext cx="1282700" cy="13373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621" style="width:785.1pt;height:115.8pt;position:absolute;z-index:-2147483648;mso-position-horizontal-relative:page;mso-position-horizontal:absolute;margin-left:24pt;mso-position-vertical-relative:page;margin-top:10.1pt;" coordsize="99707,14706">
              <v:shape id="Picture 14622" style="position:absolute;width:14027;height:14503;left:0;top:0;" filled="f">
                <v:imagedata r:id="rId7"/>
              </v:shape>
              <v:shape id="Picture 14623" style="position:absolute;width:12827;height:13373;left:86880;top:1333;" filled="f">
                <v:imagedata r:id="rId8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6EB" w:rsidRPr="0096137A" w:rsidRDefault="004936EB" w:rsidP="0096137A">
    <w:pPr>
      <w:spacing w:after="0" w:line="240" w:lineRule="auto"/>
      <w:jc w:val="center"/>
      <w:rPr>
        <w:rFonts w:ascii="Impact" w:hAnsi="Impact"/>
        <w:sz w:val="36"/>
      </w:rPr>
    </w:pPr>
    <w:r w:rsidRPr="0096137A">
      <w:rPr>
        <w:rFonts w:ascii="Impact" w:hAnsi="Impact"/>
        <w:sz w:val="36"/>
      </w:rPr>
      <w:t>HOLY TRINITY PRIMARY SCHOOL</w:t>
    </w:r>
  </w:p>
  <w:p w:rsidR="004936EB" w:rsidRPr="0096137A" w:rsidRDefault="004936EB" w:rsidP="0096137A">
    <w:pPr>
      <w:spacing w:after="0" w:line="240" w:lineRule="auto"/>
      <w:ind w:left="79"/>
      <w:jc w:val="center"/>
      <w:rPr>
        <w:sz w:val="28"/>
      </w:rPr>
    </w:pPr>
    <w:r>
      <w:rPr>
        <w:b/>
        <w:sz w:val="36"/>
      </w:rPr>
      <w:t xml:space="preserve">Class </w:t>
    </w:r>
    <w:r w:rsidR="009B5D39">
      <w:rPr>
        <w:b/>
        <w:sz w:val="36"/>
      </w:rPr>
      <w:t>3</w:t>
    </w:r>
    <w:r>
      <w:rPr>
        <w:b/>
        <w:sz w:val="36"/>
      </w:rPr>
      <w:t xml:space="preserve"> Year </w:t>
    </w:r>
    <w:r w:rsidR="009B5D39">
      <w:rPr>
        <w:b/>
        <w:sz w:val="36"/>
      </w:rPr>
      <w:t>1</w:t>
    </w:r>
    <w:r>
      <w:rPr>
        <w:b/>
        <w:sz w:val="36"/>
      </w:rPr>
      <w:t xml:space="preserve"> Spring spellings</w:t>
    </w:r>
  </w:p>
  <w:p w:rsidR="004936EB" w:rsidRPr="0096137A" w:rsidRDefault="004936EB" w:rsidP="0059058A">
    <w:pPr>
      <w:jc w:val="center"/>
      <w:rPr>
        <w:rFonts w:ascii="Impact" w:hAnsi="Impact"/>
        <w:sz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6EB" w:rsidRDefault="004936EB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128270</wp:posOffset>
              </wp:positionV>
              <wp:extent cx="9970770" cy="1470660"/>
              <wp:effectExtent l="0" t="0" r="0" b="0"/>
              <wp:wrapNone/>
              <wp:docPr id="14597" name="Group 145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70770" cy="1470660"/>
                        <a:chOff x="0" y="0"/>
                        <a:chExt cx="9970770" cy="1470660"/>
                      </a:xfrm>
                    </wpg:grpSpPr>
                    <pic:pic xmlns:pic="http://schemas.openxmlformats.org/drawingml/2006/picture">
                      <pic:nvPicPr>
                        <pic:cNvPr id="14598" name="Picture 1459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2715" cy="14503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599" name="Picture 1459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688070" y="133350"/>
                          <a:ext cx="1282700" cy="13373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597" style="width:785.1pt;height:115.8pt;position:absolute;z-index:-2147483648;mso-position-horizontal-relative:page;mso-position-horizontal:absolute;margin-left:24pt;mso-position-vertical-relative:page;margin-top:10.1pt;" coordsize="99707,14706">
              <v:shape id="Picture 14598" style="position:absolute;width:14027;height:14503;left:0;top:0;" filled="f">
                <v:imagedata r:id="rId7"/>
              </v:shape>
              <v:shape id="Picture 14599" style="position:absolute;width:12827;height:13373;left:86880;top:1333;" filled="f">
                <v:imagedata r:id="rId8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3586"/>
    <w:multiLevelType w:val="hybridMultilevel"/>
    <w:tmpl w:val="0A4E9FEC"/>
    <w:lvl w:ilvl="0" w:tplc="9D7AE21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2A74E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A016F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5CFB3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7C1BF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26BE4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104D5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54ECE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48999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133546"/>
    <w:multiLevelType w:val="hybridMultilevel"/>
    <w:tmpl w:val="F21A6846"/>
    <w:lvl w:ilvl="0" w:tplc="D3945F9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58035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DA637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60485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F8F21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92B8E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6AF02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5C402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A8D97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3E0C4E"/>
    <w:multiLevelType w:val="hybridMultilevel"/>
    <w:tmpl w:val="5AB43ACC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" w15:restartNumberingAfterBreak="0">
    <w:nsid w:val="0DEC5222"/>
    <w:multiLevelType w:val="hybridMultilevel"/>
    <w:tmpl w:val="3FE8F78C"/>
    <w:lvl w:ilvl="0" w:tplc="5CC8D1BA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FCE73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0CF21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706BE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EABAC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42DDE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F2A21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203BB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CABB7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B82E8A"/>
    <w:multiLevelType w:val="hybridMultilevel"/>
    <w:tmpl w:val="1F2AF242"/>
    <w:lvl w:ilvl="0" w:tplc="7EF872F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B6212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08346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1A756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1E765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DC7E7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7E778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90120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1460A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677C7B"/>
    <w:multiLevelType w:val="hybridMultilevel"/>
    <w:tmpl w:val="AB40426E"/>
    <w:lvl w:ilvl="0" w:tplc="FC68A79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3073B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DAF06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02F4E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34304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8C76B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E224A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24090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B25F2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684270"/>
    <w:multiLevelType w:val="hybridMultilevel"/>
    <w:tmpl w:val="F6AE1230"/>
    <w:lvl w:ilvl="0" w:tplc="0DA02200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CCDB2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7AE69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28829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F6BAB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AEA4F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60CD5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644B5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D0676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7FA164A"/>
    <w:multiLevelType w:val="hybridMultilevel"/>
    <w:tmpl w:val="956027BE"/>
    <w:lvl w:ilvl="0" w:tplc="E7AC6052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CCAB1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D2B82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DCB98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CA99F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527A0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9CC04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9C0C9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DA0B1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7FA79F3"/>
    <w:multiLevelType w:val="hybridMultilevel"/>
    <w:tmpl w:val="85B057A6"/>
    <w:lvl w:ilvl="0" w:tplc="041296B2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94673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9013D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225CA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40E2E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E2D6E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66770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189AD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5C80C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A724BC4"/>
    <w:multiLevelType w:val="hybridMultilevel"/>
    <w:tmpl w:val="E9EEDA2A"/>
    <w:lvl w:ilvl="0" w:tplc="1E667A60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B420B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DA54D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7C078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6AFE3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32690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BE8DC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2C330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58FD4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05042BA"/>
    <w:multiLevelType w:val="hybridMultilevel"/>
    <w:tmpl w:val="29CA9A84"/>
    <w:lvl w:ilvl="0" w:tplc="5A3C050C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42389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5A3AB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5A3A7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20A8F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40E4E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F8981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08F22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4C553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42903B9"/>
    <w:multiLevelType w:val="hybridMultilevel"/>
    <w:tmpl w:val="05108350"/>
    <w:lvl w:ilvl="0" w:tplc="20C45102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56FC6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A4749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40852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3016E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B0597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6E7E4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C8ABD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A69F9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88C3CF3"/>
    <w:multiLevelType w:val="hybridMultilevel"/>
    <w:tmpl w:val="E1EA684C"/>
    <w:lvl w:ilvl="0" w:tplc="AC804B6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88F3F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7674D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78636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F048D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6E27A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C6DB3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F412F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2A507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B0D5796"/>
    <w:multiLevelType w:val="hybridMultilevel"/>
    <w:tmpl w:val="CBECC036"/>
    <w:lvl w:ilvl="0" w:tplc="7A604010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901BF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667DA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8A8B8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E2F7A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2EC5A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0ECCA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524B4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7663F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F492EDA"/>
    <w:multiLevelType w:val="hybridMultilevel"/>
    <w:tmpl w:val="3AAE725C"/>
    <w:lvl w:ilvl="0" w:tplc="A02433D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F815C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9EBFF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40187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C310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0C0FD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8884A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D249A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4C148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26C05FB"/>
    <w:multiLevelType w:val="hybridMultilevel"/>
    <w:tmpl w:val="18B64E32"/>
    <w:lvl w:ilvl="0" w:tplc="40987D1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04230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366D2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84C27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BE533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003CA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CC348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30AC3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84555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3BD059A"/>
    <w:multiLevelType w:val="hybridMultilevel"/>
    <w:tmpl w:val="37ECC0C4"/>
    <w:lvl w:ilvl="0" w:tplc="B2723CFA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3291E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0285E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24BB9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7897E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1A5CA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92142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6EB4B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3AF7F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5AF3BF0"/>
    <w:multiLevelType w:val="hybridMultilevel"/>
    <w:tmpl w:val="473E98A2"/>
    <w:lvl w:ilvl="0" w:tplc="F1EA3C1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248D0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6684C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ACEDA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70117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B0F5D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1AA6E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8CAB4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84193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AD416B4"/>
    <w:multiLevelType w:val="hybridMultilevel"/>
    <w:tmpl w:val="45BC9138"/>
    <w:lvl w:ilvl="0" w:tplc="8B141B5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F043B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60E52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040C3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6017B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F4855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B44DB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72887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EEA54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6BC5A2A"/>
    <w:multiLevelType w:val="hybridMultilevel"/>
    <w:tmpl w:val="8B0E03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95E5A3D"/>
    <w:multiLevelType w:val="hybridMultilevel"/>
    <w:tmpl w:val="63121194"/>
    <w:lvl w:ilvl="0" w:tplc="9C563BB2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0E07A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F63E5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187D7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48E62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9C4EE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E0AE4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36AC6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26B8C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D7D6C37"/>
    <w:multiLevelType w:val="hybridMultilevel"/>
    <w:tmpl w:val="9D44EA24"/>
    <w:lvl w:ilvl="0" w:tplc="F0581338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6D15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2A23C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488D3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1EC40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727F5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82294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D4B8E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2497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E6843C0"/>
    <w:multiLevelType w:val="hybridMultilevel"/>
    <w:tmpl w:val="C10C9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E7B7ED7"/>
    <w:multiLevelType w:val="hybridMultilevel"/>
    <w:tmpl w:val="C18E1A68"/>
    <w:lvl w:ilvl="0" w:tplc="46C69094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22C09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9627C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8CE3B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74839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B2F7C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E41E8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DEEFF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96831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83815B4"/>
    <w:multiLevelType w:val="hybridMultilevel"/>
    <w:tmpl w:val="90E8A170"/>
    <w:lvl w:ilvl="0" w:tplc="B4304E3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E2AB6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7864A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7AB4A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0A13F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3616D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169DC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32C0C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44326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A8A396F"/>
    <w:multiLevelType w:val="hybridMultilevel"/>
    <w:tmpl w:val="3ABE0B50"/>
    <w:lvl w:ilvl="0" w:tplc="484CECEE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DE0E2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9CC50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A2534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501D0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3E0F8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923EA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36446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D6B88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E8D0AAA"/>
    <w:multiLevelType w:val="hybridMultilevel"/>
    <w:tmpl w:val="A6B289EC"/>
    <w:lvl w:ilvl="0" w:tplc="B79C4EF0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0C12B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08DEA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D2CFE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66A4A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38A73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8E6E6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CED85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DCA15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FF75815"/>
    <w:multiLevelType w:val="hybridMultilevel"/>
    <w:tmpl w:val="C86C6136"/>
    <w:lvl w:ilvl="0" w:tplc="F2FC4220">
      <w:start w:val="1"/>
      <w:numFmt w:val="bullet"/>
      <w:lvlText w:val="•"/>
      <w:lvlJc w:val="left"/>
      <w:pPr>
        <w:ind w:left="4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A0283E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D0D3D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B4DD9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0CD24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64F8B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1C554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B4018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6AF3E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03B7F6B"/>
    <w:multiLevelType w:val="hybridMultilevel"/>
    <w:tmpl w:val="FA3A434C"/>
    <w:lvl w:ilvl="0" w:tplc="48C04CEE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E421A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2EECD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F0DFC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F2D8F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88D5D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72685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8CA56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E0B96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11C309F"/>
    <w:multiLevelType w:val="hybridMultilevel"/>
    <w:tmpl w:val="E7E275F4"/>
    <w:lvl w:ilvl="0" w:tplc="B3BCE0AE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1A53C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966C4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0435C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3C54F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FE972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08C06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EEA84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6653C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27608E9"/>
    <w:multiLevelType w:val="hybridMultilevel"/>
    <w:tmpl w:val="EEFE2F28"/>
    <w:lvl w:ilvl="0" w:tplc="783AEE28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CC604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C85A3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D4A1B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B81D0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36F92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A489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EE266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A5D9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D71931"/>
    <w:multiLevelType w:val="hybridMultilevel"/>
    <w:tmpl w:val="3C54D7CA"/>
    <w:lvl w:ilvl="0" w:tplc="FAB47B1A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78839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8AE86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1E6EE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C4AB7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B6039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B09E5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6A5FB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76247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96339D"/>
    <w:multiLevelType w:val="hybridMultilevel"/>
    <w:tmpl w:val="712407C6"/>
    <w:lvl w:ilvl="0" w:tplc="892E325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4885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86A36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E2996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0E8CF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B629F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2EEB5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5634A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E067E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DEF4422"/>
    <w:multiLevelType w:val="hybridMultilevel"/>
    <w:tmpl w:val="0804C59C"/>
    <w:lvl w:ilvl="0" w:tplc="8E061B8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803F4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84E31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EC686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F4718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8A6A1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A43E7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AE424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7005D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FCF2F7E"/>
    <w:multiLevelType w:val="hybridMultilevel"/>
    <w:tmpl w:val="4EF0CFF6"/>
    <w:lvl w:ilvl="0" w:tplc="C7FCC3B4">
      <w:start w:val="1"/>
      <w:numFmt w:val="bullet"/>
      <w:lvlText w:val="•"/>
      <w:lvlJc w:val="left"/>
      <w:pPr>
        <w:ind w:left="4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E0C50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4485D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7605C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6699B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862B9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B43FD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64BB2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2C79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2835812"/>
    <w:multiLevelType w:val="hybridMultilevel"/>
    <w:tmpl w:val="D36A0242"/>
    <w:lvl w:ilvl="0" w:tplc="D8BE80A2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A84BA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9E2D8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0ED90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5AB11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EA87D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08059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18C31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5C01B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FAC43E6"/>
    <w:multiLevelType w:val="hybridMultilevel"/>
    <w:tmpl w:val="0B68DC72"/>
    <w:lvl w:ilvl="0" w:tplc="7B481CA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B6CF74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34C9248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2DA2DDC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20D8EA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0059F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7F6C1A0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2887A0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04C8BD4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0"/>
  </w:num>
  <w:num w:numId="2">
    <w:abstractNumId w:val="6"/>
  </w:num>
  <w:num w:numId="3">
    <w:abstractNumId w:val="27"/>
  </w:num>
  <w:num w:numId="4">
    <w:abstractNumId w:val="3"/>
  </w:num>
  <w:num w:numId="5">
    <w:abstractNumId w:val="9"/>
  </w:num>
  <w:num w:numId="6">
    <w:abstractNumId w:val="34"/>
  </w:num>
  <w:num w:numId="7">
    <w:abstractNumId w:val="18"/>
  </w:num>
  <w:num w:numId="8">
    <w:abstractNumId w:val="1"/>
  </w:num>
  <w:num w:numId="9">
    <w:abstractNumId w:val="25"/>
  </w:num>
  <w:num w:numId="10">
    <w:abstractNumId w:val="0"/>
  </w:num>
  <w:num w:numId="11">
    <w:abstractNumId w:val="21"/>
  </w:num>
  <w:num w:numId="12">
    <w:abstractNumId w:val="13"/>
  </w:num>
  <w:num w:numId="13">
    <w:abstractNumId w:val="4"/>
  </w:num>
  <w:num w:numId="14">
    <w:abstractNumId w:val="31"/>
  </w:num>
  <w:num w:numId="15">
    <w:abstractNumId w:val="12"/>
  </w:num>
  <w:num w:numId="16">
    <w:abstractNumId w:val="16"/>
  </w:num>
  <w:num w:numId="17">
    <w:abstractNumId w:val="8"/>
  </w:num>
  <w:num w:numId="18">
    <w:abstractNumId w:val="24"/>
  </w:num>
  <w:num w:numId="19">
    <w:abstractNumId w:val="33"/>
  </w:num>
  <w:num w:numId="20">
    <w:abstractNumId w:val="20"/>
  </w:num>
  <w:num w:numId="21">
    <w:abstractNumId w:val="17"/>
  </w:num>
  <w:num w:numId="22">
    <w:abstractNumId w:val="28"/>
  </w:num>
  <w:num w:numId="23">
    <w:abstractNumId w:val="5"/>
  </w:num>
  <w:num w:numId="24">
    <w:abstractNumId w:val="35"/>
  </w:num>
  <w:num w:numId="25">
    <w:abstractNumId w:val="29"/>
  </w:num>
  <w:num w:numId="26">
    <w:abstractNumId w:val="26"/>
  </w:num>
  <w:num w:numId="27">
    <w:abstractNumId w:val="10"/>
  </w:num>
  <w:num w:numId="28">
    <w:abstractNumId w:val="32"/>
  </w:num>
  <w:num w:numId="29">
    <w:abstractNumId w:val="14"/>
  </w:num>
  <w:num w:numId="30">
    <w:abstractNumId w:val="23"/>
  </w:num>
  <w:num w:numId="31">
    <w:abstractNumId w:val="7"/>
  </w:num>
  <w:num w:numId="32">
    <w:abstractNumId w:val="11"/>
  </w:num>
  <w:num w:numId="33">
    <w:abstractNumId w:val="15"/>
  </w:num>
  <w:num w:numId="34">
    <w:abstractNumId w:val="22"/>
  </w:num>
  <w:num w:numId="35">
    <w:abstractNumId w:val="36"/>
  </w:num>
  <w:num w:numId="36">
    <w:abstractNumId w:val="2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125"/>
    <w:rsid w:val="000A23AD"/>
    <w:rsid w:val="00142125"/>
    <w:rsid w:val="001627E5"/>
    <w:rsid w:val="0017225F"/>
    <w:rsid w:val="001C6C57"/>
    <w:rsid w:val="002C68E7"/>
    <w:rsid w:val="00304BC9"/>
    <w:rsid w:val="00413829"/>
    <w:rsid w:val="00434005"/>
    <w:rsid w:val="00442F04"/>
    <w:rsid w:val="004936EB"/>
    <w:rsid w:val="005407F7"/>
    <w:rsid w:val="0059058A"/>
    <w:rsid w:val="00613853"/>
    <w:rsid w:val="00651453"/>
    <w:rsid w:val="007134E8"/>
    <w:rsid w:val="00732CA4"/>
    <w:rsid w:val="008934A0"/>
    <w:rsid w:val="008C5471"/>
    <w:rsid w:val="008C74F1"/>
    <w:rsid w:val="0096137A"/>
    <w:rsid w:val="0097783A"/>
    <w:rsid w:val="009B5D39"/>
    <w:rsid w:val="009C766F"/>
    <w:rsid w:val="009F1441"/>
    <w:rsid w:val="00A169C4"/>
    <w:rsid w:val="00A419D5"/>
    <w:rsid w:val="00C30A1A"/>
    <w:rsid w:val="00D37BED"/>
    <w:rsid w:val="00D9695B"/>
    <w:rsid w:val="00DF2C30"/>
    <w:rsid w:val="00F5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76B40"/>
  <w15:docId w15:val="{EFF42ED8-35C4-48C0-A265-AA0B2573D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9058A"/>
    <w:pPr>
      <w:ind w:left="720"/>
      <w:contextualSpacing/>
    </w:pPr>
  </w:style>
  <w:style w:type="table" w:styleId="TableGrid0">
    <w:name w:val="Table Grid"/>
    <w:basedOn w:val="TableNormal"/>
    <w:uiPriority w:val="39"/>
    <w:rsid w:val="00590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7" Type="http://schemas.openxmlformats.org/officeDocument/2006/relationships/image" Target="media/image0.jp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7" Type="http://schemas.openxmlformats.org/officeDocument/2006/relationships/image" Target="media/image0.jpg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F5A8861</Template>
  <TotalTime>1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McGlen</dc:creator>
  <cp:keywords/>
  <cp:lastModifiedBy>Gemma Bowley</cp:lastModifiedBy>
  <cp:revision>2</cp:revision>
  <cp:lastPrinted>2025-10-16T08:57:00Z</cp:lastPrinted>
  <dcterms:created xsi:type="dcterms:W3CDTF">2026-01-19T16:16:00Z</dcterms:created>
  <dcterms:modified xsi:type="dcterms:W3CDTF">2026-01-19T16:16:00Z</dcterms:modified>
</cp:coreProperties>
</file>